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C5E86" w14:textId="13A92DFB" w:rsidR="003E188B" w:rsidRDefault="002D1F1D" w:rsidP="002D1F1D">
      <w:pPr>
        <w:pStyle w:val="BodyText"/>
        <w:spacing w:before="1320"/>
        <w:ind w:left="0" w:right="-630"/>
        <w:jc w:val="center"/>
        <w:rPr>
          <w:noProof/>
        </w:rPr>
      </w:pPr>
      <w:r>
        <w:rPr>
          <w:noProof/>
        </w:rPr>
        <w:drawing>
          <wp:inline distT="0" distB="0" distL="0" distR="0" wp14:anchorId="5C55B280" wp14:editId="49E456AA">
            <wp:extent cx="5905500" cy="1181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jazzware-124h.jpg"/>
                    <pic:cNvPicPr/>
                  </pic:nvPicPr>
                  <pic:blipFill>
                    <a:blip r:embed="rId11">
                      <a:extLst>
                        <a:ext uri="{28A0092B-C50C-407E-A947-70E740481C1C}">
                          <a14:useLocalDpi xmlns:a14="http://schemas.microsoft.com/office/drawing/2010/main" val="0"/>
                        </a:ext>
                      </a:extLst>
                    </a:blip>
                    <a:stretch>
                      <a:fillRect/>
                    </a:stretch>
                  </pic:blipFill>
                  <pic:spPr>
                    <a:xfrm>
                      <a:off x="0" y="0"/>
                      <a:ext cx="5905500" cy="1181100"/>
                    </a:xfrm>
                    <a:prstGeom prst="rect">
                      <a:avLst/>
                    </a:prstGeom>
                  </pic:spPr>
                </pic:pic>
              </a:graphicData>
            </a:graphic>
          </wp:inline>
        </w:drawing>
      </w:r>
      <w:r w:rsidR="003E188B" w:rsidRPr="00E34FD6">
        <w:rPr>
          <w:noProof/>
        </w:rPr>
        <mc:AlternateContent>
          <mc:Choice Requires="wps">
            <w:drawing>
              <wp:anchor distT="0" distB="0" distL="114300" distR="114300" simplePos="0" relativeHeight="252067840" behindDoc="0" locked="0" layoutInCell="1" allowOverlap="1" wp14:anchorId="4EE2C035" wp14:editId="271D5615">
                <wp:simplePos x="0" y="0"/>
                <wp:positionH relativeFrom="page">
                  <wp:posOffset>28575</wp:posOffset>
                </wp:positionH>
                <wp:positionV relativeFrom="paragraph">
                  <wp:posOffset>-904875</wp:posOffset>
                </wp:positionV>
                <wp:extent cx="7832034" cy="104775"/>
                <wp:effectExtent l="0" t="0" r="0" b="9525"/>
                <wp:wrapNone/>
                <wp:docPr id="2056" name="Rectangle 1">
                  <a:extLst xmlns:a="http://schemas.openxmlformats.org/drawingml/2006/main"/>
                </wp:docPr>
                <wp:cNvGraphicFramePr/>
                <a:graphic xmlns:a="http://schemas.openxmlformats.org/drawingml/2006/main">
                  <a:graphicData uri="http://schemas.microsoft.com/office/word/2010/wordprocessingShape">
                    <wps:wsp>
                      <wps:cNvSpPr/>
                      <wps:spPr>
                        <a:xfrm>
                          <a:off x="0" y="0"/>
                          <a:ext cx="7832034" cy="104775"/>
                        </a:xfrm>
                        <a:prstGeom prst="rect">
                          <a:avLst/>
                        </a:prstGeom>
                        <a:gradFill flip="none" rotWithShape="1">
                          <a:gsLst>
                            <a:gs pos="0">
                              <a:srgbClr val="0069D3"/>
                            </a:gs>
                            <a:gs pos="50000">
                              <a:schemeClr val="accent1">
                                <a:lumMod val="45000"/>
                                <a:lumOff val="55000"/>
                              </a:schemeClr>
                            </a:gs>
                            <a:gs pos="100000">
                              <a:srgbClr val="0C9DB0"/>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EBEC4" id="Rectangle 1" o:spid="_x0000_s1026" style="position:absolute;margin-left:2.25pt;margin-top:-71.25pt;width:616.7pt;height:8.25pt;z-index:25206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" fillcolor="#0069d3" stroked="f" strokeweight="2pt">
                <v:fill color2="#0c9db0" rotate="t" angle="90" colors="0 #0069d3;.5 #b0c6e1;1 #0c9db0" focus="100%" type="gradient"/>
                <w10:wrap anchorx="page"/>
              </v:rect>
            </w:pict>
          </mc:Fallback>
        </mc:AlternateContent>
      </w:r>
    </w:p>
    <w:bookmarkStart w:id="0" w:name="_GoBack"/>
    <w:bookmarkEnd w:id="0"/>
    <w:p w14:paraId="7D22F0B3" w14:textId="38D486F2" w:rsidR="003E188B" w:rsidRPr="00037A2E" w:rsidRDefault="003E188B" w:rsidP="003E188B">
      <w:pPr>
        <w:pStyle w:val="BodyText"/>
        <w:spacing w:before="1320"/>
        <w:ind w:left="0"/>
        <w:jc w:val="right"/>
      </w:pPr>
      <w:r>
        <w:rPr>
          <w:noProof/>
        </w:rPr>
        <mc:AlternateContent>
          <mc:Choice Requires="wps">
            <w:drawing>
              <wp:anchor distT="0" distB="0" distL="114300" distR="114300" simplePos="0" relativeHeight="252065792" behindDoc="0" locked="0" layoutInCell="1" allowOverlap="1" wp14:anchorId="5FF9A67B" wp14:editId="52174598">
                <wp:simplePos x="0" y="0"/>
                <wp:positionH relativeFrom="column">
                  <wp:posOffset>-180975</wp:posOffset>
                </wp:positionH>
                <wp:positionV relativeFrom="page">
                  <wp:posOffset>3838575</wp:posOffset>
                </wp:positionV>
                <wp:extent cx="6768465" cy="2571750"/>
                <wp:effectExtent l="0" t="0" r="0" b="0"/>
                <wp:wrapNone/>
                <wp:docPr id="39" name="Text Box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768465" cy="2571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537F5" w14:textId="77777777" w:rsidR="003E188B" w:rsidRDefault="003E188B" w:rsidP="003E188B">
                            <w:pPr>
                              <w:pStyle w:val="BodyText"/>
                              <w:ind w:left="3240"/>
                              <w:jc w:val="right"/>
                            </w:pPr>
                          </w:p>
                          <w:p w14:paraId="16506CFA" w14:textId="77777777" w:rsidR="003E188B" w:rsidRPr="006D454D" w:rsidRDefault="003E188B" w:rsidP="003E188B">
                            <w:pPr>
                              <w:pStyle w:val="Title"/>
                            </w:pPr>
                            <w:r>
                              <w:t>Jazzware</w:t>
                            </w:r>
                          </w:p>
                          <w:p w14:paraId="2671646D" w14:textId="77777777" w:rsidR="003E188B" w:rsidRDefault="003E188B" w:rsidP="003E188B">
                            <w:pPr>
                              <w:pStyle w:val="Documentsubtitle"/>
                              <w:spacing w:after="360"/>
                              <w:ind w:right="317"/>
                              <w:contextualSpacing/>
                              <w:rPr>
                                <w:bCs/>
                                <w:lang w:val="en-US"/>
                              </w:rPr>
                            </w:pPr>
                            <w:r>
                              <w:rPr>
                                <w:bCs/>
                                <w:lang w:val="en-US"/>
                              </w:rPr>
                              <w:t xml:space="preserve">Portal User’s Guide </w:t>
                            </w:r>
                          </w:p>
                          <w:p w14:paraId="67266683" w14:textId="77777777" w:rsidR="003E188B" w:rsidRDefault="003E188B" w:rsidP="003E188B">
                            <w:pPr>
                              <w:pStyle w:val="Number"/>
                              <w:rPr>
                                <w:lang w:val="en-US"/>
                              </w:rPr>
                            </w:pPr>
                            <w:r>
                              <w:rPr>
                                <w:lang w:val="en-US"/>
                              </w:rPr>
                              <w:t>Release 8.0</w:t>
                            </w:r>
                          </w:p>
                          <w:p w14:paraId="4737A347" w14:textId="7BC412FD" w:rsidR="003E188B" w:rsidRDefault="003E188B" w:rsidP="003E188B">
                            <w:pPr>
                              <w:pStyle w:val="Number"/>
                              <w:rPr>
                                <w:lang w:val="en-US"/>
                              </w:rPr>
                            </w:pPr>
                            <w:r>
                              <w:rPr>
                                <w:lang w:val="en-US"/>
                              </w:rPr>
                              <w:t>1.14.2019</w:t>
                            </w:r>
                          </w:p>
                          <w:p w14:paraId="2C196308" w14:textId="64F8EBC4" w:rsidR="00824377" w:rsidRDefault="00824377" w:rsidP="003E188B">
                            <w:pPr>
                              <w:pStyle w:val="Number"/>
                              <w:rPr>
                                <w:lang w:val="en-US"/>
                              </w:rPr>
                            </w:pPr>
                          </w:p>
                          <w:p w14:paraId="3C79B172" w14:textId="239923D4" w:rsidR="00824377" w:rsidRDefault="00824377" w:rsidP="003E188B">
                            <w:pPr>
                              <w:pStyle w:val="Number"/>
                              <w:rPr>
                                <w:lang w:val="en-US"/>
                              </w:rPr>
                            </w:pPr>
                          </w:p>
                          <w:p w14:paraId="45004572" w14:textId="3675008E" w:rsidR="00824377" w:rsidRDefault="00824377" w:rsidP="003E188B">
                            <w:pPr>
                              <w:pStyle w:val="Number"/>
                              <w:rPr>
                                <w:lang w:val="en-US"/>
                              </w:rPr>
                            </w:pPr>
                          </w:p>
                          <w:p w14:paraId="41A30EC5" w14:textId="277A6479" w:rsidR="00824377" w:rsidRDefault="00824377" w:rsidP="003E188B">
                            <w:pPr>
                              <w:pStyle w:val="Number"/>
                              <w:rPr>
                                <w:lang w:val="en-US"/>
                              </w:rPr>
                            </w:pPr>
                          </w:p>
                          <w:p w14:paraId="1D6D45AF" w14:textId="77777777" w:rsidR="00824377" w:rsidRPr="006D454D" w:rsidRDefault="00824377" w:rsidP="003E188B">
                            <w:pPr>
                              <w:pStyle w:val="Numb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F9A67B" id="_x0000_t202" coordsize="21600,21600" o:spt="202" path="m,l,21600r21600,l21600,xe">
                <v:stroke joinstyle="miter"/>
                <v:path gradientshapeok="t" o:connecttype="rect"/>
              </v:shapetype>
              <v:shape id="Text Box 9" o:spid="_x0000_s1026" type="#_x0000_t202" style="position:absolute;left:0;text-align:left;margin-left:-14.25pt;margin-top:302.25pt;width:532.95pt;height:20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" stroked="f">
                <o:lock v:ext="edit" aspectratio="t"/>
                <v:textbox>
                  <w:txbxContent>
                    <w:p w14:paraId="2E5537F5" w14:textId="77777777" w:rsidR="003E188B" w:rsidRDefault="003E188B" w:rsidP="003E188B">
                      <w:pPr>
                        <w:pStyle w:val="BodyText"/>
                        <w:ind w:left="3240"/>
                        <w:jc w:val="right"/>
                      </w:pPr>
                    </w:p>
                    <w:p w14:paraId="16506CFA" w14:textId="77777777" w:rsidR="003E188B" w:rsidRPr="006D454D" w:rsidRDefault="003E188B" w:rsidP="003E188B">
                      <w:pPr>
                        <w:pStyle w:val="Title"/>
                      </w:pPr>
                      <w:proofErr w:type="spellStart"/>
                      <w:r>
                        <w:t>Jazzware</w:t>
                      </w:r>
                      <w:proofErr w:type="spellEnd"/>
                    </w:p>
                    <w:p w14:paraId="2671646D" w14:textId="77777777" w:rsidR="003E188B" w:rsidRDefault="003E188B" w:rsidP="003E188B">
                      <w:pPr>
                        <w:pStyle w:val="Documentsubtitle"/>
                        <w:spacing w:after="360"/>
                        <w:ind w:right="317"/>
                        <w:contextualSpacing/>
                        <w:rPr>
                          <w:bCs/>
                          <w:lang w:val="en-US"/>
                        </w:rPr>
                      </w:pPr>
                      <w:r>
                        <w:rPr>
                          <w:bCs/>
                          <w:lang w:val="en-US"/>
                        </w:rPr>
                        <w:t xml:space="preserve">Portal User’s Guide </w:t>
                      </w:r>
                    </w:p>
                    <w:p w14:paraId="67266683" w14:textId="77777777" w:rsidR="003E188B" w:rsidRDefault="003E188B" w:rsidP="003E188B">
                      <w:pPr>
                        <w:pStyle w:val="Number"/>
                        <w:rPr>
                          <w:lang w:val="en-US"/>
                        </w:rPr>
                      </w:pPr>
                      <w:r>
                        <w:rPr>
                          <w:lang w:val="en-US"/>
                        </w:rPr>
                        <w:t>Release 8.0</w:t>
                      </w:r>
                    </w:p>
                    <w:p w14:paraId="4737A347" w14:textId="7BC412FD" w:rsidR="003E188B" w:rsidRDefault="003E188B" w:rsidP="003E188B">
                      <w:pPr>
                        <w:pStyle w:val="Number"/>
                        <w:rPr>
                          <w:lang w:val="en-US"/>
                        </w:rPr>
                      </w:pPr>
                      <w:r>
                        <w:rPr>
                          <w:lang w:val="en-US"/>
                        </w:rPr>
                        <w:t>1.14.2019</w:t>
                      </w:r>
                    </w:p>
                    <w:p w14:paraId="2C196308" w14:textId="64F8EBC4" w:rsidR="00824377" w:rsidRDefault="00824377" w:rsidP="003E188B">
                      <w:pPr>
                        <w:pStyle w:val="Number"/>
                        <w:rPr>
                          <w:lang w:val="en-US"/>
                        </w:rPr>
                      </w:pPr>
                    </w:p>
                    <w:p w14:paraId="3C79B172" w14:textId="239923D4" w:rsidR="00824377" w:rsidRDefault="00824377" w:rsidP="003E188B">
                      <w:pPr>
                        <w:pStyle w:val="Number"/>
                        <w:rPr>
                          <w:lang w:val="en-US"/>
                        </w:rPr>
                      </w:pPr>
                    </w:p>
                    <w:p w14:paraId="45004572" w14:textId="3675008E" w:rsidR="00824377" w:rsidRDefault="00824377" w:rsidP="003E188B">
                      <w:pPr>
                        <w:pStyle w:val="Number"/>
                        <w:rPr>
                          <w:lang w:val="en-US"/>
                        </w:rPr>
                      </w:pPr>
                    </w:p>
                    <w:p w14:paraId="41A30EC5" w14:textId="277A6479" w:rsidR="00824377" w:rsidRDefault="00824377" w:rsidP="003E188B">
                      <w:pPr>
                        <w:pStyle w:val="Number"/>
                        <w:rPr>
                          <w:lang w:val="en-US"/>
                        </w:rPr>
                      </w:pPr>
                    </w:p>
                    <w:p w14:paraId="1D6D45AF" w14:textId="77777777" w:rsidR="00824377" w:rsidRPr="006D454D" w:rsidRDefault="00824377" w:rsidP="003E188B">
                      <w:pPr>
                        <w:pStyle w:val="Number"/>
                        <w:rPr>
                          <w:lang w:val="en-US"/>
                        </w:rPr>
                      </w:pPr>
                    </w:p>
                  </w:txbxContent>
                </v:textbox>
                <w10:wrap anchory="page"/>
              </v:shape>
            </w:pict>
          </mc:Fallback>
        </mc:AlternateContent>
      </w:r>
      <w:r w:rsidRPr="00072CC0">
        <w:rPr>
          <w:noProof/>
        </w:rPr>
        <w:t xml:space="preserve"> </w:t>
      </w:r>
    </w:p>
    <w:p w14:paraId="407901CE" w14:textId="77777777" w:rsidR="003E188B" w:rsidRPr="00037A2E" w:rsidRDefault="003E188B" w:rsidP="003E188B">
      <w:pPr>
        <w:pStyle w:val="BodyText"/>
        <w:spacing w:before="11000"/>
        <w:ind w:left="-720" w:right="-446"/>
        <w:sectPr w:rsidR="003E188B" w:rsidRPr="00037A2E" w:rsidSect="003E188B">
          <w:headerReference w:type="default" r:id="rId12"/>
          <w:footerReference w:type="default" r:id="rId13"/>
          <w:type w:val="continuous"/>
          <w:pgSz w:w="12240" w:h="15840" w:code="1"/>
          <w:pgMar w:top="1440" w:right="1440" w:bottom="1440" w:left="1440" w:header="0" w:footer="720" w:gutter="0"/>
          <w:pgNumType w:start="1"/>
          <w:cols w:space="720"/>
          <w:titlePg/>
          <w:docGrid w:linePitch="272"/>
        </w:sectPr>
      </w:pPr>
    </w:p>
    <w:p w14:paraId="7D47228F" w14:textId="77266535" w:rsidR="003E188B" w:rsidRDefault="00EC72FD" w:rsidP="003E188B">
      <w:pPr>
        <w:ind w:left="0"/>
        <w:rPr>
          <w:b/>
          <w:sz w:val="28"/>
        </w:rPr>
      </w:pPr>
      <w:r>
        <w:rPr>
          <w:noProof/>
        </w:rPr>
        <mc:AlternateContent>
          <mc:Choice Requires="wps">
            <w:drawing>
              <wp:anchor distT="45720" distB="45720" distL="114300" distR="114300" simplePos="0" relativeHeight="252069888" behindDoc="0" locked="0" layoutInCell="1" allowOverlap="1" wp14:anchorId="1B8DD59B" wp14:editId="2FE28AF1">
                <wp:simplePos x="0" y="0"/>
                <wp:positionH relativeFrom="column">
                  <wp:posOffset>-276225</wp:posOffset>
                </wp:positionH>
                <wp:positionV relativeFrom="paragraph">
                  <wp:posOffset>4740275</wp:posOffset>
                </wp:positionV>
                <wp:extent cx="38290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404620"/>
                        </a:xfrm>
                        <a:prstGeom prst="rect">
                          <a:avLst/>
                        </a:prstGeom>
                        <a:solidFill>
                          <a:srgbClr val="FFFFFF"/>
                        </a:solidFill>
                        <a:ln w="9525">
                          <a:noFill/>
                          <a:miter lim="800000"/>
                          <a:headEnd/>
                          <a:tailEnd/>
                        </a:ln>
                      </wps:spPr>
                      <wps:txbx>
                        <w:txbxContent>
                          <w:p w14:paraId="0E761385" w14:textId="043927DD" w:rsidR="00EC72FD" w:rsidRDefault="00EC72FD">
                            <w:r>
                              <w:t>6001 Broken Sound Parkway NW Suite 140</w:t>
                            </w:r>
                          </w:p>
                          <w:p w14:paraId="1FBB065B" w14:textId="60BEB9DE" w:rsidR="00EC72FD" w:rsidRDefault="00EC72FD">
                            <w:r>
                              <w:t>Boca Raton, FL 33487</w:t>
                            </w:r>
                          </w:p>
                          <w:p w14:paraId="0FED6A32" w14:textId="220FACE6" w:rsidR="00EC72FD" w:rsidRDefault="00EC72FD"/>
                          <w:p w14:paraId="2010F392" w14:textId="668DF476" w:rsidR="00EC72FD" w:rsidRPr="00EC72FD" w:rsidRDefault="00EC72FD" w:rsidP="00EC72FD">
                            <w:pPr>
                              <w:rPr>
                                <w:b/>
                                <w:sz w:val="22"/>
                              </w:rPr>
                            </w:pPr>
                            <w:r w:rsidRPr="00EC72FD">
                              <w:rPr>
                                <w:b/>
                                <w:sz w:val="22"/>
                              </w:rPr>
                              <w:t>www.Jazzware.com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8DD59B" id="_x0000_t202" coordsize="21600,21600" o:spt="202" path="m,l,21600r21600,l21600,xe">
                <v:stroke joinstyle="miter"/>
                <v:path gradientshapeok="t" o:connecttype="rect"/>
              </v:shapetype>
              <v:shape id="Text Box 2" o:spid="_x0000_s1027" type="#_x0000_t202" style="position:absolute;margin-left:-21.75pt;margin-top:373.25pt;width:301.5pt;height:110.6pt;z-index:252069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" stroked="f">
                <v:textbox style="mso-fit-shape-to-text:t">
                  <w:txbxContent>
                    <w:p w14:paraId="0E761385" w14:textId="043927DD" w:rsidR="00EC72FD" w:rsidRDefault="00EC72FD">
                      <w:r>
                        <w:t>6001 Broken Sound Parkway NW Suite 140</w:t>
                      </w:r>
                    </w:p>
                    <w:p w14:paraId="1FBB065B" w14:textId="60BEB9DE" w:rsidR="00EC72FD" w:rsidRDefault="00EC72FD">
                      <w:r>
                        <w:t>Boca Raton, FL 33487</w:t>
                      </w:r>
                    </w:p>
                    <w:p w14:paraId="0FED6A32" w14:textId="220FACE6" w:rsidR="00EC72FD" w:rsidRDefault="00EC72FD"/>
                    <w:p w14:paraId="2010F392" w14:textId="668DF476" w:rsidR="00EC72FD" w:rsidRPr="00EC72FD" w:rsidRDefault="00EC72FD" w:rsidP="00EC72FD">
                      <w:pPr>
                        <w:rPr>
                          <w:b/>
                          <w:sz w:val="22"/>
                        </w:rPr>
                      </w:pPr>
                      <w:r w:rsidRPr="00EC72FD">
                        <w:rPr>
                          <w:b/>
                          <w:sz w:val="22"/>
                        </w:rPr>
                        <w:t>www.Jazzware.com</w:t>
                      </w:r>
                    </w:p>
                  </w:txbxContent>
                </v:textbox>
                <w10:wrap type="square"/>
              </v:shape>
            </w:pict>
          </mc:Fallback>
        </mc:AlternateContent>
      </w:r>
      <w:r w:rsidR="003E188B">
        <w:br w:type="page"/>
      </w:r>
    </w:p>
    <w:p w14:paraId="507AE32B" w14:textId="6DFD8F8F" w:rsidR="00C6599D" w:rsidRPr="00037A2E" w:rsidRDefault="00E34FD6" w:rsidP="00675654">
      <w:pPr>
        <w:pStyle w:val="Copyright1"/>
        <w:tabs>
          <w:tab w:val="left" w:pos="2880"/>
        </w:tabs>
        <w:ind w:left="0"/>
      </w:pPr>
      <w:r>
        <w:lastRenderedPageBreak/>
        <w:t>Jazzware</w:t>
      </w:r>
      <w:r w:rsidR="00C6599D" w:rsidRPr="00037A2E">
        <w:rPr>
          <w:szCs w:val="28"/>
          <w:vertAlign w:val="superscript"/>
        </w:rPr>
        <w:t xml:space="preserve"> ®</w:t>
      </w:r>
      <w:r w:rsidR="00C6599D" w:rsidRPr="00037A2E">
        <w:t xml:space="preserve"> Guide</w:t>
      </w:r>
    </w:p>
    <w:p w14:paraId="1569DC2A" w14:textId="77777777" w:rsidR="00C6599D" w:rsidRPr="00037A2E" w:rsidRDefault="00C6599D" w:rsidP="00675654">
      <w:pPr>
        <w:pStyle w:val="Copyright2"/>
        <w:ind w:left="0"/>
      </w:pPr>
      <w:r w:rsidRPr="00037A2E">
        <w:t>Copyright Notice</w:t>
      </w:r>
    </w:p>
    <w:p w14:paraId="192FEE2F" w14:textId="3C4B90B5" w:rsidR="00C6599D" w:rsidRPr="00D71FB5" w:rsidRDefault="00C6599D" w:rsidP="00675654">
      <w:pPr>
        <w:pStyle w:val="BodyText"/>
        <w:ind w:left="0"/>
      </w:pPr>
      <w:r w:rsidRPr="00D71FB5">
        <w:t>Copyright</w:t>
      </w:r>
      <w:r w:rsidRPr="00C81B50">
        <w:rPr>
          <w:vertAlign w:val="superscript"/>
        </w:rPr>
        <w:t>©</w:t>
      </w:r>
      <w:r>
        <w:t xml:space="preserve"> </w:t>
      </w:r>
      <w:r w:rsidRPr="00D71FB5">
        <w:t>201</w:t>
      </w:r>
      <w:r w:rsidR="00B74C38">
        <w:t>8</w:t>
      </w:r>
      <w:r w:rsidR="00E34FD6">
        <w:t xml:space="preserve"> - 2019</w:t>
      </w:r>
      <w:r w:rsidRPr="00D71FB5">
        <w:t xml:space="preserve"> </w:t>
      </w:r>
      <w:r w:rsidR="00E34FD6">
        <w:t>Jazzware</w:t>
      </w:r>
      <w:r w:rsidRPr="00D71FB5">
        <w:t>, Inc.</w:t>
      </w:r>
    </w:p>
    <w:p w14:paraId="5ED13A05" w14:textId="39FB421A" w:rsidR="00C6599D" w:rsidRPr="00D71FB5" w:rsidRDefault="00C6599D" w:rsidP="00675654">
      <w:pPr>
        <w:pStyle w:val="BodyText"/>
        <w:tabs>
          <w:tab w:val="left" w:pos="5747"/>
        </w:tabs>
        <w:ind w:left="0"/>
      </w:pPr>
      <w:r w:rsidRPr="00D71FB5">
        <w:t>All rights reserved.</w:t>
      </w:r>
      <w:r w:rsidR="00E34FD6">
        <w:tab/>
      </w:r>
    </w:p>
    <w:p w14:paraId="1BABAD75" w14:textId="39464AC3" w:rsidR="00C6599D" w:rsidRPr="00D71FB5" w:rsidRDefault="00C6599D" w:rsidP="00675654">
      <w:pPr>
        <w:pStyle w:val="BodyText"/>
        <w:ind w:left="0"/>
      </w:pPr>
      <w:r w:rsidRPr="00D71FB5">
        <w:t xml:space="preserve">Any technical documentation that is made available by </w:t>
      </w:r>
      <w:r w:rsidR="00E34FD6">
        <w:t>Jazzware</w:t>
      </w:r>
      <w:r w:rsidRPr="00D71FB5">
        <w:t xml:space="preserve">, Inc. is proprietary and confidential and is considered the copyrighted work of </w:t>
      </w:r>
      <w:r w:rsidR="00E34FD6">
        <w:t>Jazzware</w:t>
      </w:r>
      <w:r w:rsidRPr="00D71FB5">
        <w:t>, Inc.</w:t>
      </w:r>
    </w:p>
    <w:p w14:paraId="242A1A9A" w14:textId="09BA651E" w:rsidR="00C6599D" w:rsidRPr="00D71FB5" w:rsidRDefault="00C6599D" w:rsidP="00675654">
      <w:pPr>
        <w:pStyle w:val="BodyText"/>
        <w:ind w:left="0"/>
      </w:pPr>
      <w:r w:rsidRPr="00D71FB5">
        <w:t xml:space="preserve">This publication is for distribution under </w:t>
      </w:r>
      <w:r w:rsidR="00E34FD6">
        <w:t>Jazzware</w:t>
      </w:r>
      <w:r w:rsidRPr="00D71FB5">
        <w:t xml:space="preserve"> non-disclosure agreement only.</w:t>
      </w:r>
      <w:r>
        <w:t xml:space="preserve">  </w:t>
      </w:r>
      <w:r w:rsidRPr="00D71FB5">
        <w:t xml:space="preserve">No part of this publication may be duplicated without the express written permission of </w:t>
      </w:r>
      <w:r w:rsidR="00E34FD6">
        <w:t>Jazzware</w:t>
      </w:r>
      <w:r w:rsidRPr="00D71FB5">
        <w:t xml:space="preserve">, Inc., </w:t>
      </w:r>
      <w:r w:rsidR="003B2397">
        <w:t xml:space="preserve">6001 Broken Sound Pkwy NW Suite 140, </w:t>
      </w:r>
      <w:r w:rsidR="00D943F4">
        <w:t>Boca Raton, FL 33487</w:t>
      </w:r>
      <w:r w:rsidRPr="00D71FB5">
        <w:t>.</w:t>
      </w:r>
    </w:p>
    <w:p w14:paraId="7E4B4927" w14:textId="00D0AA7E" w:rsidR="00C6599D" w:rsidRPr="00D71FB5" w:rsidRDefault="00E34FD6" w:rsidP="00675654">
      <w:pPr>
        <w:pStyle w:val="BodyText"/>
        <w:ind w:left="0"/>
      </w:pPr>
      <w:r>
        <w:t>Jazzware</w:t>
      </w:r>
      <w:r w:rsidR="00C6599D" w:rsidRPr="00D71FB5">
        <w:t xml:space="preserve"> reserves the right to make changes without prior notice.</w:t>
      </w:r>
    </w:p>
    <w:p w14:paraId="29425AC0" w14:textId="77777777" w:rsidR="00C6599D" w:rsidRDefault="00C6599D" w:rsidP="00675654">
      <w:pPr>
        <w:pStyle w:val="Copyright2"/>
        <w:ind w:left="0"/>
      </w:pPr>
      <w:r>
        <w:t>Trademarks</w:t>
      </w:r>
    </w:p>
    <w:p w14:paraId="71A03BB5" w14:textId="2E63B426" w:rsidR="00C6599D" w:rsidRPr="00D71FB5" w:rsidRDefault="00C6599D" w:rsidP="00675654">
      <w:pPr>
        <w:pStyle w:val="BodyText"/>
        <w:ind w:left="0"/>
      </w:pPr>
      <w:r w:rsidRPr="00D71FB5">
        <w:t xml:space="preserve">Any product names mentioned in this document may be trademarks or registered trademarks of </w:t>
      </w:r>
      <w:r w:rsidR="00E34FD6">
        <w:t>Jazzware</w:t>
      </w:r>
      <w:r w:rsidRPr="00D71FB5">
        <w:t xml:space="preserve"> or their respective companies and are hereby acknowledged.</w:t>
      </w:r>
    </w:p>
    <w:p w14:paraId="2B1F854B" w14:textId="77777777" w:rsidR="00C6599D" w:rsidRPr="0063691C" w:rsidRDefault="00C6599D" w:rsidP="00675654">
      <w:pPr>
        <w:pStyle w:val="BodyText"/>
        <w:ind w:left="0"/>
      </w:pPr>
      <w:bookmarkStart w:id="1" w:name="_Toc410721366"/>
      <w:bookmarkStart w:id="2" w:name="_Toc410722775"/>
      <w:bookmarkStart w:id="3" w:name="_Toc410728068"/>
      <w:bookmarkStart w:id="4" w:name="_Toc410728317"/>
      <w:bookmarkStart w:id="5" w:name="_Toc411436869"/>
      <w:bookmarkStart w:id="6" w:name="_Toc413078889"/>
      <w:bookmarkStart w:id="7" w:name="_Toc414345040"/>
      <w:r w:rsidRPr="00352A3E">
        <w:rPr>
          <w:rStyle w:val="BodyTextChar"/>
        </w:rPr>
        <w:t>This document is printed in the United States of America.</w:t>
      </w:r>
      <w:r w:rsidRPr="00037A2E">
        <w:br w:type="page"/>
      </w:r>
      <w:bookmarkStart w:id="8" w:name="_Toc410721367"/>
      <w:bookmarkStart w:id="9" w:name="_Toc410722776"/>
      <w:bookmarkStart w:id="10" w:name="_Toc410728069"/>
      <w:bookmarkStart w:id="11" w:name="_Toc410728318"/>
      <w:bookmarkStart w:id="12" w:name="_Toc411436870"/>
      <w:bookmarkStart w:id="13" w:name="_Toc414345041"/>
      <w:r w:rsidR="0063691C" w:rsidRPr="00037A2E">
        <w:lastRenderedPageBreak/>
        <w:t>Document Revision History</w:t>
      </w:r>
      <w:bookmarkEnd w:id="1"/>
      <w:bookmarkEnd w:id="2"/>
      <w:bookmarkEnd w:id="3"/>
      <w:bookmarkEnd w:id="4"/>
      <w:bookmarkEnd w:id="5"/>
      <w:bookmarkEnd w:id="6"/>
      <w:bookmarkEnd w:id="7"/>
      <w:bookmarkEnd w:id="8"/>
      <w:bookmarkEnd w:id="9"/>
      <w:bookmarkEnd w:id="10"/>
      <w:bookmarkEnd w:id="11"/>
      <w:bookmarkEnd w:id="12"/>
      <w:bookmarkEnd w:id="13"/>
    </w:p>
    <w:tbl>
      <w:tblPr>
        <w:tblW w:w="0" w:type="auto"/>
        <w:jc w:val="center"/>
        <w:tblLook w:val="0000" w:firstRow="0" w:lastRow="0" w:firstColumn="0" w:lastColumn="0" w:noHBand="0" w:noVBand="0"/>
      </w:tblPr>
      <w:tblGrid>
        <w:gridCol w:w="931"/>
        <w:gridCol w:w="3348"/>
        <w:gridCol w:w="1732"/>
        <w:gridCol w:w="1500"/>
      </w:tblGrid>
      <w:tr w:rsidR="00C6599D" w:rsidRPr="00037A2E" w14:paraId="445C0569" w14:textId="77777777" w:rsidTr="00547C63">
        <w:trPr>
          <w:jc w:val="center"/>
        </w:trPr>
        <w:tc>
          <w:tcPr>
            <w:tcW w:w="931" w:type="dxa"/>
          </w:tcPr>
          <w:p w14:paraId="73494F81" w14:textId="77777777" w:rsidR="00C6599D" w:rsidRPr="00037A2E" w:rsidRDefault="00C6599D" w:rsidP="0063691C">
            <w:pPr>
              <w:pStyle w:val="TableHeader"/>
              <w:jc w:val="center"/>
            </w:pPr>
            <w:r w:rsidRPr="00037A2E">
              <w:t>Version</w:t>
            </w:r>
          </w:p>
        </w:tc>
        <w:tc>
          <w:tcPr>
            <w:tcW w:w="3348" w:type="dxa"/>
          </w:tcPr>
          <w:p w14:paraId="5E7C1015" w14:textId="77777777" w:rsidR="00C6599D" w:rsidRPr="00037A2E" w:rsidRDefault="00C6599D" w:rsidP="0063691C">
            <w:pPr>
              <w:pStyle w:val="TableHeader"/>
            </w:pPr>
            <w:r w:rsidRPr="00037A2E">
              <w:t>Reason for Change</w:t>
            </w:r>
          </w:p>
        </w:tc>
        <w:tc>
          <w:tcPr>
            <w:tcW w:w="1732" w:type="dxa"/>
          </w:tcPr>
          <w:p w14:paraId="5881D829" w14:textId="77777777" w:rsidR="00C6599D" w:rsidRPr="00037A2E" w:rsidRDefault="00C6599D" w:rsidP="0063691C">
            <w:pPr>
              <w:pStyle w:val="TableHeader"/>
            </w:pPr>
            <w:r w:rsidRPr="00037A2E">
              <w:t>Date</w:t>
            </w:r>
          </w:p>
        </w:tc>
        <w:tc>
          <w:tcPr>
            <w:tcW w:w="1500" w:type="dxa"/>
          </w:tcPr>
          <w:p w14:paraId="084E7144" w14:textId="77777777" w:rsidR="00C6599D" w:rsidRPr="00037A2E" w:rsidRDefault="00C6599D" w:rsidP="0063691C">
            <w:pPr>
              <w:pStyle w:val="TableHeader"/>
            </w:pPr>
            <w:r w:rsidRPr="00037A2E">
              <w:t>Author</w:t>
            </w:r>
          </w:p>
        </w:tc>
      </w:tr>
      <w:tr w:rsidR="00C6599D" w:rsidRPr="00037A2E" w14:paraId="22B69568" w14:textId="77777777" w:rsidTr="00547C63">
        <w:trPr>
          <w:jc w:val="center"/>
        </w:trPr>
        <w:tc>
          <w:tcPr>
            <w:tcW w:w="931" w:type="dxa"/>
          </w:tcPr>
          <w:p w14:paraId="19486078" w14:textId="77777777" w:rsidR="00C6599D" w:rsidRPr="00833FEA" w:rsidRDefault="00C6599D" w:rsidP="0063691C">
            <w:pPr>
              <w:pStyle w:val="TableText"/>
              <w:jc w:val="center"/>
              <w:rPr>
                <w:i/>
              </w:rPr>
            </w:pPr>
            <w:r w:rsidRPr="00833FEA">
              <w:rPr>
                <w:i/>
              </w:rPr>
              <w:t>1</w:t>
            </w:r>
          </w:p>
        </w:tc>
        <w:tc>
          <w:tcPr>
            <w:tcW w:w="3348" w:type="dxa"/>
          </w:tcPr>
          <w:p w14:paraId="08A98E79" w14:textId="77777777" w:rsidR="00C6599D" w:rsidRPr="00833FEA" w:rsidRDefault="00C6599D" w:rsidP="0063691C">
            <w:pPr>
              <w:pStyle w:val="TableText"/>
              <w:rPr>
                <w:i/>
              </w:rPr>
            </w:pPr>
            <w:r w:rsidRPr="00833FEA">
              <w:rPr>
                <w:i/>
              </w:rPr>
              <w:t>Created document.</w:t>
            </w:r>
          </w:p>
        </w:tc>
        <w:tc>
          <w:tcPr>
            <w:tcW w:w="1732" w:type="dxa"/>
          </w:tcPr>
          <w:p w14:paraId="6BCB783E" w14:textId="77777777" w:rsidR="00C6599D" w:rsidRPr="00833FEA" w:rsidRDefault="0063691C" w:rsidP="0063691C">
            <w:pPr>
              <w:pStyle w:val="TableText"/>
              <w:rPr>
                <w:i/>
              </w:rPr>
            </w:pPr>
            <w:r>
              <w:rPr>
                <w:i/>
              </w:rPr>
              <w:t>1/26/2015</w:t>
            </w:r>
          </w:p>
        </w:tc>
        <w:tc>
          <w:tcPr>
            <w:tcW w:w="1500" w:type="dxa"/>
          </w:tcPr>
          <w:p w14:paraId="77D0DCE1" w14:textId="77777777" w:rsidR="00C6599D" w:rsidRPr="00833FEA" w:rsidRDefault="00474C0C" w:rsidP="0063691C">
            <w:pPr>
              <w:pStyle w:val="TableText"/>
              <w:rPr>
                <w:i/>
              </w:rPr>
            </w:pPr>
            <w:r>
              <w:rPr>
                <w:i/>
              </w:rPr>
              <w:t>Karen Quinn</w:t>
            </w:r>
          </w:p>
        </w:tc>
      </w:tr>
      <w:tr w:rsidR="00C6599D" w:rsidRPr="00037A2E" w14:paraId="68C6DAA3" w14:textId="77777777" w:rsidTr="00547C63">
        <w:trPr>
          <w:jc w:val="center"/>
        </w:trPr>
        <w:tc>
          <w:tcPr>
            <w:tcW w:w="931" w:type="dxa"/>
          </w:tcPr>
          <w:p w14:paraId="518E7F63" w14:textId="77777777" w:rsidR="00C6599D" w:rsidRPr="00833FEA" w:rsidRDefault="0063691C" w:rsidP="0063691C">
            <w:pPr>
              <w:pStyle w:val="TableText"/>
              <w:jc w:val="center"/>
              <w:rPr>
                <w:i/>
              </w:rPr>
            </w:pPr>
            <w:r>
              <w:rPr>
                <w:i/>
              </w:rPr>
              <w:t>1.1</w:t>
            </w:r>
          </w:p>
        </w:tc>
        <w:tc>
          <w:tcPr>
            <w:tcW w:w="3348" w:type="dxa"/>
          </w:tcPr>
          <w:p w14:paraId="62B9D32D" w14:textId="77777777" w:rsidR="00C6599D" w:rsidRPr="00833FEA" w:rsidRDefault="0063691C" w:rsidP="0063691C">
            <w:pPr>
              <w:pStyle w:val="TableText"/>
              <w:rPr>
                <w:i/>
              </w:rPr>
            </w:pPr>
            <w:r>
              <w:rPr>
                <w:i/>
              </w:rPr>
              <w:t>Formatting Revisions.</w:t>
            </w:r>
          </w:p>
        </w:tc>
        <w:tc>
          <w:tcPr>
            <w:tcW w:w="1732" w:type="dxa"/>
          </w:tcPr>
          <w:p w14:paraId="0DE759DD" w14:textId="77777777" w:rsidR="00C6599D" w:rsidRPr="00833FEA" w:rsidRDefault="00474C0C" w:rsidP="00907BEF">
            <w:pPr>
              <w:pStyle w:val="TableText"/>
              <w:rPr>
                <w:i/>
              </w:rPr>
            </w:pPr>
            <w:r>
              <w:rPr>
                <w:i/>
              </w:rPr>
              <w:t>2/1</w:t>
            </w:r>
            <w:r w:rsidR="00907BEF">
              <w:rPr>
                <w:i/>
              </w:rPr>
              <w:t>0</w:t>
            </w:r>
            <w:r w:rsidR="0063691C">
              <w:rPr>
                <w:i/>
              </w:rPr>
              <w:t>/2015</w:t>
            </w:r>
          </w:p>
        </w:tc>
        <w:tc>
          <w:tcPr>
            <w:tcW w:w="1500" w:type="dxa"/>
          </w:tcPr>
          <w:p w14:paraId="7F6F3811" w14:textId="77777777" w:rsidR="00C6599D" w:rsidRPr="00833FEA" w:rsidRDefault="0063691C" w:rsidP="0063691C">
            <w:pPr>
              <w:pStyle w:val="TableText"/>
              <w:rPr>
                <w:i/>
              </w:rPr>
            </w:pPr>
            <w:r>
              <w:rPr>
                <w:i/>
              </w:rPr>
              <w:t>John Kintz</w:t>
            </w:r>
          </w:p>
        </w:tc>
      </w:tr>
      <w:tr w:rsidR="00C6599D" w:rsidRPr="00037A2E" w14:paraId="0AD57C57" w14:textId="77777777" w:rsidTr="00547C63">
        <w:trPr>
          <w:jc w:val="center"/>
        </w:trPr>
        <w:tc>
          <w:tcPr>
            <w:tcW w:w="931" w:type="dxa"/>
          </w:tcPr>
          <w:p w14:paraId="2FBE7FCC" w14:textId="77777777" w:rsidR="00C6599D" w:rsidRPr="00833FEA" w:rsidRDefault="00907BEF" w:rsidP="0063691C">
            <w:pPr>
              <w:pStyle w:val="TableText"/>
              <w:jc w:val="center"/>
              <w:rPr>
                <w:i/>
              </w:rPr>
            </w:pPr>
            <w:r>
              <w:rPr>
                <w:i/>
              </w:rPr>
              <w:t>1.2</w:t>
            </w:r>
          </w:p>
        </w:tc>
        <w:tc>
          <w:tcPr>
            <w:tcW w:w="3348" w:type="dxa"/>
          </w:tcPr>
          <w:p w14:paraId="3A39941E" w14:textId="77777777" w:rsidR="00C6599D" w:rsidRPr="00833FEA" w:rsidRDefault="00907BEF" w:rsidP="0063691C">
            <w:pPr>
              <w:pStyle w:val="TableText"/>
              <w:rPr>
                <w:i/>
              </w:rPr>
            </w:pPr>
            <w:r>
              <w:rPr>
                <w:i/>
              </w:rPr>
              <w:t>Revised Document.</w:t>
            </w:r>
          </w:p>
        </w:tc>
        <w:tc>
          <w:tcPr>
            <w:tcW w:w="1732" w:type="dxa"/>
          </w:tcPr>
          <w:p w14:paraId="4DF42906" w14:textId="77777777" w:rsidR="00C6599D" w:rsidRPr="00833FEA" w:rsidRDefault="00907BEF" w:rsidP="0063691C">
            <w:pPr>
              <w:pStyle w:val="TableText"/>
              <w:rPr>
                <w:i/>
              </w:rPr>
            </w:pPr>
            <w:r>
              <w:rPr>
                <w:i/>
              </w:rPr>
              <w:t>2/11/2015</w:t>
            </w:r>
          </w:p>
        </w:tc>
        <w:tc>
          <w:tcPr>
            <w:tcW w:w="1500" w:type="dxa"/>
          </w:tcPr>
          <w:p w14:paraId="2AD6BB20" w14:textId="77777777" w:rsidR="00C6599D" w:rsidRPr="00833FEA" w:rsidRDefault="00907BEF" w:rsidP="0063691C">
            <w:pPr>
              <w:pStyle w:val="TableText"/>
              <w:rPr>
                <w:i/>
              </w:rPr>
            </w:pPr>
            <w:r>
              <w:rPr>
                <w:i/>
              </w:rPr>
              <w:t>John Kintz</w:t>
            </w:r>
          </w:p>
        </w:tc>
      </w:tr>
      <w:tr w:rsidR="00C6599D" w:rsidRPr="00037A2E" w14:paraId="4D5FA34C" w14:textId="77777777" w:rsidTr="00547C63">
        <w:trPr>
          <w:jc w:val="center"/>
        </w:trPr>
        <w:tc>
          <w:tcPr>
            <w:tcW w:w="931" w:type="dxa"/>
          </w:tcPr>
          <w:p w14:paraId="3B0FD48C" w14:textId="77777777" w:rsidR="00C6599D" w:rsidRPr="00833FEA" w:rsidRDefault="00E62878" w:rsidP="0063691C">
            <w:pPr>
              <w:pStyle w:val="TableText"/>
              <w:jc w:val="center"/>
              <w:rPr>
                <w:i/>
              </w:rPr>
            </w:pPr>
            <w:r>
              <w:rPr>
                <w:i/>
              </w:rPr>
              <w:t>1.3</w:t>
            </w:r>
          </w:p>
        </w:tc>
        <w:tc>
          <w:tcPr>
            <w:tcW w:w="3348" w:type="dxa"/>
          </w:tcPr>
          <w:p w14:paraId="6959C883" w14:textId="77777777" w:rsidR="00C6599D" w:rsidRPr="00833FEA" w:rsidRDefault="00E62878" w:rsidP="0063691C">
            <w:pPr>
              <w:pStyle w:val="TableText"/>
              <w:rPr>
                <w:i/>
              </w:rPr>
            </w:pPr>
            <w:r>
              <w:rPr>
                <w:i/>
              </w:rPr>
              <w:t>Updated format and section changes</w:t>
            </w:r>
          </w:p>
        </w:tc>
        <w:tc>
          <w:tcPr>
            <w:tcW w:w="1732" w:type="dxa"/>
          </w:tcPr>
          <w:p w14:paraId="346E38A2" w14:textId="77777777" w:rsidR="00C6599D" w:rsidRPr="00833FEA" w:rsidRDefault="00E62878" w:rsidP="0063691C">
            <w:pPr>
              <w:pStyle w:val="TableText"/>
              <w:rPr>
                <w:i/>
              </w:rPr>
            </w:pPr>
            <w:r>
              <w:rPr>
                <w:i/>
              </w:rPr>
              <w:t>3/2/2015</w:t>
            </w:r>
          </w:p>
        </w:tc>
        <w:tc>
          <w:tcPr>
            <w:tcW w:w="1500" w:type="dxa"/>
          </w:tcPr>
          <w:p w14:paraId="037F800A" w14:textId="77777777" w:rsidR="00C6599D" w:rsidRPr="00833FEA" w:rsidRDefault="00E62878" w:rsidP="0063691C">
            <w:pPr>
              <w:pStyle w:val="TableText"/>
              <w:rPr>
                <w:i/>
              </w:rPr>
            </w:pPr>
            <w:r>
              <w:rPr>
                <w:i/>
              </w:rPr>
              <w:t>Jeff Burrows</w:t>
            </w:r>
          </w:p>
        </w:tc>
      </w:tr>
      <w:tr w:rsidR="00C6599D" w:rsidRPr="00037A2E" w14:paraId="733C30AA" w14:textId="77777777" w:rsidTr="00547C63">
        <w:trPr>
          <w:jc w:val="center"/>
        </w:trPr>
        <w:tc>
          <w:tcPr>
            <w:tcW w:w="931" w:type="dxa"/>
          </w:tcPr>
          <w:p w14:paraId="69088621" w14:textId="77777777" w:rsidR="00C6599D" w:rsidRPr="00833FEA" w:rsidRDefault="005008C2" w:rsidP="0063691C">
            <w:pPr>
              <w:pStyle w:val="TableText"/>
              <w:jc w:val="center"/>
              <w:rPr>
                <w:i/>
              </w:rPr>
            </w:pPr>
            <w:r>
              <w:rPr>
                <w:i/>
              </w:rPr>
              <w:t>1.4</w:t>
            </w:r>
          </w:p>
        </w:tc>
        <w:tc>
          <w:tcPr>
            <w:tcW w:w="3348" w:type="dxa"/>
          </w:tcPr>
          <w:p w14:paraId="070E92EF" w14:textId="77777777" w:rsidR="00C6599D" w:rsidRPr="00833FEA" w:rsidRDefault="005008C2" w:rsidP="0063691C">
            <w:pPr>
              <w:pStyle w:val="TableText"/>
              <w:rPr>
                <w:i/>
              </w:rPr>
            </w:pPr>
            <w:r>
              <w:rPr>
                <w:i/>
              </w:rPr>
              <w:t>Updated document format and TOC</w:t>
            </w:r>
          </w:p>
        </w:tc>
        <w:tc>
          <w:tcPr>
            <w:tcW w:w="1732" w:type="dxa"/>
          </w:tcPr>
          <w:p w14:paraId="5527805D" w14:textId="77777777" w:rsidR="00C6599D" w:rsidRPr="00833FEA" w:rsidRDefault="005008C2" w:rsidP="0063691C">
            <w:pPr>
              <w:pStyle w:val="TableText"/>
              <w:rPr>
                <w:i/>
              </w:rPr>
            </w:pPr>
            <w:r>
              <w:rPr>
                <w:i/>
              </w:rPr>
              <w:t>3/16/2015</w:t>
            </w:r>
          </w:p>
        </w:tc>
        <w:tc>
          <w:tcPr>
            <w:tcW w:w="1500" w:type="dxa"/>
          </w:tcPr>
          <w:p w14:paraId="677449B2" w14:textId="77777777" w:rsidR="00C6599D" w:rsidRPr="00833FEA" w:rsidRDefault="005008C2" w:rsidP="0063691C">
            <w:pPr>
              <w:pStyle w:val="TableText"/>
              <w:rPr>
                <w:i/>
              </w:rPr>
            </w:pPr>
            <w:r>
              <w:rPr>
                <w:i/>
              </w:rPr>
              <w:t>John Kintz</w:t>
            </w:r>
          </w:p>
        </w:tc>
      </w:tr>
      <w:tr w:rsidR="00C6599D" w:rsidRPr="00037A2E" w14:paraId="03CD996F" w14:textId="77777777" w:rsidTr="00547C63">
        <w:trPr>
          <w:jc w:val="center"/>
        </w:trPr>
        <w:tc>
          <w:tcPr>
            <w:tcW w:w="931" w:type="dxa"/>
          </w:tcPr>
          <w:p w14:paraId="6723E563" w14:textId="77777777" w:rsidR="00C6599D" w:rsidRPr="00833FEA" w:rsidRDefault="00616DF5" w:rsidP="0063691C">
            <w:pPr>
              <w:pStyle w:val="TableText"/>
              <w:jc w:val="center"/>
              <w:rPr>
                <w:i/>
              </w:rPr>
            </w:pPr>
            <w:r>
              <w:rPr>
                <w:i/>
              </w:rPr>
              <w:t>6.2</w:t>
            </w:r>
          </w:p>
        </w:tc>
        <w:tc>
          <w:tcPr>
            <w:tcW w:w="3348" w:type="dxa"/>
          </w:tcPr>
          <w:p w14:paraId="6723FC13" w14:textId="77777777" w:rsidR="00C6599D" w:rsidRPr="00833FEA" w:rsidRDefault="00616DF5" w:rsidP="002F72AD">
            <w:pPr>
              <w:pStyle w:val="TableText"/>
              <w:rPr>
                <w:i/>
              </w:rPr>
            </w:pPr>
            <w:r>
              <w:rPr>
                <w:i/>
              </w:rPr>
              <w:t>Updated to include Reports, Calling Activity, Multi-Language</w:t>
            </w:r>
            <w:r w:rsidR="002F72AD">
              <w:rPr>
                <w:i/>
              </w:rPr>
              <w:t>, and Desktop Alerting</w:t>
            </w:r>
          </w:p>
        </w:tc>
        <w:tc>
          <w:tcPr>
            <w:tcW w:w="1732" w:type="dxa"/>
          </w:tcPr>
          <w:p w14:paraId="6A8A616E" w14:textId="77777777" w:rsidR="00C6599D" w:rsidRPr="00833FEA" w:rsidRDefault="00616DF5" w:rsidP="0063691C">
            <w:pPr>
              <w:pStyle w:val="TableText"/>
              <w:rPr>
                <w:i/>
              </w:rPr>
            </w:pPr>
            <w:r>
              <w:rPr>
                <w:i/>
              </w:rPr>
              <w:t>10/</w:t>
            </w:r>
            <w:r w:rsidR="00EB7651">
              <w:rPr>
                <w:i/>
              </w:rPr>
              <w:t>2</w:t>
            </w:r>
            <w:r>
              <w:rPr>
                <w:i/>
              </w:rPr>
              <w:t>6/2015</w:t>
            </w:r>
          </w:p>
        </w:tc>
        <w:tc>
          <w:tcPr>
            <w:tcW w:w="1500" w:type="dxa"/>
          </w:tcPr>
          <w:p w14:paraId="59C8B4D1" w14:textId="77777777" w:rsidR="00C6599D" w:rsidRPr="00833FEA" w:rsidRDefault="00616DF5" w:rsidP="0063691C">
            <w:pPr>
              <w:pStyle w:val="TableText"/>
              <w:rPr>
                <w:i/>
              </w:rPr>
            </w:pPr>
            <w:r>
              <w:rPr>
                <w:i/>
              </w:rPr>
              <w:t>Karen Quinn</w:t>
            </w:r>
          </w:p>
        </w:tc>
      </w:tr>
      <w:tr w:rsidR="00C6599D" w:rsidRPr="00037A2E" w14:paraId="50B5809A" w14:textId="77777777" w:rsidTr="00547C63">
        <w:trPr>
          <w:jc w:val="center"/>
        </w:trPr>
        <w:tc>
          <w:tcPr>
            <w:tcW w:w="931" w:type="dxa"/>
          </w:tcPr>
          <w:p w14:paraId="0183F332" w14:textId="77777777" w:rsidR="00C6599D" w:rsidRPr="00833FEA" w:rsidRDefault="000F2876" w:rsidP="0063691C">
            <w:pPr>
              <w:pStyle w:val="TableText"/>
              <w:jc w:val="center"/>
              <w:rPr>
                <w:i/>
              </w:rPr>
            </w:pPr>
            <w:r>
              <w:rPr>
                <w:i/>
              </w:rPr>
              <w:t>6.2</w:t>
            </w:r>
          </w:p>
        </w:tc>
        <w:tc>
          <w:tcPr>
            <w:tcW w:w="3348" w:type="dxa"/>
          </w:tcPr>
          <w:p w14:paraId="3E157DA9" w14:textId="77777777" w:rsidR="00C6599D" w:rsidRPr="00833FEA" w:rsidRDefault="000F2876" w:rsidP="0063691C">
            <w:pPr>
              <w:pStyle w:val="TableText"/>
              <w:rPr>
                <w:i/>
              </w:rPr>
            </w:pPr>
            <w:r>
              <w:rPr>
                <w:i/>
              </w:rPr>
              <w:t>Updated alert table</w:t>
            </w:r>
          </w:p>
        </w:tc>
        <w:tc>
          <w:tcPr>
            <w:tcW w:w="1732" w:type="dxa"/>
          </w:tcPr>
          <w:p w14:paraId="59829496" w14:textId="77777777" w:rsidR="00C6599D" w:rsidRPr="00833FEA" w:rsidRDefault="000F2876" w:rsidP="0063691C">
            <w:pPr>
              <w:pStyle w:val="TableText"/>
              <w:rPr>
                <w:i/>
              </w:rPr>
            </w:pPr>
            <w:r>
              <w:rPr>
                <w:i/>
              </w:rPr>
              <w:t>11/3/2015</w:t>
            </w:r>
          </w:p>
        </w:tc>
        <w:tc>
          <w:tcPr>
            <w:tcW w:w="1500" w:type="dxa"/>
          </w:tcPr>
          <w:p w14:paraId="018B1BC8" w14:textId="77777777" w:rsidR="00C6599D" w:rsidRPr="00833FEA" w:rsidRDefault="000F2876" w:rsidP="0063691C">
            <w:pPr>
              <w:pStyle w:val="TableText"/>
              <w:rPr>
                <w:i/>
              </w:rPr>
            </w:pPr>
            <w:r>
              <w:rPr>
                <w:i/>
              </w:rPr>
              <w:t>Karen Quinn</w:t>
            </w:r>
          </w:p>
        </w:tc>
      </w:tr>
      <w:tr w:rsidR="00C6599D" w:rsidRPr="00037A2E" w14:paraId="4CACEEAD" w14:textId="77777777" w:rsidTr="00547C63">
        <w:trPr>
          <w:jc w:val="center"/>
        </w:trPr>
        <w:tc>
          <w:tcPr>
            <w:tcW w:w="931" w:type="dxa"/>
          </w:tcPr>
          <w:p w14:paraId="5E136F95" w14:textId="77777777" w:rsidR="00C6599D" w:rsidRPr="00833FEA" w:rsidRDefault="00A94C6A" w:rsidP="0063691C">
            <w:pPr>
              <w:pStyle w:val="TableText"/>
              <w:jc w:val="center"/>
              <w:rPr>
                <w:i/>
              </w:rPr>
            </w:pPr>
            <w:r>
              <w:rPr>
                <w:i/>
              </w:rPr>
              <w:t>6.3</w:t>
            </w:r>
          </w:p>
        </w:tc>
        <w:tc>
          <w:tcPr>
            <w:tcW w:w="3348" w:type="dxa"/>
          </w:tcPr>
          <w:p w14:paraId="2AAC920E" w14:textId="77777777" w:rsidR="00C6599D" w:rsidRPr="00833FEA" w:rsidRDefault="00A94C6A" w:rsidP="0063691C">
            <w:pPr>
              <w:pStyle w:val="TableText"/>
              <w:rPr>
                <w:i/>
              </w:rPr>
            </w:pPr>
            <w:r>
              <w:rPr>
                <w:i/>
              </w:rPr>
              <w:t>New release – no changes</w:t>
            </w:r>
          </w:p>
        </w:tc>
        <w:tc>
          <w:tcPr>
            <w:tcW w:w="1732" w:type="dxa"/>
          </w:tcPr>
          <w:p w14:paraId="396BDE48" w14:textId="77777777" w:rsidR="00C6599D" w:rsidRPr="00833FEA" w:rsidRDefault="00A94C6A" w:rsidP="0063691C">
            <w:pPr>
              <w:pStyle w:val="TableText"/>
              <w:rPr>
                <w:i/>
              </w:rPr>
            </w:pPr>
            <w:r>
              <w:rPr>
                <w:i/>
              </w:rPr>
              <w:t>6/28/2016</w:t>
            </w:r>
          </w:p>
        </w:tc>
        <w:tc>
          <w:tcPr>
            <w:tcW w:w="1500" w:type="dxa"/>
          </w:tcPr>
          <w:p w14:paraId="7A3B36A9" w14:textId="77777777" w:rsidR="00C6599D" w:rsidRPr="00833FEA" w:rsidRDefault="00A94C6A" w:rsidP="0063691C">
            <w:pPr>
              <w:pStyle w:val="TableText"/>
              <w:rPr>
                <w:i/>
              </w:rPr>
            </w:pPr>
            <w:r>
              <w:rPr>
                <w:i/>
              </w:rPr>
              <w:t>Karen Quinn</w:t>
            </w:r>
          </w:p>
        </w:tc>
      </w:tr>
      <w:tr w:rsidR="00C6599D" w:rsidRPr="00037A2E" w14:paraId="624DCA4C" w14:textId="77777777" w:rsidTr="00547C63">
        <w:trPr>
          <w:jc w:val="center"/>
        </w:trPr>
        <w:tc>
          <w:tcPr>
            <w:tcW w:w="931" w:type="dxa"/>
          </w:tcPr>
          <w:p w14:paraId="214D314D" w14:textId="77777777" w:rsidR="00C6599D" w:rsidRPr="00833FEA" w:rsidRDefault="005024D6" w:rsidP="0063691C">
            <w:pPr>
              <w:pStyle w:val="TableText"/>
              <w:jc w:val="center"/>
              <w:rPr>
                <w:i/>
              </w:rPr>
            </w:pPr>
            <w:r>
              <w:rPr>
                <w:i/>
              </w:rPr>
              <w:t>6.3b</w:t>
            </w:r>
          </w:p>
        </w:tc>
        <w:tc>
          <w:tcPr>
            <w:tcW w:w="3348" w:type="dxa"/>
          </w:tcPr>
          <w:p w14:paraId="29691145" w14:textId="77777777" w:rsidR="00C6599D" w:rsidRPr="00833FEA" w:rsidRDefault="005024D6" w:rsidP="0063691C">
            <w:pPr>
              <w:pStyle w:val="TableText"/>
              <w:rPr>
                <w:i/>
              </w:rPr>
            </w:pPr>
            <w:r>
              <w:rPr>
                <w:i/>
              </w:rPr>
              <w:t>Added media server alert</w:t>
            </w:r>
          </w:p>
        </w:tc>
        <w:tc>
          <w:tcPr>
            <w:tcW w:w="1732" w:type="dxa"/>
          </w:tcPr>
          <w:p w14:paraId="3EC843AE" w14:textId="77777777" w:rsidR="00C6599D" w:rsidRPr="00833FEA" w:rsidRDefault="005024D6" w:rsidP="0063691C">
            <w:pPr>
              <w:pStyle w:val="TableText"/>
              <w:rPr>
                <w:i/>
              </w:rPr>
            </w:pPr>
            <w:r>
              <w:rPr>
                <w:i/>
              </w:rPr>
              <w:t>10/26/2016</w:t>
            </w:r>
          </w:p>
        </w:tc>
        <w:tc>
          <w:tcPr>
            <w:tcW w:w="1500" w:type="dxa"/>
          </w:tcPr>
          <w:p w14:paraId="23D94C38" w14:textId="77777777" w:rsidR="00C6599D" w:rsidRPr="00833FEA" w:rsidRDefault="005024D6" w:rsidP="0063691C">
            <w:pPr>
              <w:pStyle w:val="TableText"/>
              <w:rPr>
                <w:i/>
              </w:rPr>
            </w:pPr>
            <w:r>
              <w:rPr>
                <w:i/>
              </w:rPr>
              <w:t>Karen Quinn</w:t>
            </w:r>
          </w:p>
        </w:tc>
      </w:tr>
      <w:tr w:rsidR="00C6599D" w:rsidRPr="00037A2E" w14:paraId="50505E8D" w14:textId="77777777" w:rsidTr="00547C63">
        <w:trPr>
          <w:jc w:val="center"/>
        </w:trPr>
        <w:tc>
          <w:tcPr>
            <w:tcW w:w="931" w:type="dxa"/>
          </w:tcPr>
          <w:p w14:paraId="5D56AA29" w14:textId="77777777" w:rsidR="00C6599D" w:rsidRPr="00833FEA" w:rsidRDefault="00A407BA" w:rsidP="0063691C">
            <w:pPr>
              <w:pStyle w:val="TableText"/>
              <w:jc w:val="center"/>
              <w:rPr>
                <w:i/>
              </w:rPr>
            </w:pPr>
            <w:r>
              <w:rPr>
                <w:i/>
              </w:rPr>
              <w:t>6.4</w:t>
            </w:r>
          </w:p>
        </w:tc>
        <w:tc>
          <w:tcPr>
            <w:tcW w:w="3348" w:type="dxa"/>
          </w:tcPr>
          <w:p w14:paraId="60CADDF4" w14:textId="77777777" w:rsidR="00C6599D" w:rsidRDefault="001D529F" w:rsidP="0063691C">
            <w:pPr>
              <w:pStyle w:val="TableText"/>
              <w:rPr>
                <w:i/>
              </w:rPr>
            </w:pPr>
            <w:r>
              <w:rPr>
                <w:i/>
              </w:rPr>
              <w:t>Extensive editing for n</w:t>
            </w:r>
            <w:r w:rsidR="00A407BA">
              <w:rPr>
                <w:i/>
              </w:rPr>
              <w:t>ew release</w:t>
            </w:r>
          </w:p>
          <w:p w14:paraId="61B1CB88" w14:textId="77777777" w:rsidR="001D529F" w:rsidRDefault="001D529F" w:rsidP="0063691C">
            <w:pPr>
              <w:pStyle w:val="TableText"/>
              <w:rPr>
                <w:i/>
              </w:rPr>
            </w:pPr>
            <w:r>
              <w:rPr>
                <w:i/>
              </w:rPr>
              <w:t xml:space="preserve">Changed Jazz to </w:t>
            </w:r>
            <w:proofErr w:type="spellStart"/>
            <w:r>
              <w:rPr>
                <w:i/>
              </w:rPr>
              <w:t>HospitalityCloud</w:t>
            </w:r>
            <w:proofErr w:type="spellEnd"/>
          </w:p>
          <w:p w14:paraId="7CD9FDD7" w14:textId="77777777" w:rsidR="001D529F" w:rsidRDefault="001D529F" w:rsidP="0063691C">
            <w:pPr>
              <w:pStyle w:val="TableText"/>
              <w:rPr>
                <w:i/>
              </w:rPr>
            </w:pPr>
            <w:r>
              <w:rPr>
                <w:i/>
              </w:rPr>
              <w:t>Changed screen shots to new portal look</w:t>
            </w:r>
          </w:p>
          <w:p w14:paraId="51EC0E5A" w14:textId="77777777" w:rsidR="001D529F" w:rsidRDefault="001D529F" w:rsidP="0063691C">
            <w:pPr>
              <w:pStyle w:val="TableText"/>
              <w:rPr>
                <w:i/>
              </w:rPr>
            </w:pPr>
            <w:r>
              <w:rPr>
                <w:i/>
              </w:rPr>
              <w:t>Added bulk Wake-up Scheduling</w:t>
            </w:r>
          </w:p>
          <w:p w14:paraId="67EF663D" w14:textId="77777777" w:rsidR="001D529F" w:rsidRDefault="001D529F" w:rsidP="0063691C">
            <w:pPr>
              <w:pStyle w:val="TableText"/>
              <w:rPr>
                <w:i/>
              </w:rPr>
            </w:pPr>
            <w:r>
              <w:rPr>
                <w:i/>
              </w:rPr>
              <w:t xml:space="preserve">Added Guest Check </w:t>
            </w:r>
            <w:proofErr w:type="gramStart"/>
            <w:r>
              <w:rPr>
                <w:i/>
              </w:rPr>
              <w:t>In</w:t>
            </w:r>
            <w:proofErr w:type="gramEnd"/>
            <w:r>
              <w:rPr>
                <w:i/>
              </w:rPr>
              <w:t xml:space="preserve"> Experiences</w:t>
            </w:r>
          </w:p>
          <w:p w14:paraId="6632204E" w14:textId="77777777" w:rsidR="001D529F" w:rsidRPr="00833FEA" w:rsidRDefault="00B65EC1" w:rsidP="001D529F">
            <w:pPr>
              <w:pStyle w:val="TableText"/>
              <w:ind w:left="377" w:hanging="360"/>
              <w:rPr>
                <w:i/>
              </w:rPr>
            </w:pPr>
            <w:r>
              <w:rPr>
                <w:i/>
              </w:rPr>
              <w:t xml:space="preserve"> </w:t>
            </w:r>
            <w:r w:rsidR="001D529F">
              <w:rPr>
                <w:i/>
              </w:rPr>
              <w:t>Added Desktop, Phone and Email Alert Configuration</w:t>
            </w:r>
          </w:p>
        </w:tc>
        <w:tc>
          <w:tcPr>
            <w:tcW w:w="1732" w:type="dxa"/>
          </w:tcPr>
          <w:p w14:paraId="2C0E2AA0" w14:textId="77777777" w:rsidR="00C6599D" w:rsidRPr="00833FEA" w:rsidRDefault="00A407BA" w:rsidP="0063691C">
            <w:pPr>
              <w:pStyle w:val="TableText"/>
              <w:rPr>
                <w:i/>
              </w:rPr>
            </w:pPr>
            <w:r>
              <w:rPr>
                <w:i/>
              </w:rPr>
              <w:t>11/8/2016</w:t>
            </w:r>
          </w:p>
        </w:tc>
        <w:tc>
          <w:tcPr>
            <w:tcW w:w="1500" w:type="dxa"/>
          </w:tcPr>
          <w:p w14:paraId="3686113F" w14:textId="77777777" w:rsidR="00C6599D" w:rsidRPr="00833FEA" w:rsidRDefault="00A407BA" w:rsidP="0063691C">
            <w:pPr>
              <w:pStyle w:val="TableText"/>
              <w:rPr>
                <w:i/>
              </w:rPr>
            </w:pPr>
            <w:r>
              <w:rPr>
                <w:i/>
              </w:rPr>
              <w:t>Karen Quinn</w:t>
            </w:r>
          </w:p>
        </w:tc>
      </w:tr>
      <w:tr w:rsidR="00C6599D" w:rsidRPr="00037A2E" w14:paraId="01676456" w14:textId="77777777" w:rsidTr="00547C63">
        <w:trPr>
          <w:jc w:val="center"/>
        </w:trPr>
        <w:tc>
          <w:tcPr>
            <w:tcW w:w="931" w:type="dxa"/>
          </w:tcPr>
          <w:p w14:paraId="364817B2" w14:textId="77777777" w:rsidR="00C6599D" w:rsidRPr="00833FEA" w:rsidRDefault="00DC17A9" w:rsidP="0063691C">
            <w:pPr>
              <w:pStyle w:val="TableText"/>
              <w:jc w:val="center"/>
              <w:rPr>
                <w:i/>
              </w:rPr>
            </w:pPr>
            <w:r>
              <w:rPr>
                <w:i/>
              </w:rPr>
              <w:t>6.5</w:t>
            </w:r>
          </w:p>
        </w:tc>
        <w:tc>
          <w:tcPr>
            <w:tcW w:w="3348" w:type="dxa"/>
          </w:tcPr>
          <w:p w14:paraId="06C1E4A7" w14:textId="77777777" w:rsidR="00C92987" w:rsidRDefault="00C92987" w:rsidP="0063691C">
            <w:pPr>
              <w:pStyle w:val="TableText"/>
              <w:rPr>
                <w:i/>
              </w:rPr>
            </w:pPr>
            <w:r>
              <w:rPr>
                <w:i/>
              </w:rPr>
              <w:t>Added:</w:t>
            </w:r>
          </w:p>
          <w:p w14:paraId="576D9E1A" w14:textId="77777777" w:rsidR="00C6599D" w:rsidRDefault="00DC17A9" w:rsidP="0063691C">
            <w:pPr>
              <w:pStyle w:val="TableText"/>
              <w:rPr>
                <w:i/>
              </w:rPr>
            </w:pPr>
            <w:r>
              <w:rPr>
                <w:i/>
              </w:rPr>
              <w:t>Guest Experience Design Studio Enhancements</w:t>
            </w:r>
          </w:p>
          <w:p w14:paraId="23573792" w14:textId="77777777" w:rsidR="00C92987" w:rsidRDefault="00C92987" w:rsidP="0063691C">
            <w:pPr>
              <w:pStyle w:val="TableText"/>
              <w:rPr>
                <w:i/>
              </w:rPr>
            </w:pPr>
            <w:r>
              <w:rPr>
                <w:i/>
              </w:rPr>
              <w:t xml:space="preserve">Failed wake-up error </w:t>
            </w:r>
          </w:p>
          <w:p w14:paraId="63FB93A2" w14:textId="77777777" w:rsidR="00C92987" w:rsidRPr="00833FEA" w:rsidRDefault="00C92987" w:rsidP="0063691C">
            <w:pPr>
              <w:pStyle w:val="TableText"/>
              <w:rPr>
                <w:i/>
              </w:rPr>
            </w:pPr>
          </w:p>
        </w:tc>
        <w:tc>
          <w:tcPr>
            <w:tcW w:w="1732" w:type="dxa"/>
          </w:tcPr>
          <w:p w14:paraId="455BA583" w14:textId="77777777" w:rsidR="00C6599D" w:rsidRPr="00833FEA" w:rsidRDefault="00DC17A9" w:rsidP="00C9473E">
            <w:pPr>
              <w:pStyle w:val="TableText"/>
              <w:rPr>
                <w:i/>
              </w:rPr>
            </w:pPr>
            <w:r>
              <w:rPr>
                <w:i/>
              </w:rPr>
              <w:t>02/03/201</w:t>
            </w:r>
            <w:r w:rsidR="00C9473E">
              <w:rPr>
                <w:i/>
              </w:rPr>
              <w:t>7</w:t>
            </w:r>
          </w:p>
        </w:tc>
        <w:tc>
          <w:tcPr>
            <w:tcW w:w="1500" w:type="dxa"/>
          </w:tcPr>
          <w:p w14:paraId="67E96F80" w14:textId="77777777" w:rsidR="00C6599D" w:rsidRPr="00833FEA" w:rsidRDefault="00DC17A9" w:rsidP="0063691C">
            <w:pPr>
              <w:pStyle w:val="TableText"/>
              <w:rPr>
                <w:i/>
              </w:rPr>
            </w:pPr>
            <w:r>
              <w:rPr>
                <w:i/>
              </w:rPr>
              <w:t>Karen Quinn</w:t>
            </w:r>
          </w:p>
        </w:tc>
      </w:tr>
      <w:tr w:rsidR="00C6599D" w:rsidRPr="00037A2E" w14:paraId="424345B5" w14:textId="77777777" w:rsidTr="00547C63">
        <w:trPr>
          <w:jc w:val="center"/>
        </w:trPr>
        <w:tc>
          <w:tcPr>
            <w:tcW w:w="931" w:type="dxa"/>
          </w:tcPr>
          <w:p w14:paraId="7680DAC1" w14:textId="77777777" w:rsidR="00C6599D" w:rsidRPr="00833FEA" w:rsidRDefault="00C9473E" w:rsidP="0063691C">
            <w:pPr>
              <w:pStyle w:val="TableText"/>
              <w:jc w:val="center"/>
              <w:rPr>
                <w:i/>
              </w:rPr>
            </w:pPr>
            <w:r>
              <w:rPr>
                <w:i/>
              </w:rPr>
              <w:t>6.5</w:t>
            </w:r>
          </w:p>
        </w:tc>
        <w:tc>
          <w:tcPr>
            <w:tcW w:w="3348" w:type="dxa"/>
          </w:tcPr>
          <w:p w14:paraId="48552210" w14:textId="77777777" w:rsidR="00F423F0" w:rsidRDefault="00F423F0" w:rsidP="0063691C">
            <w:pPr>
              <w:pStyle w:val="TableText"/>
              <w:rPr>
                <w:i/>
              </w:rPr>
            </w:pPr>
            <w:r>
              <w:rPr>
                <w:i/>
              </w:rPr>
              <w:t>Audacity configuration instructions.</w:t>
            </w:r>
          </w:p>
          <w:p w14:paraId="0508A040" w14:textId="77777777" w:rsidR="00C6599D" w:rsidRPr="00833FEA" w:rsidRDefault="00C9473E" w:rsidP="0063691C">
            <w:pPr>
              <w:pStyle w:val="TableText"/>
              <w:rPr>
                <w:i/>
              </w:rPr>
            </w:pPr>
            <w:r>
              <w:rPr>
                <w:i/>
              </w:rPr>
              <w:t>Fixed date of document and repaired broken links to alert type table</w:t>
            </w:r>
          </w:p>
        </w:tc>
        <w:tc>
          <w:tcPr>
            <w:tcW w:w="1732" w:type="dxa"/>
          </w:tcPr>
          <w:p w14:paraId="36F861F6" w14:textId="77777777" w:rsidR="00C6599D" w:rsidRPr="00833FEA" w:rsidRDefault="00C9473E" w:rsidP="0063691C">
            <w:pPr>
              <w:pStyle w:val="TableText"/>
              <w:rPr>
                <w:i/>
              </w:rPr>
            </w:pPr>
            <w:r>
              <w:rPr>
                <w:i/>
              </w:rPr>
              <w:t>03/13/2017</w:t>
            </w:r>
          </w:p>
        </w:tc>
        <w:tc>
          <w:tcPr>
            <w:tcW w:w="1500" w:type="dxa"/>
          </w:tcPr>
          <w:p w14:paraId="71D2E25F" w14:textId="77777777" w:rsidR="00C6599D" w:rsidRPr="00833FEA" w:rsidRDefault="00C9473E" w:rsidP="0063691C">
            <w:pPr>
              <w:pStyle w:val="TableText"/>
              <w:rPr>
                <w:i/>
              </w:rPr>
            </w:pPr>
            <w:r>
              <w:rPr>
                <w:i/>
              </w:rPr>
              <w:t>Karen Quinn</w:t>
            </w:r>
          </w:p>
        </w:tc>
      </w:tr>
      <w:tr w:rsidR="00C6599D" w:rsidRPr="00037A2E" w14:paraId="2CD26DE0" w14:textId="77777777" w:rsidTr="00547C63">
        <w:trPr>
          <w:jc w:val="center"/>
        </w:trPr>
        <w:tc>
          <w:tcPr>
            <w:tcW w:w="931" w:type="dxa"/>
          </w:tcPr>
          <w:p w14:paraId="29D5F983" w14:textId="77777777" w:rsidR="00C6599D" w:rsidRPr="00833FEA" w:rsidRDefault="00FE02D7" w:rsidP="0063691C">
            <w:pPr>
              <w:pStyle w:val="TableText"/>
              <w:jc w:val="center"/>
              <w:rPr>
                <w:i/>
              </w:rPr>
            </w:pPr>
            <w:r>
              <w:rPr>
                <w:i/>
              </w:rPr>
              <w:t>6.6</w:t>
            </w:r>
          </w:p>
        </w:tc>
        <w:tc>
          <w:tcPr>
            <w:tcW w:w="3348" w:type="dxa"/>
          </w:tcPr>
          <w:p w14:paraId="10D1D861" w14:textId="77777777" w:rsidR="00C6599D" w:rsidRDefault="00FE02D7" w:rsidP="00FE02D7">
            <w:pPr>
              <w:pStyle w:val="TableText"/>
              <w:ind w:left="0"/>
              <w:rPr>
                <w:i/>
              </w:rPr>
            </w:pPr>
            <w:r>
              <w:rPr>
                <w:i/>
              </w:rPr>
              <w:t>Voicemail as optional notations</w:t>
            </w:r>
          </w:p>
          <w:p w14:paraId="5D66C725" w14:textId="77777777" w:rsidR="006F7F1A" w:rsidRDefault="006F7F1A" w:rsidP="00FE02D7">
            <w:pPr>
              <w:pStyle w:val="TableText"/>
              <w:ind w:left="0"/>
              <w:rPr>
                <w:i/>
              </w:rPr>
            </w:pPr>
            <w:r>
              <w:rPr>
                <w:i/>
              </w:rPr>
              <w:t>Test wake-up button logic change</w:t>
            </w:r>
          </w:p>
          <w:p w14:paraId="4AF2C256" w14:textId="77777777" w:rsidR="005E6426" w:rsidRPr="00833FEA" w:rsidRDefault="005E6426" w:rsidP="00FE02D7">
            <w:pPr>
              <w:pStyle w:val="TableText"/>
              <w:ind w:left="0"/>
              <w:rPr>
                <w:i/>
              </w:rPr>
            </w:pPr>
            <w:r>
              <w:rPr>
                <w:i/>
              </w:rPr>
              <w:t>Removal of select mode screenshots</w:t>
            </w:r>
          </w:p>
        </w:tc>
        <w:tc>
          <w:tcPr>
            <w:tcW w:w="1732" w:type="dxa"/>
          </w:tcPr>
          <w:p w14:paraId="5E164CA9" w14:textId="77777777" w:rsidR="00C6599D" w:rsidRPr="00833FEA" w:rsidRDefault="00FE02D7" w:rsidP="00FE02D7">
            <w:pPr>
              <w:pStyle w:val="TableText"/>
              <w:rPr>
                <w:i/>
              </w:rPr>
            </w:pPr>
            <w:r>
              <w:rPr>
                <w:i/>
              </w:rPr>
              <w:t>3/17/2017</w:t>
            </w:r>
          </w:p>
        </w:tc>
        <w:tc>
          <w:tcPr>
            <w:tcW w:w="1500" w:type="dxa"/>
          </w:tcPr>
          <w:p w14:paraId="1887CD0F" w14:textId="77777777" w:rsidR="00C6599D" w:rsidRPr="00833FEA" w:rsidRDefault="00FE02D7" w:rsidP="0063691C">
            <w:pPr>
              <w:pStyle w:val="TableText"/>
              <w:rPr>
                <w:i/>
              </w:rPr>
            </w:pPr>
            <w:r>
              <w:rPr>
                <w:i/>
              </w:rPr>
              <w:t>Karen Quinn</w:t>
            </w:r>
          </w:p>
        </w:tc>
      </w:tr>
      <w:tr w:rsidR="00C6599D" w:rsidRPr="00037A2E" w14:paraId="45E4B6FC" w14:textId="77777777" w:rsidTr="00547C63">
        <w:trPr>
          <w:jc w:val="center"/>
        </w:trPr>
        <w:tc>
          <w:tcPr>
            <w:tcW w:w="931" w:type="dxa"/>
          </w:tcPr>
          <w:p w14:paraId="1FCDF169" w14:textId="77777777" w:rsidR="00C6599D" w:rsidRPr="00833FEA" w:rsidRDefault="0058386C" w:rsidP="0063691C">
            <w:pPr>
              <w:pStyle w:val="TableText"/>
              <w:jc w:val="center"/>
              <w:rPr>
                <w:i/>
              </w:rPr>
            </w:pPr>
            <w:r>
              <w:rPr>
                <w:i/>
              </w:rPr>
              <w:t>6.6</w:t>
            </w:r>
          </w:p>
        </w:tc>
        <w:tc>
          <w:tcPr>
            <w:tcW w:w="3348" w:type="dxa"/>
          </w:tcPr>
          <w:p w14:paraId="3AB3041D" w14:textId="77777777" w:rsidR="00C6599D" w:rsidRPr="00833FEA" w:rsidRDefault="0058386C" w:rsidP="0058386C">
            <w:pPr>
              <w:pStyle w:val="TableText"/>
              <w:ind w:left="0"/>
              <w:rPr>
                <w:i/>
              </w:rPr>
            </w:pPr>
            <w:r>
              <w:rPr>
                <w:i/>
              </w:rPr>
              <w:t>Replace property selection sections in calling activity and reporting</w:t>
            </w:r>
          </w:p>
        </w:tc>
        <w:tc>
          <w:tcPr>
            <w:tcW w:w="1732" w:type="dxa"/>
          </w:tcPr>
          <w:p w14:paraId="00B1A481" w14:textId="77777777" w:rsidR="00C6599D" w:rsidRPr="00833FEA" w:rsidRDefault="0058386C" w:rsidP="0063691C">
            <w:pPr>
              <w:pStyle w:val="TableText"/>
              <w:rPr>
                <w:i/>
              </w:rPr>
            </w:pPr>
            <w:r>
              <w:rPr>
                <w:i/>
              </w:rPr>
              <w:t>05/04/2017</w:t>
            </w:r>
          </w:p>
        </w:tc>
        <w:tc>
          <w:tcPr>
            <w:tcW w:w="1500" w:type="dxa"/>
          </w:tcPr>
          <w:p w14:paraId="3A00A5C8" w14:textId="77777777" w:rsidR="00C6599D" w:rsidRPr="00833FEA" w:rsidRDefault="0058386C" w:rsidP="0063691C">
            <w:pPr>
              <w:pStyle w:val="TableText"/>
              <w:rPr>
                <w:i/>
              </w:rPr>
            </w:pPr>
            <w:r>
              <w:rPr>
                <w:i/>
              </w:rPr>
              <w:t>Karen Quinn</w:t>
            </w:r>
          </w:p>
        </w:tc>
      </w:tr>
      <w:tr w:rsidR="00C6599D" w:rsidRPr="00037A2E" w14:paraId="5AB9C88D" w14:textId="77777777" w:rsidTr="00547C63">
        <w:trPr>
          <w:jc w:val="center"/>
        </w:trPr>
        <w:tc>
          <w:tcPr>
            <w:tcW w:w="931" w:type="dxa"/>
          </w:tcPr>
          <w:p w14:paraId="724CB1DE" w14:textId="77777777" w:rsidR="00C6599D" w:rsidRPr="00833FEA" w:rsidRDefault="00C54327" w:rsidP="0063691C">
            <w:pPr>
              <w:pStyle w:val="TableText"/>
              <w:jc w:val="center"/>
              <w:rPr>
                <w:i/>
              </w:rPr>
            </w:pPr>
            <w:r>
              <w:rPr>
                <w:i/>
              </w:rPr>
              <w:t>6.6</w:t>
            </w:r>
          </w:p>
        </w:tc>
        <w:tc>
          <w:tcPr>
            <w:tcW w:w="3348" w:type="dxa"/>
          </w:tcPr>
          <w:p w14:paraId="03508711" w14:textId="77777777" w:rsidR="00C6599D" w:rsidRPr="00833FEA" w:rsidRDefault="00C54327" w:rsidP="00C54327">
            <w:pPr>
              <w:pStyle w:val="TableText"/>
              <w:ind w:left="0"/>
              <w:rPr>
                <w:i/>
              </w:rPr>
            </w:pPr>
            <w:r>
              <w:rPr>
                <w:i/>
              </w:rPr>
              <w:t>Added voicemail archival instructions.</w:t>
            </w:r>
          </w:p>
        </w:tc>
        <w:tc>
          <w:tcPr>
            <w:tcW w:w="1732" w:type="dxa"/>
          </w:tcPr>
          <w:p w14:paraId="435A3C91" w14:textId="77777777" w:rsidR="00C6599D" w:rsidRPr="00833FEA" w:rsidRDefault="0030637A" w:rsidP="0063691C">
            <w:pPr>
              <w:pStyle w:val="TableText"/>
              <w:rPr>
                <w:i/>
              </w:rPr>
            </w:pPr>
            <w:r>
              <w:rPr>
                <w:i/>
              </w:rPr>
              <w:t>06/14/2017</w:t>
            </w:r>
          </w:p>
        </w:tc>
        <w:tc>
          <w:tcPr>
            <w:tcW w:w="1500" w:type="dxa"/>
          </w:tcPr>
          <w:p w14:paraId="77D252A7" w14:textId="77777777" w:rsidR="00C6599D" w:rsidRPr="00833FEA" w:rsidRDefault="0030637A" w:rsidP="0063691C">
            <w:pPr>
              <w:pStyle w:val="TableText"/>
              <w:rPr>
                <w:i/>
              </w:rPr>
            </w:pPr>
            <w:r>
              <w:rPr>
                <w:i/>
              </w:rPr>
              <w:t>Karen Quinn</w:t>
            </w:r>
          </w:p>
        </w:tc>
      </w:tr>
      <w:tr w:rsidR="00B86A74" w:rsidRPr="00037A2E" w14:paraId="030114D8" w14:textId="77777777" w:rsidTr="00547C63">
        <w:trPr>
          <w:jc w:val="center"/>
        </w:trPr>
        <w:tc>
          <w:tcPr>
            <w:tcW w:w="931" w:type="dxa"/>
          </w:tcPr>
          <w:p w14:paraId="244FBB0A" w14:textId="77777777" w:rsidR="00B86A74" w:rsidRDefault="00B86A74" w:rsidP="0063691C">
            <w:pPr>
              <w:pStyle w:val="TableText"/>
              <w:jc w:val="center"/>
              <w:rPr>
                <w:i/>
              </w:rPr>
            </w:pPr>
            <w:r>
              <w:rPr>
                <w:i/>
              </w:rPr>
              <w:t>7.0</w:t>
            </w:r>
          </w:p>
        </w:tc>
        <w:tc>
          <w:tcPr>
            <w:tcW w:w="3348" w:type="dxa"/>
          </w:tcPr>
          <w:p w14:paraId="21C7451A" w14:textId="77777777" w:rsidR="00B86A74" w:rsidRDefault="00B86A74" w:rsidP="00C54327">
            <w:pPr>
              <w:pStyle w:val="TableText"/>
              <w:ind w:left="0"/>
              <w:rPr>
                <w:i/>
              </w:rPr>
            </w:pPr>
            <w:r>
              <w:rPr>
                <w:i/>
              </w:rPr>
              <w:t>New release</w:t>
            </w:r>
            <w:r w:rsidR="00B30EF5">
              <w:rPr>
                <w:i/>
              </w:rPr>
              <w:t xml:space="preserve">.  </w:t>
            </w:r>
            <w:r w:rsidR="00E101BA">
              <w:rPr>
                <w:i/>
              </w:rPr>
              <w:t xml:space="preserve">Updated text message light to include dropping a voicemail.  </w:t>
            </w:r>
            <w:r w:rsidR="00B30EF5">
              <w:rPr>
                <w:i/>
              </w:rPr>
              <w:t>Moved Alert Type Table to appendix.</w:t>
            </w:r>
          </w:p>
        </w:tc>
        <w:tc>
          <w:tcPr>
            <w:tcW w:w="1732" w:type="dxa"/>
          </w:tcPr>
          <w:p w14:paraId="74B2C172" w14:textId="77777777" w:rsidR="00B86A74" w:rsidRDefault="00B86A74" w:rsidP="000D797D">
            <w:pPr>
              <w:pStyle w:val="TableText"/>
              <w:rPr>
                <w:i/>
              </w:rPr>
            </w:pPr>
            <w:r>
              <w:rPr>
                <w:i/>
              </w:rPr>
              <w:t>08/</w:t>
            </w:r>
            <w:r w:rsidR="000D797D">
              <w:rPr>
                <w:i/>
              </w:rPr>
              <w:t>21</w:t>
            </w:r>
            <w:r>
              <w:rPr>
                <w:i/>
              </w:rPr>
              <w:t>/2017</w:t>
            </w:r>
          </w:p>
        </w:tc>
        <w:tc>
          <w:tcPr>
            <w:tcW w:w="1500" w:type="dxa"/>
          </w:tcPr>
          <w:p w14:paraId="08B42BCD" w14:textId="77777777" w:rsidR="00B86A74" w:rsidRDefault="00B86A74" w:rsidP="0063691C">
            <w:pPr>
              <w:pStyle w:val="TableText"/>
              <w:rPr>
                <w:i/>
              </w:rPr>
            </w:pPr>
            <w:r>
              <w:rPr>
                <w:i/>
              </w:rPr>
              <w:t>Karen Quinn</w:t>
            </w:r>
          </w:p>
        </w:tc>
      </w:tr>
      <w:tr w:rsidR="005D3FE4" w:rsidRPr="00037A2E" w14:paraId="20B3080E" w14:textId="77777777" w:rsidTr="00547C63">
        <w:trPr>
          <w:jc w:val="center"/>
        </w:trPr>
        <w:tc>
          <w:tcPr>
            <w:tcW w:w="931" w:type="dxa"/>
          </w:tcPr>
          <w:p w14:paraId="5B894CE0" w14:textId="77777777" w:rsidR="005D3FE4" w:rsidRDefault="005D3FE4" w:rsidP="0063691C">
            <w:pPr>
              <w:pStyle w:val="TableText"/>
              <w:jc w:val="center"/>
              <w:rPr>
                <w:i/>
              </w:rPr>
            </w:pPr>
            <w:r>
              <w:rPr>
                <w:i/>
              </w:rPr>
              <w:t>7.0 P003</w:t>
            </w:r>
          </w:p>
        </w:tc>
        <w:tc>
          <w:tcPr>
            <w:tcW w:w="3348" w:type="dxa"/>
          </w:tcPr>
          <w:p w14:paraId="3D57263D" w14:textId="77777777" w:rsidR="005D3FE4" w:rsidRDefault="005D3FE4" w:rsidP="00C54327">
            <w:pPr>
              <w:pStyle w:val="TableText"/>
              <w:ind w:left="0"/>
              <w:rPr>
                <w:i/>
              </w:rPr>
            </w:pPr>
            <w:r>
              <w:rPr>
                <w:i/>
              </w:rPr>
              <w:t>New Custom Wake-up Greeting feature added.</w:t>
            </w:r>
          </w:p>
        </w:tc>
        <w:tc>
          <w:tcPr>
            <w:tcW w:w="1732" w:type="dxa"/>
          </w:tcPr>
          <w:p w14:paraId="5362BC1D" w14:textId="77777777" w:rsidR="005D3FE4" w:rsidRDefault="005D3FE4" w:rsidP="000D797D">
            <w:pPr>
              <w:pStyle w:val="TableText"/>
              <w:rPr>
                <w:i/>
              </w:rPr>
            </w:pPr>
            <w:r>
              <w:rPr>
                <w:i/>
              </w:rPr>
              <w:t>10/24/2017</w:t>
            </w:r>
          </w:p>
        </w:tc>
        <w:tc>
          <w:tcPr>
            <w:tcW w:w="1500" w:type="dxa"/>
          </w:tcPr>
          <w:p w14:paraId="0DD78918" w14:textId="77777777" w:rsidR="005D3FE4" w:rsidRDefault="005D3FE4" w:rsidP="0063691C">
            <w:pPr>
              <w:pStyle w:val="TableText"/>
              <w:rPr>
                <w:i/>
              </w:rPr>
            </w:pPr>
            <w:r>
              <w:rPr>
                <w:i/>
              </w:rPr>
              <w:t>Karen Quinn</w:t>
            </w:r>
          </w:p>
        </w:tc>
      </w:tr>
      <w:tr w:rsidR="00B74C38" w:rsidRPr="00037A2E" w14:paraId="56EB9711" w14:textId="77777777" w:rsidTr="00547C63">
        <w:trPr>
          <w:jc w:val="center"/>
        </w:trPr>
        <w:tc>
          <w:tcPr>
            <w:tcW w:w="931" w:type="dxa"/>
          </w:tcPr>
          <w:p w14:paraId="0F48CC9E" w14:textId="77777777" w:rsidR="00B74C38" w:rsidRDefault="00B74C38" w:rsidP="0063691C">
            <w:pPr>
              <w:pStyle w:val="TableText"/>
              <w:jc w:val="center"/>
              <w:rPr>
                <w:i/>
              </w:rPr>
            </w:pPr>
            <w:r>
              <w:rPr>
                <w:i/>
              </w:rPr>
              <w:t>8.0</w:t>
            </w:r>
          </w:p>
        </w:tc>
        <w:tc>
          <w:tcPr>
            <w:tcW w:w="3348" w:type="dxa"/>
          </w:tcPr>
          <w:p w14:paraId="76DE8078" w14:textId="77777777" w:rsidR="00B74C38" w:rsidRDefault="00B74C38" w:rsidP="00C54327">
            <w:pPr>
              <w:pStyle w:val="TableText"/>
              <w:ind w:left="0"/>
              <w:rPr>
                <w:i/>
              </w:rPr>
            </w:pPr>
            <w:r>
              <w:rPr>
                <w:i/>
              </w:rPr>
              <w:t>Add guest centric wake-up greeting feature</w:t>
            </w:r>
          </w:p>
          <w:p w14:paraId="50F368D7" w14:textId="77777777" w:rsidR="00B74C38" w:rsidRDefault="00E7552A" w:rsidP="00C54327">
            <w:pPr>
              <w:pStyle w:val="TableText"/>
              <w:ind w:left="0"/>
              <w:rPr>
                <w:i/>
              </w:rPr>
            </w:pPr>
            <w:r>
              <w:rPr>
                <w:i/>
              </w:rPr>
              <w:t xml:space="preserve">Update guest experience design studio screens </w:t>
            </w:r>
            <w:r w:rsidR="00B74C38">
              <w:rPr>
                <w:i/>
              </w:rPr>
              <w:t xml:space="preserve">to include recording messages. Add My Account and forgotten password features. </w:t>
            </w:r>
          </w:p>
        </w:tc>
        <w:tc>
          <w:tcPr>
            <w:tcW w:w="1732" w:type="dxa"/>
          </w:tcPr>
          <w:p w14:paraId="2509D3A7" w14:textId="77777777" w:rsidR="00B74C38" w:rsidRDefault="00B74C38" w:rsidP="000D797D">
            <w:pPr>
              <w:pStyle w:val="TableText"/>
              <w:rPr>
                <w:i/>
              </w:rPr>
            </w:pPr>
            <w:r>
              <w:rPr>
                <w:i/>
              </w:rPr>
              <w:t>5/1/2018</w:t>
            </w:r>
          </w:p>
        </w:tc>
        <w:tc>
          <w:tcPr>
            <w:tcW w:w="1500" w:type="dxa"/>
          </w:tcPr>
          <w:p w14:paraId="05097574" w14:textId="77777777" w:rsidR="00B74C38" w:rsidRDefault="00B74C38" w:rsidP="0063691C">
            <w:pPr>
              <w:pStyle w:val="TableText"/>
              <w:rPr>
                <w:i/>
              </w:rPr>
            </w:pPr>
            <w:r>
              <w:rPr>
                <w:i/>
              </w:rPr>
              <w:t>Karen Quinn</w:t>
            </w:r>
          </w:p>
        </w:tc>
      </w:tr>
      <w:tr w:rsidR="005556C4" w:rsidRPr="00037A2E" w14:paraId="6CE6A616" w14:textId="77777777" w:rsidTr="00547C63">
        <w:trPr>
          <w:jc w:val="center"/>
        </w:trPr>
        <w:tc>
          <w:tcPr>
            <w:tcW w:w="931" w:type="dxa"/>
          </w:tcPr>
          <w:p w14:paraId="3059ED11" w14:textId="43A918E9" w:rsidR="005556C4" w:rsidRDefault="005556C4" w:rsidP="0063691C">
            <w:pPr>
              <w:pStyle w:val="TableText"/>
              <w:jc w:val="center"/>
              <w:rPr>
                <w:i/>
              </w:rPr>
            </w:pPr>
            <w:r>
              <w:rPr>
                <w:i/>
              </w:rPr>
              <w:t>8.0</w:t>
            </w:r>
          </w:p>
        </w:tc>
        <w:tc>
          <w:tcPr>
            <w:tcW w:w="3348" w:type="dxa"/>
          </w:tcPr>
          <w:p w14:paraId="04E884B7" w14:textId="0E08444D" w:rsidR="005556C4" w:rsidRDefault="005556C4" w:rsidP="00C54327">
            <w:pPr>
              <w:pStyle w:val="TableText"/>
              <w:ind w:left="0"/>
              <w:rPr>
                <w:i/>
              </w:rPr>
            </w:pPr>
            <w:r>
              <w:rPr>
                <w:i/>
              </w:rPr>
              <w:t>Rebrand to Jazzware</w:t>
            </w:r>
          </w:p>
        </w:tc>
        <w:tc>
          <w:tcPr>
            <w:tcW w:w="1732" w:type="dxa"/>
          </w:tcPr>
          <w:p w14:paraId="6738044B" w14:textId="10F6AD91" w:rsidR="005556C4" w:rsidRDefault="005556C4" w:rsidP="000D797D">
            <w:pPr>
              <w:pStyle w:val="TableText"/>
              <w:rPr>
                <w:i/>
              </w:rPr>
            </w:pPr>
            <w:r>
              <w:rPr>
                <w:i/>
              </w:rPr>
              <w:t>1/14/2019</w:t>
            </w:r>
          </w:p>
        </w:tc>
        <w:tc>
          <w:tcPr>
            <w:tcW w:w="1500" w:type="dxa"/>
          </w:tcPr>
          <w:p w14:paraId="6B09AAB4" w14:textId="05B87DD0" w:rsidR="005556C4" w:rsidRDefault="005556C4" w:rsidP="0063691C">
            <w:pPr>
              <w:pStyle w:val="TableText"/>
              <w:rPr>
                <w:i/>
              </w:rPr>
            </w:pPr>
            <w:r>
              <w:rPr>
                <w:i/>
              </w:rPr>
              <w:t>Karen Quinn</w:t>
            </w:r>
          </w:p>
        </w:tc>
      </w:tr>
    </w:tbl>
    <w:p w14:paraId="270F3C4C" w14:textId="77777777" w:rsidR="00C6599D" w:rsidRDefault="00C6599D">
      <w:pPr>
        <w:ind w:left="0"/>
      </w:pPr>
      <w:r>
        <w:br w:type="page"/>
      </w:r>
    </w:p>
    <w:sdt>
      <w:sdtPr>
        <w:id w:val="68164076"/>
        <w:docPartObj>
          <w:docPartGallery w:val="Table of Contents"/>
          <w:docPartUnique/>
        </w:docPartObj>
      </w:sdtPr>
      <w:sdtEndPr/>
      <w:sdtContent>
        <w:p w14:paraId="0E88F047" w14:textId="77777777" w:rsidR="000961EF" w:rsidRPr="00DF0016" w:rsidRDefault="00DF0016" w:rsidP="00A37BF8">
          <w:pPr>
            <w:ind w:left="0"/>
            <w:rPr>
              <w:rFonts w:cs="Arial"/>
              <w:b/>
              <w:sz w:val="32"/>
              <w:szCs w:val="32"/>
            </w:rPr>
          </w:pPr>
          <w:r w:rsidRPr="00DF0016">
            <w:rPr>
              <w:rFonts w:cs="Arial"/>
              <w:b/>
              <w:sz w:val="32"/>
              <w:szCs w:val="32"/>
            </w:rPr>
            <w:t xml:space="preserve">Table of </w:t>
          </w:r>
          <w:r w:rsidR="000961EF" w:rsidRPr="00DF0016">
            <w:rPr>
              <w:rFonts w:cs="Arial"/>
              <w:b/>
              <w:sz w:val="32"/>
              <w:szCs w:val="32"/>
            </w:rPr>
            <w:t>Contents</w:t>
          </w:r>
        </w:p>
        <w:p w14:paraId="116FE4CE" w14:textId="403F7126" w:rsidR="00675654" w:rsidRDefault="00811BC2">
          <w:pPr>
            <w:pStyle w:val="TOC1"/>
            <w:rPr>
              <w:rFonts w:asciiTheme="minorHAnsi" w:eastAsiaTheme="minorEastAsia" w:hAnsiTheme="minorHAnsi" w:cstheme="minorBidi"/>
              <w:b w:val="0"/>
              <w:spacing w:val="0"/>
              <w:sz w:val="22"/>
            </w:rPr>
          </w:pPr>
          <w:r>
            <w:fldChar w:fldCharType="begin"/>
          </w:r>
          <w:r w:rsidR="000961EF">
            <w:instrText xml:space="preserve"> TOC \o "1-3" \h \z \u </w:instrText>
          </w:r>
          <w:r>
            <w:fldChar w:fldCharType="separate"/>
          </w:r>
          <w:hyperlink w:anchor="_Toc535222378" w:history="1">
            <w:r w:rsidR="00675654" w:rsidRPr="00FE4E81">
              <w:rPr>
                <w:rStyle w:val="Hyperlink"/>
              </w:rPr>
              <w:t>1</w:t>
            </w:r>
            <w:r w:rsidR="00675654">
              <w:rPr>
                <w:rFonts w:asciiTheme="minorHAnsi" w:eastAsiaTheme="minorEastAsia" w:hAnsiTheme="minorHAnsi" w:cstheme="minorBidi"/>
                <w:b w:val="0"/>
                <w:spacing w:val="0"/>
                <w:sz w:val="22"/>
              </w:rPr>
              <w:tab/>
            </w:r>
            <w:r w:rsidR="00675654" w:rsidRPr="00FE4E81">
              <w:rPr>
                <w:rStyle w:val="Hyperlink"/>
              </w:rPr>
              <w:t>Introduction to the Guide</w:t>
            </w:r>
            <w:r w:rsidR="00675654">
              <w:rPr>
                <w:webHidden/>
              </w:rPr>
              <w:tab/>
            </w:r>
            <w:r w:rsidR="00675654">
              <w:rPr>
                <w:webHidden/>
              </w:rPr>
              <w:fldChar w:fldCharType="begin"/>
            </w:r>
            <w:r w:rsidR="00675654">
              <w:rPr>
                <w:webHidden/>
              </w:rPr>
              <w:instrText xml:space="preserve"> PAGEREF _Toc535222378 \h </w:instrText>
            </w:r>
            <w:r w:rsidR="00675654">
              <w:rPr>
                <w:webHidden/>
              </w:rPr>
            </w:r>
            <w:r w:rsidR="00675654">
              <w:rPr>
                <w:webHidden/>
              </w:rPr>
              <w:fldChar w:fldCharType="separate"/>
            </w:r>
            <w:r w:rsidR="00675654">
              <w:rPr>
                <w:webHidden/>
              </w:rPr>
              <w:t>8</w:t>
            </w:r>
            <w:r w:rsidR="00675654">
              <w:rPr>
                <w:webHidden/>
              </w:rPr>
              <w:fldChar w:fldCharType="end"/>
            </w:r>
          </w:hyperlink>
        </w:p>
        <w:p w14:paraId="0CA95C80" w14:textId="01947092" w:rsidR="00675654" w:rsidRDefault="002D1F1D">
          <w:pPr>
            <w:pStyle w:val="TOC1"/>
            <w:rPr>
              <w:rFonts w:asciiTheme="minorHAnsi" w:eastAsiaTheme="minorEastAsia" w:hAnsiTheme="minorHAnsi" w:cstheme="minorBidi"/>
              <w:b w:val="0"/>
              <w:spacing w:val="0"/>
              <w:sz w:val="22"/>
            </w:rPr>
          </w:pPr>
          <w:hyperlink w:anchor="_Toc535222379" w:history="1">
            <w:r w:rsidR="00675654" w:rsidRPr="00FE4E81">
              <w:rPr>
                <w:rStyle w:val="Hyperlink"/>
              </w:rPr>
              <w:t>2</w:t>
            </w:r>
            <w:r w:rsidR="00675654">
              <w:rPr>
                <w:rFonts w:asciiTheme="minorHAnsi" w:eastAsiaTheme="minorEastAsia" w:hAnsiTheme="minorHAnsi" w:cstheme="minorBidi"/>
                <w:b w:val="0"/>
                <w:spacing w:val="0"/>
                <w:sz w:val="22"/>
              </w:rPr>
              <w:tab/>
            </w:r>
            <w:r w:rsidR="00675654" w:rsidRPr="00FE4E81">
              <w:rPr>
                <w:rStyle w:val="Hyperlink"/>
              </w:rPr>
              <w:t>Jazzware Portal Login Screen</w:t>
            </w:r>
            <w:r w:rsidR="00675654">
              <w:rPr>
                <w:webHidden/>
              </w:rPr>
              <w:tab/>
            </w:r>
            <w:r w:rsidR="00675654">
              <w:rPr>
                <w:webHidden/>
              </w:rPr>
              <w:fldChar w:fldCharType="begin"/>
            </w:r>
            <w:r w:rsidR="00675654">
              <w:rPr>
                <w:webHidden/>
              </w:rPr>
              <w:instrText xml:space="preserve"> PAGEREF _Toc535222379 \h </w:instrText>
            </w:r>
            <w:r w:rsidR="00675654">
              <w:rPr>
                <w:webHidden/>
              </w:rPr>
            </w:r>
            <w:r w:rsidR="00675654">
              <w:rPr>
                <w:webHidden/>
              </w:rPr>
              <w:fldChar w:fldCharType="separate"/>
            </w:r>
            <w:r w:rsidR="00675654">
              <w:rPr>
                <w:webHidden/>
              </w:rPr>
              <w:t>8</w:t>
            </w:r>
            <w:r w:rsidR="00675654">
              <w:rPr>
                <w:webHidden/>
              </w:rPr>
              <w:fldChar w:fldCharType="end"/>
            </w:r>
          </w:hyperlink>
        </w:p>
        <w:p w14:paraId="584E4DAD" w14:textId="7CE10833" w:rsidR="00675654" w:rsidRDefault="002D1F1D">
          <w:pPr>
            <w:pStyle w:val="TOC2"/>
            <w:rPr>
              <w:rFonts w:asciiTheme="minorHAnsi" w:eastAsiaTheme="minorEastAsia" w:hAnsiTheme="minorHAnsi" w:cstheme="minorBidi"/>
              <w:spacing w:val="0"/>
              <w:sz w:val="22"/>
            </w:rPr>
          </w:pPr>
          <w:hyperlink w:anchor="_Toc535222380" w:history="1">
            <w:r w:rsidR="00675654" w:rsidRPr="00FE4E81">
              <w:rPr>
                <w:rStyle w:val="Hyperlink"/>
              </w:rPr>
              <w:t>2.1</w:t>
            </w:r>
            <w:r w:rsidR="00675654">
              <w:rPr>
                <w:rFonts w:asciiTheme="minorHAnsi" w:eastAsiaTheme="minorEastAsia" w:hAnsiTheme="minorHAnsi" w:cstheme="minorBidi"/>
                <w:spacing w:val="0"/>
                <w:sz w:val="22"/>
              </w:rPr>
              <w:tab/>
            </w:r>
            <w:r w:rsidR="00675654" w:rsidRPr="00FE4E81">
              <w:rPr>
                <w:rStyle w:val="Hyperlink"/>
              </w:rPr>
              <w:t>Account Registration</w:t>
            </w:r>
            <w:r w:rsidR="00675654">
              <w:rPr>
                <w:webHidden/>
              </w:rPr>
              <w:tab/>
            </w:r>
            <w:r w:rsidR="00675654">
              <w:rPr>
                <w:webHidden/>
              </w:rPr>
              <w:fldChar w:fldCharType="begin"/>
            </w:r>
            <w:r w:rsidR="00675654">
              <w:rPr>
                <w:webHidden/>
              </w:rPr>
              <w:instrText xml:space="preserve"> PAGEREF _Toc535222380 \h </w:instrText>
            </w:r>
            <w:r w:rsidR="00675654">
              <w:rPr>
                <w:webHidden/>
              </w:rPr>
            </w:r>
            <w:r w:rsidR="00675654">
              <w:rPr>
                <w:webHidden/>
              </w:rPr>
              <w:fldChar w:fldCharType="separate"/>
            </w:r>
            <w:r w:rsidR="00675654">
              <w:rPr>
                <w:webHidden/>
              </w:rPr>
              <w:t>8</w:t>
            </w:r>
            <w:r w:rsidR="00675654">
              <w:rPr>
                <w:webHidden/>
              </w:rPr>
              <w:fldChar w:fldCharType="end"/>
            </w:r>
          </w:hyperlink>
        </w:p>
        <w:p w14:paraId="4F06C202" w14:textId="7B296299" w:rsidR="00675654" w:rsidRDefault="002D1F1D">
          <w:pPr>
            <w:pStyle w:val="TOC3"/>
            <w:rPr>
              <w:rFonts w:asciiTheme="minorHAnsi" w:eastAsiaTheme="minorEastAsia" w:hAnsiTheme="minorHAnsi" w:cstheme="minorBidi"/>
              <w:spacing w:val="0"/>
              <w:sz w:val="22"/>
              <w:szCs w:val="22"/>
            </w:rPr>
          </w:pPr>
          <w:hyperlink w:anchor="_Toc535222381" w:history="1">
            <w:r w:rsidR="00675654" w:rsidRPr="00FE4E81">
              <w:rPr>
                <w:rStyle w:val="Hyperlink"/>
              </w:rPr>
              <w:t>2.1.1</w:t>
            </w:r>
            <w:r w:rsidR="00675654">
              <w:rPr>
                <w:rFonts w:asciiTheme="minorHAnsi" w:eastAsiaTheme="minorEastAsia" w:hAnsiTheme="minorHAnsi" w:cstheme="minorBidi"/>
                <w:spacing w:val="0"/>
                <w:sz w:val="22"/>
                <w:szCs w:val="22"/>
              </w:rPr>
              <w:tab/>
            </w:r>
            <w:r w:rsidR="00675654" w:rsidRPr="00FE4E81">
              <w:rPr>
                <w:rStyle w:val="Hyperlink"/>
              </w:rPr>
              <w:t>Direct Portal Access after Registration</w:t>
            </w:r>
            <w:r w:rsidR="00675654">
              <w:rPr>
                <w:webHidden/>
              </w:rPr>
              <w:tab/>
            </w:r>
            <w:r w:rsidR="00675654">
              <w:rPr>
                <w:webHidden/>
              </w:rPr>
              <w:fldChar w:fldCharType="begin"/>
            </w:r>
            <w:r w:rsidR="00675654">
              <w:rPr>
                <w:webHidden/>
              </w:rPr>
              <w:instrText xml:space="preserve"> PAGEREF _Toc535222381 \h </w:instrText>
            </w:r>
            <w:r w:rsidR="00675654">
              <w:rPr>
                <w:webHidden/>
              </w:rPr>
            </w:r>
            <w:r w:rsidR="00675654">
              <w:rPr>
                <w:webHidden/>
              </w:rPr>
              <w:fldChar w:fldCharType="separate"/>
            </w:r>
            <w:r w:rsidR="00675654">
              <w:rPr>
                <w:webHidden/>
              </w:rPr>
              <w:t>8</w:t>
            </w:r>
            <w:r w:rsidR="00675654">
              <w:rPr>
                <w:webHidden/>
              </w:rPr>
              <w:fldChar w:fldCharType="end"/>
            </w:r>
          </w:hyperlink>
        </w:p>
        <w:p w14:paraId="514DB099" w14:textId="5380DE12" w:rsidR="00675654" w:rsidRDefault="002D1F1D">
          <w:pPr>
            <w:pStyle w:val="TOC3"/>
            <w:rPr>
              <w:rFonts w:asciiTheme="minorHAnsi" w:eastAsiaTheme="minorEastAsia" w:hAnsiTheme="minorHAnsi" w:cstheme="minorBidi"/>
              <w:spacing w:val="0"/>
              <w:sz w:val="22"/>
              <w:szCs w:val="22"/>
            </w:rPr>
          </w:pPr>
          <w:hyperlink w:anchor="_Toc535222382" w:history="1">
            <w:r w:rsidR="00675654" w:rsidRPr="00FE4E81">
              <w:rPr>
                <w:rStyle w:val="Hyperlink"/>
              </w:rPr>
              <w:t>2.1.2</w:t>
            </w:r>
            <w:r w:rsidR="00675654">
              <w:rPr>
                <w:rFonts w:asciiTheme="minorHAnsi" w:eastAsiaTheme="minorEastAsia" w:hAnsiTheme="minorHAnsi" w:cstheme="minorBidi"/>
                <w:spacing w:val="0"/>
                <w:sz w:val="22"/>
                <w:szCs w:val="22"/>
              </w:rPr>
              <w:tab/>
            </w:r>
            <w:r w:rsidR="00675654" w:rsidRPr="00FE4E81">
              <w:rPr>
                <w:rStyle w:val="Hyperlink"/>
              </w:rPr>
              <w:t>Access Through Centralized Authentication Portal after Registration</w:t>
            </w:r>
            <w:r w:rsidR="00675654">
              <w:rPr>
                <w:webHidden/>
              </w:rPr>
              <w:tab/>
            </w:r>
            <w:r w:rsidR="00675654">
              <w:rPr>
                <w:webHidden/>
              </w:rPr>
              <w:fldChar w:fldCharType="begin"/>
            </w:r>
            <w:r w:rsidR="00675654">
              <w:rPr>
                <w:webHidden/>
              </w:rPr>
              <w:instrText xml:space="preserve"> PAGEREF _Toc535222382 \h </w:instrText>
            </w:r>
            <w:r w:rsidR="00675654">
              <w:rPr>
                <w:webHidden/>
              </w:rPr>
            </w:r>
            <w:r w:rsidR="00675654">
              <w:rPr>
                <w:webHidden/>
              </w:rPr>
              <w:fldChar w:fldCharType="separate"/>
            </w:r>
            <w:r w:rsidR="00675654">
              <w:rPr>
                <w:webHidden/>
              </w:rPr>
              <w:t>9</w:t>
            </w:r>
            <w:r w:rsidR="00675654">
              <w:rPr>
                <w:webHidden/>
              </w:rPr>
              <w:fldChar w:fldCharType="end"/>
            </w:r>
          </w:hyperlink>
        </w:p>
        <w:p w14:paraId="2C7CD0AC" w14:textId="58305B75" w:rsidR="00675654" w:rsidRDefault="002D1F1D">
          <w:pPr>
            <w:pStyle w:val="TOC2"/>
            <w:rPr>
              <w:rFonts w:asciiTheme="minorHAnsi" w:eastAsiaTheme="minorEastAsia" w:hAnsiTheme="minorHAnsi" w:cstheme="minorBidi"/>
              <w:spacing w:val="0"/>
              <w:sz w:val="22"/>
            </w:rPr>
          </w:pPr>
          <w:hyperlink w:anchor="_Toc535222383" w:history="1">
            <w:r w:rsidR="00675654" w:rsidRPr="00FE4E81">
              <w:rPr>
                <w:rStyle w:val="Hyperlink"/>
              </w:rPr>
              <w:t>2.2</w:t>
            </w:r>
            <w:r w:rsidR="00675654">
              <w:rPr>
                <w:rFonts w:asciiTheme="minorHAnsi" w:eastAsiaTheme="minorEastAsia" w:hAnsiTheme="minorHAnsi" w:cstheme="minorBidi"/>
                <w:spacing w:val="0"/>
                <w:sz w:val="22"/>
              </w:rPr>
              <w:tab/>
            </w:r>
            <w:r w:rsidR="00675654" w:rsidRPr="00FE4E81">
              <w:rPr>
                <w:rStyle w:val="Hyperlink"/>
              </w:rPr>
              <w:t>My Account Feature</w:t>
            </w:r>
            <w:r w:rsidR="00675654">
              <w:rPr>
                <w:webHidden/>
              </w:rPr>
              <w:tab/>
            </w:r>
            <w:r w:rsidR="00675654">
              <w:rPr>
                <w:webHidden/>
              </w:rPr>
              <w:fldChar w:fldCharType="begin"/>
            </w:r>
            <w:r w:rsidR="00675654">
              <w:rPr>
                <w:webHidden/>
              </w:rPr>
              <w:instrText xml:space="preserve"> PAGEREF _Toc535222383 \h </w:instrText>
            </w:r>
            <w:r w:rsidR="00675654">
              <w:rPr>
                <w:webHidden/>
              </w:rPr>
            </w:r>
            <w:r w:rsidR="00675654">
              <w:rPr>
                <w:webHidden/>
              </w:rPr>
              <w:fldChar w:fldCharType="separate"/>
            </w:r>
            <w:r w:rsidR="00675654">
              <w:rPr>
                <w:webHidden/>
              </w:rPr>
              <w:t>10</w:t>
            </w:r>
            <w:r w:rsidR="00675654">
              <w:rPr>
                <w:webHidden/>
              </w:rPr>
              <w:fldChar w:fldCharType="end"/>
            </w:r>
          </w:hyperlink>
        </w:p>
        <w:p w14:paraId="4B5E3053" w14:textId="33EF6552" w:rsidR="00675654" w:rsidRDefault="002D1F1D">
          <w:pPr>
            <w:pStyle w:val="TOC2"/>
            <w:rPr>
              <w:rFonts w:asciiTheme="minorHAnsi" w:eastAsiaTheme="minorEastAsia" w:hAnsiTheme="minorHAnsi" w:cstheme="minorBidi"/>
              <w:spacing w:val="0"/>
              <w:sz w:val="22"/>
            </w:rPr>
          </w:pPr>
          <w:hyperlink w:anchor="_Toc535222384" w:history="1">
            <w:r w:rsidR="00675654" w:rsidRPr="00FE4E81">
              <w:rPr>
                <w:rStyle w:val="Hyperlink"/>
              </w:rPr>
              <w:t>2.3</w:t>
            </w:r>
            <w:r w:rsidR="00675654">
              <w:rPr>
                <w:rFonts w:asciiTheme="minorHAnsi" w:eastAsiaTheme="minorEastAsia" w:hAnsiTheme="minorHAnsi" w:cstheme="minorBidi"/>
                <w:spacing w:val="0"/>
                <w:sz w:val="22"/>
              </w:rPr>
              <w:tab/>
            </w:r>
            <w:r w:rsidR="00675654" w:rsidRPr="00FE4E81">
              <w:rPr>
                <w:rStyle w:val="Hyperlink"/>
              </w:rPr>
              <w:t>Forgot Password</w:t>
            </w:r>
            <w:r w:rsidR="00675654">
              <w:rPr>
                <w:webHidden/>
              </w:rPr>
              <w:tab/>
            </w:r>
            <w:r w:rsidR="00675654">
              <w:rPr>
                <w:webHidden/>
              </w:rPr>
              <w:fldChar w:fldCharType="begin"/>
            </w:r>
            <w:r w:rsidR="00675654">
              <w:rPr>
                <w:webHidden/>
              </w:rPr>
              <w:instrText xml:space="preserve"> PAGEREF _Toc535222384 \h </w:instrText>
            </w:r>
            <w:r w:rsidR="00675654">
              <w:rPr>
                <w:webHidden/>
              </w:rPr>
            </w:r>
            <w:r w:rsidR="00675654">
              <w:rPr>
                <w:webHidden/>
              </w:rPr>
              <w:fldChar w:fldCharType="separate"/>
            </w:r>
            <w:r w:rsidR="00675654">
              <w:rPr>
                <w:webHidden/>
              </w:rPr>
              <w:t>12</w:t>
            </w:r>
            <w:r w:rsidR="00675654">
              <w:rPr>
                <w:webHidden/>
              </w:rPr>
              <w:fldChar w:fldCharType="end"/>
            </w:r>
          </w:hyperlink>
        </w:p>
        <w:p w14:paraId="7770B1D2" w14:textId="0A67931E" w:rsidR="00675654" w:rsidRDefault="002D1F1D">
          <w:pPr>
            <w:pStyle w:val="TOC2"/>
            <w:rPr>
              <w:rFonts w:asciiTheme="minorHAnsi" w:eastAsiaTheme="minorEastAsia" w:hAnsiTheme="minorHAnsi" w:cstheme="minorBidi"/>
              <w:spacing w:val="0"/>
              <w:sz w:val="22"/>
            </w:rPr>
          </w:pPr>
          <w:hyperlink w:anchor="_Toc535222385" w:history="1">
            <w:r w:rsidR="00675654" w:rsidRPr="00FE4E81">
              <w:rPr>
                <w:rStyle w:val="Hyperlink"/>
              </w:rPr>
              <w:t>2.4</w:t>
            </w:r>
            <w:r w:rsidR="00675654">
              <w:rPr>
                <w:rFonts w:asciiTheme="minorHAnsi" w:eastAsiaTheme="minorEastAsia" w:hAnsiTheme="minorHAnsi" w:cstheme="minorBidi"/>
                <w:spacing w:val="0"/>
                <w:sz w:val="22"/>
              </w:rPr>
              <w:tab/>
            </w:r>
            <w:r w:rsidR="00675654" w:rsidRPr="00FE4E81">
              <w:rPr>
                <w:rStyle w:val="Hyperlink"/>
              </w:rPr>
              <w:t>Portal Access</w:t>
            </w:r>
            <w:r w:rsidR="00675654">
              <w:rPr>
                <w:webHidden/>
              </w:rPr>
              <w:tab/>
            </w:r>
            <w:r w:rsidR="00675654">
              <w:rPr>
                <w:webHidden/>
              </w:rPr>
              <w:fldChar w:fldCharType="begin"/>
            </w:r>
            <w:r w:rsidR="00675654">
              <w:rPr>
                <w:webHidden/>
              </w:rPr>
              <w:instrText xml:space="preserve"> PAGEREF _Toc535222385 \h </w:instrText>
            </w:r>
            <w:r w:rsidR="00675654">
              <w:rPr>
                <w:webHidden/>
              </w:rPr>
            </w:r>
            <w:r w:rsidR="00675654">
              <w:rPr>
                <w:webHidden/>
              </w:rPr>
              <w:fldChar w:fldCharType="separate"/>
            </w:r>
            <w:r w:rsidR="00675654">
              <w:rPr>
                <w:webHidden/>
              </w:rPr>
              <w:t>13</w:t>
            </w:r>
            <w:r w:rsidR="00675654">
              <w:rPr>
                <w:webHidden/>
              </w:rPr>
              <w:fldChar w:fldCharType="end"/>
            </w:r>
          </w:hyperlink>
        </w:p>
        <w:p w14:paraId="3962C50B" w14:textId="496EFE6E" w:rsidR="00675654" w:rsidRDefault="002D1F1D">
          <w:pPr>
            <w:pStyle w:val="TOC2"/>
            <w:rPr>
              <w:rFonts w:asciiTheme="minorHAnsi" w:eastAsiaTheme="minorEastAsia" w:hAnsiTheme="minorHAnsi" w:cstheme="minorBidi"/>
              <w:spacing w:val="0"/>
              <w:sz w:val="22"/>
            </w:rPr>
          </w:pPr>
          <w:hyperlink w:anchor="_Toc535222386" w:history="1">
            <w:r w:rsidR="00675654" w:rsidRPr="00FE4E81">
              <w:rPr>
                <w:rStyle w:val="Hyperlink"/>
              </w:rPr>
              <w:t>2.5</w:t>
            </w:r>
            <w:r w:rsidR="00675654">
              <w:rPr>
                <w:rFonts w:asciiTheme="minorHAnsi" w:eastAsiaTheme="minorEastAsia" w:hAnsiTheme="minorHAnsi" w:cstheme="minorBidi"/>
                <w:spacing w:val="0"/>
                <w:sz w:val="22"/>
              </w:rPr>
              <w:tab/>
            </w:r>
            <w:r w:rsidR="00675654" w:rsidRPr="00FE4E81">
              <w:rPr>
                <w:rStyle w:val="Hyperlink"/>
              </w:rPr>
              <w:t>Portal Feature Visibility and Usage</w:t>
            </w:r>
            <w:r w:rsidR="00675654">
              <w:rPr>
                <w:webHidden/>
              </w:rPr>
              <w:tab/>
            </w:r>
            <w:r w:rsidR="00675654">
              <w:rPr>
                <w:webHidden/>
              </w:rPr>
              <w:fldChar w:fldCharType="begin"/>
            </w:r>
            <w:r w:rsidR="00675654">
              <w:rPr>
                <w:webHidden/>
              </w:rPr>
              <w:instrText xml:space="preserve"> PAGEREF _Toc535222386 \h </w:instrText>
            </w:r>
            <w:r w:rsidR="00675654">
              <w:rPr>
                <w:webHidden/>
              </w:rPr>
            </w:r>
            <w:r w:rsidR="00675654">
              <w:rPr>
                <w:webHidden/>
              </w:rPr>
              <w:fldChar w:fldCharType="separate"/>
            </w:r>
            <w:r w:rsidR="00675654">
              <w:rPr>
                <w:webHidden/>
              </w:rPr>
              <w:t>15</w:t>
            </w:r>
            <w:r w:rsidR="00675654">
              <w:rPr>
                <w:webHidden/>
              </w:rPr>
              <w:fldChar w:fldCharType="end"/>
            </w:r>
          </w:hyperlink>
        </w:p>
        <w:p w14:paraId="1D2E054C" w14:textId="75E477F1" w:rsidR="00675654" w:rsidRDefault="002D1F1D">
          <w:pPr>
            <w:pStyle w:val="TOC2"/>
            <w:rPr>
              <w:rFonts w:asciiTheme="minorHAnsi" w:eastAsiaTheme="minorEastAsia" w:hAnsiTheme="minorHAnsi" w:cstheme="minorBidi"/>
              <w:spacing w:val="0"/>
              <w:sz w:val="22"/>
            </w:rPr>
          </w:pPr>
          <w:hyperlink w:anchor="_Toc535222387" w:history="1">
            <w:r w:rsidR="00675654" w:rsidRPr="00FE4E81">
              <w:rPr>
                <w:rStyle w:val="Hyperlink"/>
              </w:rPr>
              <w:t>2.6</w:t>
            </w:r>
            <w:r w:rsidR="00675654">
              <w:rPr>
                <w:rFonts w:asciiTheme="minorHAnsi" w:eastAsiaTheme="minorEastAsia" w:hAnsiTheme="minorHAnsi" w:cstheme="minorBidi"/>
                <w:spacing w:val="0"/>
                <w:sz w:val="22"/>
              </w:rPr>
              <w:tab/>
            </w:r>
            <w:r w:rsidR="00675654" w:rsidRPr="00FE4E81">
              <w:rPr>
                <w:rStyle w:val="Hyperlink"/>
              </w:rPr>
              <w:t>Portal Language</w:t>
            </w:r>
            <w:r w:rsidR="00675654">
              <w:rPr>
                <w:webHidden/>
              </w:rPr>
              <w:tab/>
            </w:r>
            <w:r w:rsidR="00675654">
              <w:rPr>
                <w:webHidden/>
              </w:rPr>
              <w:fldChar w:fldCharType="begin"/>
            </w:r>
            <w:r w:rsidR="00675654">
              <w:rPr>
                <w:webHidden/>
              </w:rPr>
              <w:instrText xml:space="preserve"> PAGEREF _Toc535222387 \h </w:instrText>
            </w:r>
            <w:r w:rsidR="00675654">
              <w:rPr>
                <w:webHidden/>
              </w:rPr>
            </w:r>
            <w:r w:rsidR="00675654">
              <w:rPr>
                <w:webHidden/>
              </w:rPr>
              <w:fldChar w:fldCharType="separate"/>
            </w:r>
            <w:r w:rsidR="00675654">
              <w:rPr>
                <w:webHidden/>
              </w:rPr>
              <w:t>15</w:t>
            </w:r>
            <w:r w:rsidR="00675654">
              <w:rPr>
                <w:webHidden/>
              </w:rPr>
              <w:fldChar w:fldCharType="end"/>
            </w:r>
          </w:hyperlink>
        </w:p>
        <w:p w14:paraId="098E0755" w14:textId="2B86813B" w:rsidR="00675654" w:rsidRDefault="002D1F1D">
          <w:pPr>
            <w:pStyle w:val="TOC1"/>
            <w:rPr>
              <w:rFonts w:asciiTheme="minorHAnsi" w:eastAsiaTheme="minorEastAsia" w:hAnsiTheme="minorHAnsi" w:cstheme="minorBidi"/>
              <w:b w:val="0"/>
              <w:spacing w:val="0"/>
              <w:sz w:val="22"/>
            </w:rPr>
          </w:pPr>
          <w:hyperlink w:anchor="_Toc535222388" w:history="1">
            <w:r w:rsidR="00675654" w:rsidRPr="00FE4E81">
              <w:rPr>
                <w:rStyle w:val="Hyperlink"/>
              </w:rPr>
              <w:t>3</w:t>
            </w:r>
            <w:r w:rsidR="00675654">
              <w:rPr>
                <w:rFonts w:asciiTheme="minorHAnsi" w:eastAsiaTheme="minorEastAsia" w:hAnsiTheme="minorHAnsi" w:cstheme="minorBidi"/>
                <w:b w:val="0"/>
                <w:spacing w:val="0"/>
                <w:sz w:val="22"/>
              </w:rPr>
              <w:tab/>
            </w:r>
            <w:r w:rsidR="00675654" w:rsidRPr="00FE4E81">
              <w:rPr>
                <w:rStyle w:val="Hyperlink"/>
              </w:rPr>
              <w:t>Guest Rooms</w:t>
            </w:r>
            <w:r w:rsidR="00675654">
              <w:rPr>
                <w:webHidden/>
              </w:rPr>
              <w:tab/>
            </w:r>
            <w:r w:rsidR="00675654">
              <w:rPr>
                <w:webHidden/>
              </w:rPr>
              <w:fldChar w:fldCharType="begin"/>
            </w:r>
            <w:r w:rsidR="00675654">
              <w:rPr>
                <w:webHidden/>
              </w:rPr>
              <w:instrText xml:space="preserve"> PAGEREF _Toc535222388 \h </w:instrText>
            </w:r>
            <w:r w:rsidR="00675654">
              <w:rPr>
                <w:webHidden/>
              </w:rPr>
            </w:r>
            <w:r w:rsidR="00675654">
              <w:rPr>
                <w:webHidden/>
              </w:rPr>
              <w:fldChar w:fldCharType="separate"/>
            </w:r>
            <w:r w:rsidR="00675654">
              <w:rPr>
                <w:webHidden/>
              </w:rPr>
              <w:t>16</w:t>
            </w:r>
            <w:r w:rsidR="00675654">
              <w:rPr>
                <w:webHidden/>
              </w:rPr>
              <w:fldChar w:fldCharType="end"/>
            </w:r>
          </w:hyperlink>
        </w:p>
        <w:p w14:paraId="28BC0FBD" w14:textId="73B5AE91" w:rsidR="00675654" w:rsidRDefault="002D1F1D">
          <w:pPr>
            <w:pStyle w:val="TOC2"/>
            <w:rPr>
              <w:rFonts w:asciiTheme="minorHAnsi" w:eastAsiaTheme="minorEastAsia" w:hAnsiTheme="minorHAnsi" w:cstheme="minorBidi"/>
              <w:spacing w:val="0"/>
              <w:sz w:val="22"/>
            </w:rPr>
          </w:pPr>
          <w:hyperlink w:anchor="_Toc535222389" w:history="1">
            <w:r w:rsidR="00675654" w:rsidRPr="00FE4E81">
              <w:rPr>
                <w:rStyle w:val="Hyperlink"/>
              </w:rPr>
              <w:t>3.1</w:t>
            </w:r>
            <w:r w:rsidR="00675654">
              <w:rPr>
                <w:rFonts w:asciiTheme="minorHAnsi" w:eastAsiaTheme="minorEastAsia" w:hAnsiTheme="minorHAnsi" w:cstheme="minorBidi"/>
                <w:spacing w:val="0"/>
                <w:sz w:val="22"/>
              </w:rPr>
              <w:tab/>
            </w:r>
            <w:r w:rsidR="00675654" w:rsidRPr="00FE4E81">
              <w:rPr>
                <w:rStyle w:val="Hyperlink"/>
              </w:rPr>
              <w:t>Property Selection</w:t>
            </w:r>
            <w:r w:rsidR="00675654">
              <w:rPr>
                <w:webHidden/>
              </w:rPr>
              <w:tab/>
            </w:r>
            <w:r w:rsidR="00675654">
              <w:rPr>
                <w:webHidden/>
              </w:rPr>
              <w:fldChar w:fldCharType="begin"/>
            </w:r>
            <w:r w:rsidR="00675654">
              <w:rPr>
                <w:webHidden/>
              </w:rPr>
              <w:instrText xml:space="preserve"> PAGEREF _Toc535222389 \h </w:instrText>
            </w:r>
            <w:r w:rsidR="00675654">
              <w:rPr>
                <w:webHidden/>
              </w:rPr>
            </w:r>
            <w:r w:rsidR="00675654">
              <w:rPr>
                <w:webHidden/>
              </w:rPr>
              <w:fldChar w:fldCharType="separate"/>
            </w:r>
            <w:r w:rsidR="00675654">
              <w:rPr>
                <w:webHidden/>
              </w:rPr>
              <w:t>16</w:t>
            </w:r>
            <w:r w:rsidR="00675654">
              <w:rPr>
                <w:webHidden/>
              </w:rPr>
              <w:fldChar w:fldCharType="end"/>
            </w:r>
          </w:hyperlink>
        </w:p>
        <w:p w14:paraId="51B4808E" w14:textId="4EAE5F2C" w:rsidR="00675654" w:rsidRDefault="002D1F1D">
          <w:pPr>
            <w:pStyle w:val="TOC2"/>
            <w:rPr>
              <w:rFonts w:asciiTheme="minorHAnsi" w:eastAsiaTheme="minorEastAsia" w:hAnsiTheme="minorHAnsi" w:cstheme="minorBidi"/>
              <w:spacing w:val="0"/>
              <w:sz w:val="22"/>
            </w:rPr>
          </w:pPr>
          <w:hyperlink w:anchor="_Toc535222390" w:history="1">
            <w:r w:rsidR="00675654" w:rsidRPr="00FE4E81">
              <w:rPr>
                <w:rStyle w:val="Hyperlink"/>
              </w:rPr>
              <w:t>3.2</w:t>
            </w:r>
            <w:r w:rsidR="00675654">
              <w:rPr>
                <w:rFonts w:asciiTheme="minorHAnsi" w:eastAsiaTheme="minorEastAsia" w:hAnsiTheme="minorHAnsi" w:cstheme="minorBidi"/>
                <w:spacing w:val="0"/>
                <w:sz w:val="22"/>
              </w:rPr>
              <w:tab/>
            </w:r>
            <w:r w:rsidR="00675654" w:rsidRPr="00FE4E81">
              <w:rPr>
                <w:rStyle w:val="Hyperlink"/>
              </w:rPr>
              <w:t>Search and Filter</w:t>
            </w:r>
            <w:r w:rsidR="00675654">
              <w:rPr>
                <w:webHidden/>
              </w:rPr>
              <w:tab/>
            </w:r>
            <w:r w:rsidR="00675654">
              <w:rPr>
                <w:webHidden/>
              </w:rPr>
              <w:fldChar w:fldCharType="begin"/>
            </w:r>
            <w:r w:rsidR="00675654">
              <w:rPr>
                <w:webHidden/>
              </w:rPr>
              <w:instrText xml:space="preserve"> PAGEREF _Toc535222390 \h </w:instrText>
            </w:r>
            <w:r w:rsidR="00675654">
              <w:rPr>
                <w:webHidden/>
              </w:rPr>
            </w:r>
            <w:r w:rsidR="00675654">
              <w:rPr>
                <w:webHidden/>
              </w:rPr>
              <w:fldChar w:fldCharType="separate"/>
            </w:r>
            <w:r w:rsidR="00675654">
              <w:rPr>
                <w:webHidden/>
              </w:rPr>
              <w:t>17</w:t>
            </w:r>
            <w:r w:rsidR="00675654">
              <w:rPr>
                <w:webHidden/>
              </w:rPr>
              <w:fldChar w:fldCharType="end"/>
            </w:r>
          </w:hyperlink>
        </w:p>
        <w:p w14:paraId="14B49896" w14:textId="6B2FD1B1" w:rsidR="00675654" w:rsidRDefault="002D1F1D">
          <w:pPr>
            <w:pStyle w:val="TOC3"/>
            <w:rPr>
              <w:rFonts w:asciiTheme="minorHAnsi" w:eastAsiaTheme="minorEastAsia" w:hAnsiTheme="minorHAnsi" w:cstheme="minorBidi"/>
              <w:spacing w:val="0"/>
              <w:sz w:val="22"/>
              <w:szCs w:val="22"/>
            </w:rPr>
          </w:pPr>
          <w:hyperlink w:anchor="_Toc535222391" w:history="1">
            <w:r w:rsidR="00675654" w:rsidRPr="00FE4E81">
              <w:rPr>
                <w:rStyle w:val="Hyperlink"/>
              </w:rPr>
              <w:t>3.2.1</w:t>
            </w:r>
            <w:r w:rsidR="00675654">
              <w:rPr>
                <w:rFonts w:asciiTheme="minorHAnsi" w:eastAsiaTheme="minorEastAsia" w:hAnsiTheme="minorHAnsi" w:cstheme="minorBidi"/>
                <w:spacing w:val="0"/>
                <w:sz w:val="22"/>
                <w:szCs w:val="22"/>
              </w:rPr>
              <w:tab/>
            </w:r>
            <w:r w:rsidR="00675654" w:rsidRPr="00FE4E81">
              <w:rPr>
                <w:rStyle w:val="Hyperlink"/>
              </w:rPr>
              <w:t>Search Criteria</w:t>
            </w:r>
            <w:r w:rsidR="00675654">
              <w:rPr>
                <w:webHidden/>
              </w:rPr>
              <w:tab/>
            </w:r>
            <w:r w:rsidR="00675654">
              <w:rPr>
                <w:webHidden/>
              </w:rPr>
              <w:fldChar w:fldCharType="begin"/>
            </w:r>
            <w:r w:rsidR="00675654">
              <w:rPr>
                <w:webHidden/>
              </w:rPr>
              <w:instrText xml:space="preserve"> PAGEREF _Toc535222391 \h </w:instrText>
            </w:r>
            <w:r w:rsidR="00675654">
              <w:rPr>
                <w:webHidden/>
              </w:rPr>
            </w:r>
            <w:r w:rsidR="00675654">
              <w:rPr>
                <w:webHidden/>
              </w:rPr>
              <w:fldChar w:fldCharType="separate"/>
            </w:r>
            <w:r w:rsidR="00675654">
              <w:rPr>
                <w:webHidden/>
              </w:rPr>
              <w:t>18</w:t>
            </w:r>
            <w:r w:rsidR="00675654">
              <w:rPr>
                <w:webHidden/>
              </w:rPr>
              <w:fldChar w:fldCharType="end"/>
            </w:r>
          </w:hyperlink>
        </w:p>
        <w:p w14:paraId="6F4E7387" w14:textId="6D12C870" w:rsidR="00675654" w:rsidRDefault="002D1F1D">
          <w:pPr>
            <w:pStyle w:val="TOC3"/>
            <w:rPr>
              <w:rFonts w:asciiTheme="minorHAnsi" w:eastAsiaTheme="minorEastAsia" w:hAnsiTheme="minorHAnsi" w:cstheme="minorBidi"/>
              <w:spacing w:val="0"/>
              <w:sz w:val="22"/>
              <w:szCs w:val="22"/>
            </w:rPr>
          </w:pPr>
          <w:hyperlink w:anchor="_Toc535222392" w:history="1">
            <w:r w:rsidR="00675654" w:rsidRPr="00FE4E81">
              <w:rPr>
                <w:rStyle w:val="Hyperlink"/>
              </w:rPr>
              <w:t>3.2.2</w:t>
            </w:r>
            <w:r w:rsidR="00675654">
              <w:rPr>
                <w:rFonts w:asciiTheme="minorHAnsi" w:eastAsiaTheme="minorEastAsia" w:hAnsiTheme="minorHAnsi" w:cstheme="minorBidi"/>
                <w:spacing w:val="0"/>
                <w:sz w:val="22"/>
                <w:szCs w:val="22"/>
              </w:rPr>
              <w:tab/>
            </w:r>
            <w:r w:rsidR="00675654" w:rsidRPr="00FE4E81">
              <w:rPr>
                <w:rStyle w:val="Hyperlink"/>
              </w:rPr>
              <w:t>Pattern Search</w:t>
            </w:r>
            <w:r w:rsidR="00675654">
              <w:rPr>
                <w:webHidden/>
              </w:rPr>
              <w:tab/>
            </w:r>
            <w:r w:rsidR="00675654">
              <w:rPr>
                <w:webHidden/>
              </w:rPr>
              <w:fldChar w:fldCharType="begin"/>
            </w:r>
            <w:r w:rsidR="00675654">
              <w:rPr>
                <w:webHidden/>
              </w:rPr>
              <w:instrText xml:space="preserve"> PAGEREF _Toc535222392 \h </w:instrText>
            </w:r>
            <w:r w:rsidR="00675654">
              <w:rPr>
                <w:webHidden/>
              </w:rPr>
            </w:r>
            <w:r w:rsidR="00675654">
              <w:rPr>
                <w:webHidden/>
              </w:rPr>
              <w:fldChar w:fldCharType="separate"/>
            </w:r>
            <w:r w:rsidR="00675654">
              <w:rPr>
                <w:webHidden/>
              </w:rPr>
              <w:t>18</w:t>
            </w:r>
            <w:r w:rsidR="00675654">
              <w:rPr>
                <w:webHidden/>
              </w:rPr>
              <w:fldChar w:fldCharType="end"/>
            </w:r>
          </w:hyperlink>
        </w:p>
        <w:p w14:paraId="2FB2F55C" w14:textId="10AA6BA1" w:rsidR="00675654" w:rsidRDefault="002D1F1D">
          <w:pPr>
            <w:pStyle w:val="TOC3"/>
            <w:rPr>
              <w:rFonts w:asciiTheme="minorHAnsi" w:eastAsiaTheme="minorEastAsia" w:hAnsiTheme="minorHAnsi" w:cstheme="minorBidi"/>
              <w:spacing w:val="0"/>
              <w:sz w:val="22"/>
              <w:szCs w:val="22"/>
            </w:rPr>
          </w:pPr>
          <w:hyperlink w:anchor="_Toc535222393" w:history="1">
            <w:r w:rsidR="00675654" w:rsidRPr="00FE4E81">
              <w:rPr>
                <w:rStyle w:val="Hyperlink"/>
              </w:rPr>
              <w:t>3.2.3</w:t>
            </w:r>
            <w:r w:rsidR="00675654">
              <w:rPr>
                <w:rFonts w:asciiTheme="minorHAnsi" w:eastAsiaTheme="minorEastAsia" w:hAnsiTheme="minorHAnsi" w:cstheme="minorBidi"/>
                <w:spacing w:val="0"/>
                <w:sz w:val="22"/>
                <w:szCs w:val="22"/>
              </w:rPr>
              <w:tab/>
            </w:r>
            <w:r w:rsidR="00675654" w:rsidRPr="00FE4E81">
              <w:rPr>
                <w:rStyle w:val="Hyperlink"/>
              </w:rPr>
              <w:t>Combination Search</w:t>
            </w:r>
            <w:r w:rsidR="00675654">
              <w:rPr>
                <w:webHidden/>
              </w:rPr>
              <w:tab/>
            </w:r>
            <w:r w:rsidR="00675654">
              <w:rPr>
                <w:webHidden/>
              </w:rPr>
              <w:fldChar w:fldCharType="begin"/>
            </w:r>
            <w:r w:rsidR="00675654">
              <w:rPr>
                <w:webHidden/>
              </w:rPr>
              <w:instrText xml:space="preserve"> PAGEREF _Toc535222393 \h </w:instrText>
            </w:r>
            <w:r w:rsidR="00675654">
              <w:rPr>
                <w:webHidden/>
              </w:rPr>
            </w:r>
            <w:r w:rsidR="00675654">
              <w:rPr>
                <w:webHidden/>
              </w:rPr>
              <w:fldChar w:fldCharType="separate"/>
            </w:r>
            <w:r w:rsidR="00675654">
              <w:rPr>
                <w:webHidden/>
              </w:rPr>
              <w:t>19</w:t>
            </w:r>
            <w:r w:rsidR="00675654">
              <w:rPr>
                <w:webHidden/>
              </w:rPr>
              <w:fldChar w:fldCharType="end"/>
            </w:r>
          </w:hyperlink>
        </w:p>
        <w:p w14:paraId="7F7B92E0" w14:textId="7687B012" w:rsidR="00675654" w:rsidRDefault="002D1F1D">
          <w:pPr>
            <w:pStyle w:val="TOC2"/>
            <w:rPr>
              <w:rFonts w:asciiTheme="minorHAnsi" w:eastAsiaTheme="minorEastAsia" w:hAnsiTheme="minorHAnsi" w:cstheme="minorBidi"/>
              <w:spacing w:val="0"/>
              <w:sz w:val="22"/>
            </w:rPr>
          </w:pPr>
          <w:hyperlink w:anchor="_Toc535222394" w:history="1">
            <w:r w:rsidR="00675654" w:rsidRPr="00FE4E81">
              <w:rPr>
                <w:rStyle w:val="Hyperlink"/>
              </w:rPr>
              <w:t>3.3</w:t>
            </w:r>
            <w:r w:rsidR="00675654">
              <w:rPr>
                <w:rFonts w:asciiTheme="minorHAnsi" w:eastAsiaTheme="minorEastAsia" w:hAnsiTheme="minorHAnsi" w:cstheme="minorBidi"/>
                <w:spacing w:val="0"/>
                <w:sz w:val="22"/>
              </w:rPr>
              <w:tab/>
            </w:r>
            <w:r w:rsidR="00675654" w:rsidRPr="00FE4E81">
              <w:rPr>
                <w:rStyle w:val="Hyperlink"/>
              </w:rPr>
              <w:t>Checking Guests In/Out</w:t>
            </w:r>
            <w:r w:rsidR="00675654">
              <w:rPr>
                <w:webHidden/>
              </w:rPr>
              <w:tab/>
            </w:r>
            <w:r w:rsidR="00675654">
              <w:rPr>
                <w:webHidden/>
              </w:rPr>
              <w:fldChar w:fldCharType="begin"/>
            </w:r>
            <w:r w:rsidR="00675654">
              <w:rPr>
                <w:webHidden/>
              </w:rPr>
              <w:instrText xml:space="preserve"> PAGEREF _Toc535222394 \h </w:instrText>
            </w:r>
            <w:r w:rsidR="00675654">
              <w:rPr>
                <w:webHidden/>
              </w:rPr>
            </w:r>
            <w:r w:rsidR="00675654">
              <w:rPr>
                <w:webHidden/>
              </w:rPr>
              <w:fldChar w:fldCharType="separate"/>
            </w:r>
            <w:r w:rsidR="00675654">
              <w:rPr>
                <w:webHidden/>
              </w:rPr>
              <w:t>19</w:t>
            </w:r>
            <w:r w:rsidR="00675654">
              <w:rPr>
                <w:webHidden/>
              </w:rPr>
              <w:fldChar w:fldCharType="end"/>
            </w:r>
          </w:hyperlink>
        </w:p>
        <w:p w14:paraId="42BE8E04" w14:textId="3F844CCD" w:rsidR="00675654" w:rsidRDefault="002D1F1D">
          <w:pPr>
            <w:pStyle w:val="TOC3"/>
            <w:rPr>
              <w:rFonts w:asciiTheme="minorHAnsi" w:eastAsiaTheme="minorEastAsia" w:hAnsiTheme="minorHAnsi" w:cstheme="minorBidi"/>
              <w:spacing w:val="0"/>
              <w:sz w:val="22"/>
              <w:szCs w:val="22"/>
            </w:rPr>
          </w:pPr>
          <w:hyperlink w:anchor="_Toc535222395" w:history="1">
            <w:r w:rsidR="00675654" w:rsidRPr="00FE4E81">
              <w:rPr>
                <w:rStyle w:val="Hyperlink"/>
              </w:rPr>
              <w:t>3.3.1</w:t>
            </w:r>
            <w:r w:rsidR="00675654">
              <w:rPr>
                <w:rFonts w:asciiTheme="minorHAnsi" w:eastAsiaTheme="minorEastAsia" w:hAnsiTheme="minorHAnsi" w:cstheme="minorBidi"/>
                <w:spacing w:val="0"/>
                <w:sz w:val="22"/>
                <w:szCs w:val="22"/>
              </w:rPr>
              <w:tab/>
            </w:r>
            <w:r w:rsidR="00675654" w:rsidRPr="00FE4E81">
              <w:rPr>
                <w:rStyle w:val="Hyperlink"/>
              </w:rPr>
              <w:t>Check In Functionality</w:t>
            </w:r>
            <w:r w:rsidR="00675654">
              <w:rPr>
                <w:webHidden/>
              </w:rPr>
              <w:tab/>
            </w:r>
            <w:r w:rsidR="00675654">
              <w:rPr>
                <w:webHidden/>
              </w:rPr>
              <w:fldChar w:fldCharType="begin"/>
            </w:r>
            <w:r w:rsidR="00675654">
              <w:rPr>
                <w:webHidden/>
              </w:rPr>
              <w:instrText xml:space="preserve"> PAGEREF _Toc535222395 \h </w:instrText>
            </w:r>
            <w:r w:rsidR="00675654">
              <w:rPr>
                <w:webHidden/>
              </w:rPr>
            </w:r>
            <w:r w:rsidR="00675654">
              <w:rPr>
                <w:webHidden/>
              </w:rPr>
              <w:fldChar w:fldCharType="separate"/>
            </w:r>
            <w:r w:rsidR="00675654">
              <w:rPr>
                <w:webHidden/>
              </w:rPr>
              <w:t>19</w:t>
            </w:r>
            <w:r w:rsidR="00675654">
              <w:rPr>
                <w:webHidden/>
              </w:rPr>
              <w:fldChar w:fldCharType="end"/>
            </w:r>
          </w:hyperlink>
        </w:p>
        <w:p w14:paraId="235B05FF" w14:textId="4619865A" w:rsidR="00675654" w:rsidRDefault="002D1F1D">
          <w:pPr>
            <w:pStyle w:val="TOC3"/>
            <w:rPr>
              <w:rFonts w:asciiTheme="minorHAnsi" w:eastAsiaTheme="minorEastAsia" w:hAnsiTheme="minorHAnsi" w:cstheme="minorBidi"/>
              <w:spacing w:val="0"/>
              <w:sz w:val="22"/>
              <w:szCs w:val="22"/>
            </w:rPr>
          </w:pPr>
          <w:hyperlink w:anchor="_Toc535222396" w:history="1">
            <w:r w:rsidR="00675654" w:rsidRPr="00FE4E81">
              <w:rPr>
                <w:rStyle w:val="Hyperlink"/>
              </w:rPr>
              <w:t>3.3.2</w:t>
            </w:r>
            <w:r w:rsidR="00675654">
              <w:rPr>
                <w:rFonts w:asciiTheme="minorHAnsi" w:eastAsiaTheme="minorEastAsia" w:hAnsiTheme="minorHAnsi" w:cstheme="minorBidi"/>
                <w:spacing w:val="0"/>
                <w:sz w:val="22"/>
                <w:szCs w:val="22"/>
              </w:rPr>
              <w:tab/>
            </w:r>
            <w:r w:rsidR="00675654" w:rsidRPr="00FE4E81">
              <w:rPr>
                <w:rStyle w:val="Hyperlink"/>
              </w:rPr>
              <w:t>Check In Multiple Guests Under One Reservation</w:t>
            </w:r>
            <w:r w:rsidR="00675654">
              <w:rPr>
                <w:webHidden/>
              </w:rPr>
              <w:tab/>
            </w:r>
            <w:r w:rsidR="00675654">
              <w:rPr>
                <w:webHidden/>
              </w:rPr>
              <w:fldChar w:fldCharType="begin"/>
            </w:r>
            <w:r w:rsidR="00675654">
              <w:rPr>
                <w:webHidden/>
              </w:rPr>
              <w:instrText xml:space="preserve"> PAGEREF _Toc535222396 \h </w:instrText>
            </w:r>
            <w:r w:rsidR="00675654">
              <w:rPr>
                <w:webHidden/>
              </w:rPr>
            </w:r>
            <w:r w:rsidR="00675654">
              <w:rPr>
                <w:webHidden/>
              </w:rPr>
              <w:fldChar w:fldCharType="separate"/>
            </w:r>
            <w:r w:rsidR="00675654">
              <w:rPr>
                <w:webHidden/>
              </w:rPr>
              <w:t>20</w:t>
            </w:r>
            <w:r w:rsidR="00675654">
              <w:rPr>
                <w:webHidden/>
              </w:rPr>
              <w:fldChar w:fldCharType="end"/>
            </w:r>
          </w:hyperlink>
        </w:p>
        <w:p w14:paraId="7601D99B" w14:textId="4BE79F41" w:rsidR="00675654" w:rsidRDefault="002D1F1D">
          <w:pPr>
            <w:pStyle w:val="TOC3"/>
            <w:rPr>
              <w:rFonts w:asciiTheme="minorHAnsi" w:eastAsiaTheme="minorEastAsia" w:hAnsiTheme="minorHAnsi" w:cstheme="minorBidi"/>
              <w:spacing w:val="0"/>
              <w:sz w:val="22"/>
              <w:szCs w:val="22"/>
            </w:rPr>
          </w:pPr>
          <w:hyperlink w:anchor="_Toc535222397" w:history="1">
            <w:r w:rsidR="00675654" w:rsidRPr="00FE4E81">
              <w:rPr>
                <w:rStyle w:val="Hyperlink"/>
              </w:rPr>
              <w:t>3.3.3</w:t>
            </w:r>
            <w:r w:rsidR="00675654">
              <w:rPr>
                <w:rFonts w:asciiTheme="minorHAnsi" w:eastAsiaTheme="minorEastAsia" w:hAnsiTheme="minorHAnsi" w:cstheme="minorBidi"/>
                <w:spacing w:val="0"/>
                <w:sz w:val="22"/>
                <w:szCs w:val="22"/>
              </w:rPr>
              <w:tab/>
            </w:r>
            <w:r w:rsidR="00675654" w:rsidRPr="00FE4E81">
              <w:rPr>
                <w:rStyle w:val="Hyperlink"/>
              </w:rPr>
              <w:t>Share Room Functionality</w:t>
            </w:r>
            <w:r w:rsidR="00675654">
              <w:rPr>
                <w:webHidden/>
              </w:rPr>
              <w:tab/>
            </w:r>
            <w:r w:rsidR="00675654">
              <w:rPr>
                <w:webHidden/>
              </w:rPr>
              <w:fldChar w:fldCharType="begin"/>
            </w:r>
            <w:r w:rsidR="00675654">
              <w:rPr>
                <w:webHidden/>
              </w:rPr>
              <w:instrText xml:space="preserve"> PAGEREF _Toc535222397 \h </w:instrText>
            </w:r>
            <w:r w:rsidR="00675654">
              <w:rPr>
                <w:webHidden/>
              </w:rPr>
            </w:r>
            <w:r w:rsidR="00675654">
              <w:rPr>
                <w:webHidden/>
              </w:rPr>
              <w:fldChar w:fldCharType="separate"/>
            </w:r>
            <w:r w:rsidR="00675654">
              <w:rPr>
                <w:webHidden/>
              </w:rPr>
              <w:t>21</w:t>
            </w:r>
            <w:r w:rsidR="00675654">
              <w:rPr>
                <w:webHidden/>
              </w:rPr>
              <w:fldChar w:fldCharType="end"/>
            </w:r>
          </w:hyperlink>
        </w:p>
        <w:p w14:paraId="40060492" w14:textId="18144212" w:rsidR="00675654" w:rsidRDefault="002D1F1D">
          <w:pPr>
            <w:pStyle w:val="TOC3"/>
            <w:rPr>
              <w:rFonts w:asciiTheme="minorHAnsi" w:eastAsiaTheme="minorEastAsia" w:hAnsiTheme="minorHAnsi" w:cstheme="minorBidi"/>
              <w:spacing w:val="0"/>
              <w:sz w:val="22"/>
              <w:szCs w:val="22"/>
            </w:rPr>
          </w:pPr>
          <w:hyperlink w:anchor="_Toc535222398" w:history="1">
            <w:r w:rsidR="00675654" w:rsidRPr="00FE4E81">
              <w:rPr>
                <w:rStyle w:val="Hyperlink"/>
              </w:rPr>
              <w:t>3.3.4</w:t>
            </w:r>
            <w:r w:rsidR="00675654">
              <w:rPr>
                <w:rFonts w:asciiTheme="minorHAnsi" w:eastAsiaTheme="minorEastAsia" w:hAnsiTheme="minorHAnsi" w:cstheme="minorBidi"/>
                <w:spacing w:val="0"/>
                <w:sz w:val="22"/>
                <w:szCs w:val="22"/>
              </w:rPr>
              <w:tab/>
            </w:r>
            <w:r w:rsidR="00675654" w:rsidRPr="00FE4E81">
              <w:rPr>
                <w:rStyle w:val="Hyperlink"/>
              </w:rPr>
              <w:t>Room Move Functionality</w:t>
            </w:r>
            <w:r w:rsidR="00675654">
              <w:rPr>
                <w:webHidden/>
              </w:rPr>
              <w:tab/>
            </w:r>
            <w:r w:rsidR="00675654">
              <w:rPr>
                <w:webHidden/>
              </w:rPr>
              <w:fldChar w:fldCharType="begin"/>
            </w:r>
            <w:r w:rsidR="00675654">
              <w:rPr>
                <w:webHidden/>
              </w:rPr>
              <w:instrText xml:space="preserve"> PAGEREF _Toc535222398 \h </w:instrText>
            </w:r>
            <w:r w:rsidR="00675654">
              <w:rPr>
                <w:webHidden/>
              </w:rPr>
            </w:r>
            <w:r w:rsidR="00675654">
              <w:rPr>
                <w:webHidden/>
              </w:rPr>
              <w:fldChar w:fldCharType="separate"/>
            </w:r>
            <w:r w:rsidR="00675654">
              <w:rPr>
                <w:webHidden/>
              </w:rPr>
              <w:t>22</w:t>
            </w:r>
            <w:r w:rsidR="00675654">
              <w:rPr>
                <w:webHidden/>
              </w:rPr>
              <w:fldChar w:fldCharType="end"/>
            </w:r>
          </w:hyperlink>
        </w:p>
        <w:p w14:paraId="41EA3938" w14:textId="3BE12594" w:rsidR="00675654" w:rsidRDefault="002D1F1D">
          <w:pPr>
            <w:pStyle w:val="TOC3"/>
            <w:rPr>
              <w:rFonts w:asciiTheme="minorHAnsi" w:eastAsiaTheme="minorEastAsia" w:hAnsiTheme="minorHAnsi" w:cstheme="minorBidi"/>
              <w:spacing w:val="0"/>
              <w:sz w:val="22"/>
              <w:szCs w:val="22"/>
            </w:rPr>
          </w:pPr>
          <w:hyperlink w:anchor="_Toc535222399" w:history="1">
            <w:r w:rsidR="00675654" w:rsidRPr="00FE4E81">
              <w:rPr>
                <w:rStyle w:val="Hyperlink"/>
              </w:rPr>
              <w:t>3.3.5</w:t>
            </w:r>
            <w:r w:rsidR="00675654">
              <w:rPr>
                <w:rFonts w:asciiTheme="minorHAnsi" w:eastAsiaTheme="minorEastAsia" w:hAnsiTheme="minorHAnsi" w:cstheme="minorBidi"/>
                <w:spacing w:val="0"/>
                <w:sz w:val="22"/>
                <w:szCs w:val="22"/>
              </w:rPr>
              <w:tab/>
            </w:r>
            <w:r w:rsidR="00675654" w:rsidRPr="00FE4E81">
              <w:rPr>
                <w:rStyle w:val="Hyperlink"/>
              </w:rPr>
              <w:t>Check Out Functionality</w:t>
            </w:r>
            <w:r w:rsidR="00675654">
              <w:rPr>
                <w:webHidden/>
              </w:rPr>
              <w:tab/>
            </w:r>
            <w:r w:rsidR="00675654">
              <w:rPr>
                <w:webHidden/>
              </w:rPr>
              <w:fldChar w:fldCharType="begin"/>
            </w:r>
            <w:r w:rsidR="00675654">
              <w:rPr>
                <w:webHidden/>
              </w:rPr>
              <w:instrText xml:space="preserve"> PAGEREF _Toc535222399 \h </w:instrText>
            </w:r>
            <w:r w:rsidR="00675654">
              <w:rPr>
                <w:webHidden/>
              </w:rPr>
            </w:r>
            <w:r w:rsidR="00675654">
              <w:rPr>
                <w:webHidden/>
              </w:rPr>
              <w:fldChar w:fldCharType="separate"/>
            </w:r>
            <w:r w:rsidR="00675654">
              <w:rPr>
                <w:webHidden/>
              </w:rPr>
              <w:t>23</w:t>
            </w:r>
            <w:r w:rsidR="00675654">
              <w:rPr>
                <w:webHidden/>
              </w:rPr>
              <w:fldChar w:fldCharType="end"/>
            </w:r>
          </w:hyperlink>
        </w:p>
        <w:p w14:paraId="51A1ED90" w14:textId="1449CC10" w:rsidR="00675654" w:rsidRDefault="002D1F1D">
          <w:pPr>
            <w:pStyle w:val="TOC3"/>
            <w:rPr>
              <w:rFonts w:asciiTheme="minorHAnsi" w:eastAsiaTheme="minorEastAsia" w:hAnsiTheme="minorHAnsi" w:cstheme="minorBidi"/>
              <w:spacing w:val="0"/>
              <w:sz w:val="22"/>
              <w:szCs w:val="22"/>
            </w:rPr>
          </w:pPr>
          <w:hyperlink w:anchor="_Toc535222400" w:history="1">
            <w:r w:rsidR="00675654" w:rsidRPr="00FE4E81">
              <w:rPr>
                <w:rStyle w:val="Hyperlink"/>
              </w:rPr>
              <w:t>3.3.6</w:t>
            </w:r>
            <w:r w:rsidR="00675654">
              <w:rPr>
                <w:rFonts w:asciiTheme="minorHAnsi" w:eastAsiaTheme="minorEastAsia" w:hAnsiTheme="minorHAnsi" w:cstheme="minorBidi"/>
                <w:spacing w:val="0"/>
                <w:sz w:val="22"/>
                <w:szCs w:val="22"/>
              </w:rPr>
              <w:tab/>
            </w:r>
            <w:r w:rsidR="00675654" w:rsidRPr="00FE4E81">
              <w:rPr>
                <w:rStyle w:val="Hyperlink"/>
              </w:rPr>
              <w:t>Voicemail Archival/Retrieval</w:t>
            </w:r>
            <w:r w:rsidR="00675654">
              <w:rPr>
                <w:webHidden/>
              </w:rPr>
              <w:tab/>
            </w:r>
            <w:r w:rsidR="00675654">
              <w:rPr>
                <w:webHidden/>
              </w:rPr>
              <w:fldChar w:fldCharType="begin"/>
            </w:r>
            <w:r w:rsidR="00675654">
              <w:rPr>
                <w:webHidden/>
              </w:rPr>
              <w:instrText xml:space="preserve"> PAGEREF _Toc535222400 \h </w:instrText>
            </w:r>
            <w:r w:rsidR="00675654">
              <w:rPr>
                <w:webHidden/>
              </w:rPr>
            </w:r>
            <w:r w:rsidR="00675654">
              <w:rPr>
                <w:webHidden/>
              </w:rPr>
              <w:fldChar w:fldCharType="separate"/>
            </w:r>
            <w:r w:rsidR="00675654">
              <w:rPr>
                <w:webHidden/>
              </w:rPr>
              <w:t>24</w:t>
            </w:r>
            <w:r w:rsidR="00675654">
              <w:rPr>
                <w:webHidden/>
              </w:rPr>
              <w:fldChar w:fldCharType="end"/>
            </w:r>
          </w:hyperlink>
        </w:p>
        <w:p w14:paraId="4C238D72" w14:textId="2CEEBAB6" w:rsidR="00675654" w:rsidRDefault="002D1F1D">
          <w:pPr>
            <w:pStyle w:val="TOC2"/>
            <w:rPr>
              <w:rFonts w:asciiTheme="minorHAnsi" w:eastAsiaTheme="minorEastAsia" w:hAnsiTheme="minorHAnsi" w:cstheme="minorBidi"/>
              <w:spacing w:val="0"/>
              <w:sz w:val="22"/>
            </w:rPr>
          </w:pPr>
          <w:hyperlink w:anchor="_Toc535222401" w:history="1">
            <w:r w:rsidR="00675654" w:rsidRPr="00FE4E81">
              <w:rPr>
                <w:rStyle w:val="Hyperlink"/>
              </w:rPr>
              <w:t>3.4</w:t>
            </w:r>
            <w:r w:rsidR="00675654">
              <w:rPr>
                <w:rFonts w:asciiTheme="minorHAnsi" w:eastAsiaTheme="minorEastAsia" w:hAnsiTheme="minorHAnsi" w:cstheme="minorBidi"/>
                <w:spacing w:val="0"/>
                <w:sz w:val="22"/>
              </w:rPr>
              <w:tab/>
            </w:r>
            <w:r w:rsidR="00675654" w:rsidRPr="00FE4E81">
              <w:rPr>
                <w:rStyle w:val="Hyperlink"/>
              </w:rPr>
              <w:t>Room Status Functionality</w:t>
            </w:r>
            <w:r w:rsidR="00675654">
              <w:rPr>
                <w:webHidden/>
              </w:rPr>
              <w:tab/>
            </w:r>
            <w:r w:rsidR="00675654">
              <w:rPr>
                <w:webHidden/>
              </w:rPr>
              <w:fldChar w:fldCharType="begin"/>
            </w:r>
            <w:r w:rsidR="00675654">
              <w:rPr>
                <w:webHidden/>
              </w:rPr>
              <w:instrText xml:space="preserve"> PAGEREF _Toc535222401 \h </w:instrText>
            </w:r>
            <w:r w:rsidR="00675654">
              <w:rPr>
                <w:webHidden/>
              </w:rPr>
            </w:r>
            <w:r w:rsidR="00675654">
              <w:rPr>
                <w:webHidden/>
              </w:rPr>
              <w:fldChar w:fldCharType="separate"/>
            </w:r>
            <w:r w:rsidR="00675654">
              <w:rPr>
                <w:webHidden/>
              </w:rPr>
              <w:t>26</w:t>
            </w:r>
            <w:r w:rsidR="00675654">
              <w:rPr>
                <w:webHidden/>
              </w:rPr>
              <w:fldChar w:fldCharType="end"/>
            </w:r>
          </w:hyperlink>
        </w:p>
        <w:p w14:paraId="0AF629FB" w14:textId="78EF0895" w:rsidR="00675654" w:rsidRDefault="002D1F1D">
          <w:pPr>
            <w:pStyle w:val="TOC2"/>
            <w:rPr>
              <w:rFonts w:asciiTheme="minorHAnsi" w:eastAsiaTheme="minorEastAsia" w:hAnsiTheme="minorHAnsi" w:cstheme="minorBidi"/>
              <w:spacing w:val="0"/>
              <w:sz w:val="22"/>
            </w:rPr>
          </w:pPr>
          <w:hyperlink w:anchor="_Toc535222402" w:history="1">
            <w:r w:rsidR="00675654" w:rsidRPr="00FE4E81">
              <w:rPr>
                <w:rStyle w:val="Hyperlink"/>
              </w:rPr>
              <w:t>3.5</w:t>
            </w:r>
            <w:r w:rsidR="00675654">
              <w:rPr>
                <w:rFonts w:asciiTheme="minorHAnsi" w:eastAsiaTheme="minorEastAsia" w:hAnsiTheme="minorHAnsi" w:cstheme="minorBidi"/>
                <w:spacing w:val="0"/>
                <w:sz w:val="22"/>
              </w:rPr>
              <w:tab/>
            </w:r>
            <w:r w:rsidR="00675654" w:rsidRPr="00FE4E81">
              <w:rPr>
                <w:rStyle w:val="Hyperlink"/>
              </w:rPr>
              <w:t>Minibar Charge Functionality</w:t>
            </w:r>
            <w:r w:rsidR="00675654">
              <w:rPr>
                <w:webHidden/>
              </w:rPr>
              <w:tab/>
            </w:r>
            <w:r w:rsidR="00675654">
              <w:rPr>
                <w:webHidden/>
              </w:rPr>
              <w:fldChar w:fldCharType="begin"/>
            </w:r>
            <w:r w:rsidR="00675654">
              <w:rPr>
                <w:webHidden/>
              </w:rPr>
              <w:instrText xml:space="preserve"> PAGEREF _Toc535222402 \h </w:instrText>
            </w:r>
            <w:r w:rsidR="00675654">
              <w:rPr>
                <w:webHidden/>
              </w:rPr>
            </w:r>
            <w:r w:rsidR="00675654">
              <w:rPr>
                <w:webHidden/>
              </w:rPr>
              <w:fldChar w:fldCharType="separate"/>
            </w:r>
            <w:r w:rsidR="00675654">
              <w:rPr>
                <w:webHidden/>
              </w:rPr>
              <w:t>28</w:t>
            </w:r>
            <w:r w:rsidR="00675654">
              <w:rPr>
                <w:webHidden/>
              </w:rPr>
              <w:fldChar w:fldCharType="end"/>
            </w:r>
          </w:hyperlink>
        </w:p>
        <w:p w14:paraId="20B53450" w14:textId="026A8837" w:rsidR="00675654" w:rsidRDefault="002D1F1D">
          <w:pPr>
            <w:pStyle w:val="TOC1"/>
            <w:rPr>
              <w:rFonts w:asciiTheme="minorHAnsi" w:eastAsiaTheme="minorEastAsia" w:hAnsiTheme="minorHAnsi" w:cstheme="minorBidi"/>
              <w:b w:val="0"/>
              <w:spacing w:val="0"/>
              <w:sz w:val="22"/>
            </w:rPr>
          </w:pPr>
          <w:hyperlink w:anchor="_Toc535222403" w:history="1">
            <w:r w:rsidR="00675654" w:rsidRPr="00FE4E81">
              <w:rPr>
                <w:rStyle w:val="Hyperlink"/>
              </w:rPr>
              <w:t>4</w:t>
            </w:r>
            <w:r w:rsidR="00675654">
              <w:rPr>
                <w:rFonts w:asciiTheme="minorHAnsi" w:eastAsiaTheme="minorEastAsia" w:hAnsiTheme="minorHAnsi" w:cstheme="minorBidi"/>
                <w:b w:val="0"/>
                <w:spacing w:val="0"/>
                <w:sz w:val="22"/>
              </w:rPr>
              <w:tab/>
            </w:r>
            <w:r w:rsidR="00675654" w:rsidRPr="00FE4E81">
              <w:rPr>
                <w:rStyle w:val="Hyperlink"/>
              </w:rPr>
              <w:t>Guest Details Page</w:t>
            </w:r>
            <w:r w:rsidR="00675654">
              <w:rPr>
                <w:webHidden/>
              </w:rPr>
              <w:tab/>
            </w:r>
            <w:r w:rsidR="00675654">
              <w:rPr>
                <w:webHidden/>
              </w:rPr>
              <w:fldChar w:fldCharType="begin"/>
            </w:r>
            <w:r w:rsidR="00675654">
              <w:rPr>
                <w:webHidden/>
              </w:rPr>
              <w:instrText xml:space="preserve"> PAGEREF _Toc535222403 \h </w:instrText>
            </w:r>
            <w:r w:rsidR="00675654">
              <w:rPr>
                <w:webHidden/>
              </w:rPr>
            </w:r>
            <w:r w:rsidR="00675654">
              <w:rPr>
                <w:webHidden/>
              </w:rPr>
              <w:fldChar w:fldCharType="separate"/>
            </w:r>
            <w:r w:rsidR="00675654">
              <w:rPr>
                <w:webHidden/>
              </w:rPr>
              <w:t>30</w:t>
            </w:r>
            <w:r w:rsidR="00675654">
              <w:rPr>
                <w:webHidden/>
              </w:rPr>
              <w:fldChar w:fldCharType="end"/>
            </w:r>
          </w:hyperlink>
        </w:p>
        <w:p w14:paraId="62A4A864" w14:textId="3BA7A437" w:rsidR="00675654" w:rsidRDefault="002D1F1D">
          <w:pPr>
            <w:pStyle w:val="TOC2"/>
            <w:rPr>
              <w:rFonts w:asciiTheme="minorHAnsi" w:eastAsiaTheme="minorEastAsia" w:hAnsiTheme="minorHAnsi" w:cstheme="minorBidi"/>
              <w:spacing w:val="0"/>
              <w:sz w:val="22"/>
            </w:rPr>
          </w:pPr>
          <w:hyperlink w:anchor="_Toc535222404" w:history="1">
            <w:r w:rsidR="00675654" w:rsidRPr="00FE4E81">
              <w:rPr>
                <w:rStyle w:val="Hyperlink"/>
              </w:rPr>
              <w:t>4.1</w:t>
            </w:r>
            <w:r w:rsidR="00675654">
              <w:rPr>
                <w:rFonts w:asciiTheme="minorHAnsi" w:eastAsiaTheme="minorEastAsia" w:hAnsiTheme="minorHAnsi" w:cstheme="minorBidi"/>
                <w:spacing w:val="0"/>
                <w:sz w:val="22"/>
              </w:rPr>
              <w:tab/>
            </w:r>
            <w:r w:rsidR="00675654" w:rsidRPr="00FE4E81">
              <w:rPr>
                <w:rStyle w:val="Hyperlink"/>
              </w:rPr>
              <w:t>Modify Guest Information</w:t>
            </w:r>
            <w:r w:rsidR="00675654">
              <w:rPr>
                <w:webHidden/>
              </w:rPr>
              <w:tab/>
            </w:r>
            <w:r w:rsidR="00675654">
              <w:rPr>
                <w:webHidden/>
              </w:rPr>
              <w:fldChar w:fldCharType="begin"/>
            </w:r>
            <w:r w:rsidR="00675654">
              <w:rPr>
                <w:webHidden/>
              </w:rPr>
              <w:instrText xml:space="preserve"> PAGEREF _Toc535222404 \h </w:instrText>
            </w:r>
            <w:r w:rsidR="00675654">
              <w:rPr>
                <w:webHidden/>
              </w:rPr>
            </w:r>
            <w:r w:rsidR="00675654">
              <w:rPr>
                <w:webHidden/>
              </w:rPr>
              <w:fldChar w:fldCharType="separate"/>
            </w:r>
            <w:r w:rsidR="00675654">
              <w:rPr>
                <w:webHidden/>
              </w:rPr>
              <w:t>30</w:t>
            </w:r>
            <w:r w:rsidR="00675654">
              <w:rPr>
                <w:webHidden/>
              </w:rPr>
              <w:fldChar w:fldCharType="end"/>
            </w:r>
          </w:hyperlink>
        </w:p>
        <w:p w14:paraId="61DD0188" w14:textId="1603745D" w:rsidR="00675654" w:rsidRDefault="002D1F1D">
          <w:pPr>
            <w:pStyle w:val="TOC2"/>
            <w:rPr>
              <w:rFonts w:asciiTheme="minorHAnsi" w:eastAsiaTheme="minorEastAsia" w:hAnsiTheme="minorHAnsi" w:cstheme="minorBidi"/>
              <w:spacing w:val="0"/>
              <w:sz w:val="22"/>
            </w:rPr>
          </w:pPr>
          <w:hyperlink w:anchor="_Toc535222405" w:history="1">
            <w:r w:rsidR="00675654" w:rsidRPr="00FE4E81">
              <w:rPr>
                <w:rStyle w:val="Hyperlink"/>
              </w:rPr>
              <w:t>4.2</w:t>
            </w:r>
            <w:r w:rsidR="00675654">
              <w:rPr>
                <w:rFonts w:asciiTheme="minorHAnsi" w:eastAsiaTheme="minorEastAsia" w:hAnsiTheme="minorHAnsi" w:cstheme="minorBidi"/>
                <w:spacing w:val="0"/>
                <w:sz w:val="22"/>
              </w:rPr>
              <w:tab/>
            </w:r>
            <w:r w:rsidR="00675654" w:rsidRPr="00FE4E81">
              <w:rPr>
                <w:rStyle w:val="Hyperlink"/>
              </w:rPr>
              <w:t>Estimate Call Charge</w:t>
            </w:r>
            <w:r w:rsidR="00675654">
              <w:rPr>
                <w:webHidden/>
              </w:rPr>
              <w:tab/>
            </w:r>
            <w:r w:rsidR="00675654">
              <w:rPr>
                <w:webHidden/>
              </w:rPr>
              <w:fldChar w:fldCharType="begin"/>
            </w:r>
            <w:r w:rsidR="00675654">
              <w:rPr>
                <w:webHidden/>
              </w:rPr>
              <w:instrText xml:space="preserve"> PAGEREF _Toc535222405 \h </w:instrText>
            </w:r>
            <w:r w:rsidR="00675654">
              <w:rPr>
                <w:webHidden/>
              </w:rPr>
            </w:r>
            <w:r w:rsidR="00675654">
              <w:rPr>
                <w:webHidden/>
              </w:rPr>
              <w:fldChar w:fldCharType="separate"/>
            </w:r>
            <w:r w:rsidR="00675654">
              <w:rPr>
                <w:webHidden/>
              </w:rPr>
              <w:t>31</w:t>
            </w:r>
            <w:r w:rsidR="00675654">
              <w:rPr>
                <w:webHidden/>
              </w:rPr>
              <w:fldChar w:fldCharType="end"/>
            </w:r>
          </w:hyperlink>
        </w:p>
        <w:p w14:paraId="7690AC40" w14:textId="252C7481" w:rsidR="00675654" w:rsidRDefault="002D1F1D">
          <w:pPr>
            <w:pStyle w:val="TOC2"/>
            <w:rPr>
              <w:rFonts w:asciiTheme="minorHAnsi" w:eastAsiaTheme="minorEastAsia" w:hAnsiTheme="minorHAnsi" w:cstheme="minorBidi"/>
              <w:spacing w:val="0"/>
              <w:sz w:val="22"/>
            </w:rPr>
          </w:pPr>
          <w:hyperlink w:anchor="_Toc535222406" w:history="1">
            <w:r w:rsidR="00675654" w:rsidRPr="00FE4E81">
              <w:rPr>
                <w:rStyle w:val="Hyperlink"/>
              </w:rPr>
              <w:t>4.3</w:t>
            </w:r>
            <w:r w:rsidR="00675654">
              <w:rPr>
                <w:rFonts w:asciiTheme="minorHAnsi" w:eastAsiaTheme="minorEastAsia" w:hAnsiTheme="minorHAnsi" w:cstheme="minorBidi"/>
                <w:spacing w:val="0"/>
                <w:sz w:val="22"/>
              </w:rPr>
              <w:tab/>
            </w:r>
            <w:r w:rsidR="00675654" w:rsidRPr="00FE4E81">
              <w:rPr>
                <w:rStyle w:val="Hyperlink"/>
              </w:rPr>
              <w:t>Change Phone Restriction (Class of Service)</w:t>
            </w:r>
            <w:r w:rsidR="00675654">
              <w:rPr>
                <w:webHidden/>
              </w:rPr>
              <w:tab/>
            </w:r>
            <w:r w:rsidR="00675654">
              <w:rPr>
                <w:webHidden/>
              </w:rPr>
              <w:fldChar w:fldCharType="begin"/>
            </w:r>
            <w:r w:rsidR="00675654">
              <w:rPr>
                <w:webHidden/>
              </w:rPr>
              <w:instrText xml:space="preserve"> PAGEREF _Toc535222406 \h </w:instrText>
            </w:r>
            <w:r w:rsidR="00675654">
              <w:rPr>
                <w:webHidden/>
              </w:rPr>
            </w:r>
            <w:r w:rsidR="00675654">
              <w:rPr>
                <w:webHidden/>
              </w:rPr>
              <w:fldChar w:fldCharType="separate"/>
            </w:r>
            <w:r w:rsidR="00675654">
              <w:rPr>
                <w:webHidden/>
              </w:rPr>
              <w:t>32</w:t>
            </w:r>
            <w:r w:rsidR="00675654">
              <w:rPr>
                <w:webHidden/>
              </w:rPr>
              <w:fldChar w:fldCharType="end"/>
            </w:r>
          </w:hyperlink>
        </w:p>
        <w:p w14:paraId="272CF808" w14:textId="2BF842A8" w:rsidR="00675654" w:rsidRDefault="002D1F1D">
          <w:pPr>
            <w:pStyle w:val="TOC2"/>
            <w:rPr>
              <w:rFonts w:asciiTheme="minorHAnsi" w:eastAsiaTheme="minorEastAsia" w:hAnsiTheme="minorHAnsi" w:cstheme="minorBidi"/>
              <w:spacing w:val="0"/>
              <w:sz w:val="22"/>
            </w:rPr>
          </w:pPr>
          <w:hyperlink w:anchor="_Toc535222407" w:history="1">
            <w:r w:rsidR="00675654" w:rsidRPr="00FE4E81">
              <w:rPr>
                <w:rStyle w:val="Hyperlink"/>
              </w:rPr>
              <w:t>4.4</w:t>
            </w:r>
            <w:r w:rsidR="00675654">
              <w:rPr>
                <w:rFonts w:asciiTheme="minorHAnsi" w:eastAsiaTheme="minorEastAsia" w:hAnsiTheme="minorHAnsi" w:cstheme="minorBidi"/>
                <w:spacing w:val="0"/>
                <w:sz w:val="22"/>
              </w:rPr>
              <w:tab/>
            </w:r>
            <w:r w:rsidR="00675654" w:rsidRPr="00FE4E81">
              <w:rPr>
                <w:rStyle w:val="Hyperlink"/>
              </w:rPr>
              <w:t>Do Not Disturb</w:t>
            </w:r>
            <w:r w:rsidR="00675654">
              <w:rPr>
                <w:webHidden/>
              </w:rPr>
              <w:tab/>
            </w:r>
            <w:r w:rsidR="00675654">
              <w:rPr>
                <w:webHidden/>
              </w:rPr>
              <w:fldChar w:fldCharType="begin"/>
            </w:r>
            <w:r w:rsidR="00675654">
              <w:rPr>
                <w:webHidden/>
              </w:rPr>
              <w:instrText xml:space="preserve"> PAGEREF _Toc535222407 \h </w:instrText>
            </w:r>
            <w:r w:rsidR="00675654">
              <w:rPr>
                <w:webHidden/>
              </w:rPr>
            </w:r>
            <w:r w:rsidR="00675654">
              <w:rPr>
                <w:webHidden/>
              </w:rPr>
              <w:fldChar w:fldCharType="separate"/>
            </w:r>
            <w:r w:rsidR="00675654">
              <w:rPr>
                <w:webHidden/>
              </w:rPr>
              <w:t>33</w:t>
            </w:r>
            <w:r w:rsidR="00675654">
              <w:rPr>
                <w:webHidden/>
              </w:rPr>
              <w:fldChar w:fldCharType="end"/>
            </w:r>
          </w:hyperlink>
        </w:p>
        <w:p w14:paraId="03340A3A" w14:textId="5D82F5A9" w:rsidR="00675654" w:rsidRDefault="002D1F1D">
          <w:pPr>
            <w:pStyle w:val="TOC2"/>
            <w:rPr>
              <w:rFonts w:asciiTheme="minorHAnsi" w:eastAsiaTheme="minorEastAsia" w:hAnsiTheme="minorHAnsi" w:cstheme="minorBidi"/>
              <w:spacing w:val="0"/>
              <w:sz w:val="22"/>
            </w:rPr>
          </w:pPr>
          <w:hyperlink w:anchor="_Toc535222408" w:history="1">
            <w:r w:rsidR="00675654" w:rsidRPr="00FE4E81">
              <w:rPr>
                <w:rStyle w:val="Hyperlink"/>
              </w:rPr>
              <w:t>4.5</w:t>
            </w:r>
            <w:r w:rsidR="00675654">
              <w:rPr>
                <w:rFonts w:asciiTheme="minorHAnsi" w:eastAsiaTheme="minorEastAsia" w:hAnsiTheme="minorHAnsi" w:cstheme="minorBidi"/>
                <w:spacing w:val="0"/>
                <w:sz w:val="22"/>
              </w:rPr>
              <w:tab/>
            </w:r>
            <w:r w:rsidR="00675654" w:rsidRPr="00FE4E81">
              <w:rPr>
                <w:rStyle w:val="Hyperlink"/>
              </w:rPr>
              <w:t>Room Status</w:t>
            </w:r>
            <w:r w:rsidR="00675654">
              <w:rPr>
                <w:webHidden/>
              </w:rPr>
              <w:tab/>
            </w:r>
            <w:r w:rsidR="00675654">
              <w:rPr>
                <w:webHidden/>
              </w:rPr>
              <w:fldChar w:fldCharType="begin"/>
            </w:r>
            <w:r w:rsidR="00675654">
              <w:rPr>
                <w:webHidden/>
              </w:rPr>
              <w:instrText xml:space="preserve"> PAGEREF _Toc535222408 \h </w:instrText>
            </w:r>
            <w:r w:rsidR="00675654">
              <w:rPr>
                <w:webHidden/>
              </w:rPr>
            </w:r>
            <w:r w:rsidR="00675654">
              <w:rPr>
                <w:webHidden/>
              </w:rPr>
              <w:fldChar w:fldCharType="separate"/>
            </w:r>
            <w:r w:rsidR="00675654">
              <w:rPr>
                <w:webHidden/>
              </w:rPr>
              <w:t>33</w:t>
            </w:r>
            <w:r w:rsidR="00675654">
              <w:rPr>
                <w:webHidden/>
              </w:rPr>
              <w:fldChar w:fldCharType="end"/>
            </w:r>
          </w:hyperlink>
        </w:p>
        <w:p w14:paraId="7E78F2D6" w14:textId="6E40F55A" w:rsidR="00675654" w:rsidRDefault="002D1F1D">
          <w:pPr>
            <w:pStyle w:val="TOC2"/>
            <w:rPr>
              <w:rFonts w:asciiTheme="minorHAnsi" w:eastAsiaTheme="minorEastAsia" w:hAnsiTheme="minorHAnsi" w:cstheme="minorBidi"/>
              <w:spacing w:val="0"/>
              <w:sz w:val="22"/>
            </w:rPr>
          </w:pPr>
          <w:hyperlink w:anchor="_Toc535222409" w:history="1">
            <w:r w:rsidR="00675654" w:rsidRPr="00FE4E81">
              <w:rPr>
                <w:rStyle w:val="Hyperlink"/>
              </w:rPr>
              <w:t>4.6</w:t>
            </w:r>
            <w:r w:rsidR="00675654">
              <w:rPr>
                <w:rFonts w:asciiTheme="minorHAnsi" w:eastAsiaTheme="minorEastAsia" w:hAnsiTheme="minorHAnsi" w:cstheme="minorBidi"/>
                <w:spacing w:val="0"/>
                <w:sz w:val="22"/>
              </w:rPr>
              <w:tab/>
            </w:r>
            <w:r w:rsidR="00675654" w:rsidRPr="00FE4E81">
              <w:rPr>
                <w:rStyle w:val="Hyperlink"/>
              </w:rPr>
              <w:t>Voice Messages</w:t>
            </w:r>
            <w:r w:rsidR="00675654">
              <w:rPr>
                <w:webHidden/>
              </w:rPr>
              <w:tab/>
            </w:r>
            <w:r w:rsidR="00675654">
              <w:rPr>
                <w:webHidden/>
              </w:rPr>
              <w:fldChar w:fldCharType="begin"/>
            </w:r>
            <w:r w:rsidR="00675654">
              <w:rPr>
                <w:webHidden/>
              </w:rPr>
              <w:instrText xml:space="preserve"> PAGEREF _Toc535222409 \h </w:instrText>
            </w:r>
            <w:r w:rsidR="00675654">
              <w:rPr>
                <w:webHidden/>
              </w:rPr>
            </w:r>
            <w:r w:rsidR="00675654">
              <w:rPr>
                <w:webHidden/>
              </w:rPr>
              <w:fldChar w:fldCharType="separate"/>
            </w:r>
            <w:r w:rsidR="00675654">
              <w:rPr>
                <w:webHidden/>
              </w:rPr>
              <w:t>34</w:t>
            </w:r>
            <w:r w:rsidR="00675654">
              <w:rPr>
                <w:webHidden/>
              </w:rPr>
              <w:fldChar w:fldCharType="end"/>
            </w:r>
          </w:hyperlink>
        </w:p>
        <w:p w14:paraId="0108FC8D" w14:textId="4C898681" w:rsidR="00675654" w:rsidRDefault="002D1F1D">
          <w:pPr>
            <w:pStyle w:val="TOC2"/>
            <w:rPr>
              <w:rFonts w:asciiTheme="minorHAnsi" w:eastAsiaTheme="minorEastAsia" w:hAnsiTheme="minorHAnsi" w:cstheme="minorBidi"/>
              <w:spacing w:val="0"/>
              <w:sz w:val="22"/>
            </w:rPr>
          </w:pPr>
          <w:hyperlink w:anchor="_Toc535222410" w:history="1">
            <w:r w:rsidR="00675654" w:rsidRPr="00FE4E81">
              <w:rPr>
                <w:rStyle w:val="Hyperlink"/>
              </w:rPr>
              <w:t>4.7</w:t>
            </w:r>
            <w:r w:rsidR="00675654">
              <w:rPr>
                <w:rFonts w:asciiTheme="minorHAnsi" w:eastAsiaTheme="minorEastAsia" w:hAnsiTheme="minorHAnsi" w:cstheme="minorBidi"/>
                <w:spacing w:val="0"/>
                <w:sz w:val="22"/>
              </w:rPr>
              <w:tab/>
            </w:r>
            <w:r w:rsidR="00675654" w:rsidRPr="00FE4E81">
              <w:rPr>
                <w:rStyle w:val="Hyperlink"/>
              </w:rPr>
              <w:t>Text Message Waiting Light</w:t>
            </w:r>
            <w:r w:rsidR="00675654">
              <w:rPr>
                <w:webHidden/>
              </w:rPr>
              <w:tab/>
            </w:r>
            <w:r w:rsidR="00675654">
              <w:rPr>
                <w:webHidden/>
              </w:rPr>
              <w:fldChar w:fldCharType="begin"/>
            </w:r>
            <w:r w:rsidR="00675654">
              <w:rPr>
                <w:webHidden/>
              </w:rPr>
              <w:instrText xml:space="preserve"> PAGEREF _Toc535222410 \h </w:instrText>
            </w:r>
            <w:r w:rsidR="00675654">
              <w:rPr>
                <w:webHidden/>
              </w:rPr>
            </w:r>
            <w:r w:rsidR="00675654">
              <w:rPr>
                <w:webHidden/>
              </w:rPr>
              <w:fldChar w:fldCharType="separate"/>
            </w:r>
            <w:r w:rsidR="00675654">
              <w:rPr>
                <w:webHidden/>
              </w:rPr>
              <w:t>34</w:t>
            </w:r>
            <w:r w:rsidR="00675654">
              <w:rPr>
                <w:webHidden/>
              </w:rPr>
              <w:fldChar w:fldCharType="end"/>
            </w:r>
          </w:hyperlink>
        </w:p>
        <w:p w14:paraId="50CD5A8E" w14:textId="7D065B51" w:rsidR="00675654" w:rsidRDefault="002D1F1D">
          <w:pPr>
            <w:pStyle w:val="TOC3"/>
            <w:rPr>
              <w:rFonts w:asciiTheme="minorHAnsi" w:eastAsiaTheme="minorEastAsia" w:hAnsiTheme="minorHAnsi" w:cstheme="minorBidi"/>
              <w:spacing w:val="0"/>
              <w:sz w:val="22"/>
              <w:szCs w:val="22"/>
            </w:rPr>
          </w:pPr>
          <w:hyperlink w:anchor="_Toc535222411" w:history="1">
            <w:r w:rsidR="00675654" w:rsidRPr="00FE4E81">
              <w:rPr>
                <w:rStyle w:val="Hyperlink"/>
              </w:rPr>
              <w:t>4.7.1</w:t>
            </w:r>
            <w:r w:rsidR="00675654">
              <w:rPr>
                <w:rFonts w:asciiTheme="minorHAnsi" w:eastAsiaTheme="minorEastAsia" w:hAnsiTheme="minorHAnsi" w:cstheme="minorBidi"/>
                <w:spacing w:val="0"/>
                <w:sz w:val="22"/>
                <w:szCs w:val="22"/>
              </w:rPr>
              <w:tab/>
            </w:r>
            <w:r w:rsidR="00675654" w:rsidRPr="00FE4E81">
              <w:rPr>
                <w:rStyle w:val="Hyperlink"/>
              </w:rPr>
              <w:t>Create Text Message</w:t>
            </w:r>
            <w:r w:rsidR="00675654">
              <w:rPr>
                <w:webHidden/>
              </w:rPr>
              <w:tab/>
            </w:r>
            <w:r w:rsidR="00675654">
              <w:rPr>
                <w:webHidden/>
              </w:rPr>
              <w:fldChar w:fldCharType="begin"/>
            </w:r>
            <w:r w:rsidR="00675654">
              <w:rPr>
                <w:webHidden/>
              </w:rPr>
              <w:instrText xml:space="preserve"> PAGEREF _Toc535222411 \h </w:instrText>
            </w:r>
            <w:r w:rsidR="00675654">
              <w:rPr>
                <w:webHidden/>
              </w:rPr>
            </w:r>
            <w:r w:rsidR="00675654">
              <w:rPr>
                <w:webHidden/>
              </w:rPr>
              <w:fldChar w:fldCharType="separate"/>
            </w:r>
            <w:r w:rsidR="00675654">
              <w:rPr>
                <w:webHidden/>
              </w:rPr>
              <w:t>34</w:t>
            </w:r>
            <w:r w:rsidR="00675654">
              <w:rPr>
                <w:webHidden/>
              </w:rPr>
              <w:fldChar w:fldCharType="end"/>
            </w:r>
          </w:hyperlink>
        </w:p>
        <w:p w14:paraId="7117CF4D" w14:textId="2CBD856C" w:rsidR="00675654" w:rsidRDefault="002D1F1D">
          <w:pPr>
            <w:pStyle w:val="TOC3"/>
            <w:rPr>
              <w:rFonts w:asciiTheme="minorHAnsi" w:eastAsiaTheme="minorEastAsia" w:hAnsiTheme="minorHAnsi" w:cstheme="minorBidi"/>
              <w:spacing w:val="0"/>
              <w:sz w:val="22"/>
              <w:szCs w:val="22"/>
            </w:rPr>
          </w:pPr>
          <w:hyperlink w:anchor="_Toc535222412" w:history="1">
            <w:r w:rsidR="00675654" w:rsidRPr="00FE4E81">
              <w:rPr>
                <w:rStyle w:val="Hyperlink"/>
              </w:rPr>
              <w:t>4.7.2</w:t>
            </w:r>
            <w:r w:rsidR="00675654">
              <w:rPr>
                <w:rFonts w:asciiTheme="minorHAnsi" w:eastAsiaTheme="minorEastAsia" w:hAnsiTheme="minorHAnsi" w:cstheme="minorBidi"/>
                <w:spacing w:val="0"/>
                <w:sz w:val="22"/>
                <w:szCs w:val="22"/>
              </w:rPr>
              <w:tab/>
            </w:r>
            <w:r w:rsidR="00675654" w:rsidRPr="00FE4E81">
              <w:rPr>
                <w:rStyle w:val="Hyperlink"/>
              </w:rPr>
              <w:t>View and Clear Text Message</w:t>
            </w:r>
            <w:r w:rsidR="00675654">
              <w:rPr>
                <w:webHidden/>
              </w:rPr>
              <w:tab/>
            </w:r>
            <w:r w:rsidR="00675654">
              <w:rPr>
                <w:webHidden/>
              </w:rPr>
              <w:fldChar w:fldCharType="begin"/>
            </w:r>
            <w:r w:rsidR="00675654">
              <w:rPr>
                <w:webHidden/>
              </w:rPr>
              <w:instrText xml:space="preserve"> PAGEREF _Toc535222412 \h </w:instrText>
            </w:r>
            <w:r w:rsidR="00675654">
              <w:rPr>
                <w:webHidden/>
              </w:rPr>
            </w:r>
            <w:r w:rsidR="00675654">
              <w:rPr>
                <w:webHidden/>
              </w:rPr>
              <w:fldChar w:fldCharType="separate"/>
            </w:r>
            <w:r w:rsidR="00675654">
              <w:rPr>
                <w:webHidden/>
              </w:rPr>
              <w:t>35</w:t>
            </w:r>
            <w:r w:rsidR="00675654">
              <w:rPr>
                <w:webHidden/>
              </w:rPr>
              <w:fldChar w:fldCharType="end"/>
            </w:r>
          </w:hyperlink>
        </w:p>
        <w:p w14:paraId="3978C0D9" w14:textId="226713AC" w:rsidR="00675654" w:rsidRDefault="002D1F1D">
          <w:pPr>
            <w:pStyle w:val="TOC2"/>
            <w:rPr>
              <w:rFonts w:asciiTheme="minorHAnsi" w:eastAsiaTheme="minorEastAsia" w:hAnsiTheme="minorHAnsi" w:cstheme="minorBidi"/>
              <w:spacing w:val="0"/>
              <w:sz w:val="22"/>
            </w:rPr>
          </w:pPr>
          <w:hyperlink w:anchor="_Toc535222413" w:history="1">
            <w:r w:rsidR="00675654" w:rsidRPr="00FE4E81">
              <w:rPr>
                <w:rStyle w:val="Hyperlink"/>
              </w:rPr>
              <w:t>4.8</w:t>
            </w:r>
            <w:r w:rsidR="00675654">
              <w:rPr>
                <w:rFonts w:asciiTheme="minorHAnsi" w:eastAsiaTheme="minorEastAsia" w:hAnsiTheme="minorHAnsi" w:cstheme="minorBidi"/>
                <w:spacing w:val="0"/>
                <w:sz w:val="22"/>
              </w:rPr>
              <w:tab/>
            </w:r>
            <w:r w:rsidR="00675654" w:rsidRPr="00FE4E81">
              <w:rPr>
                <w:rStyle w:val="Hyperlink"/>
              </w:rPr>
              <w:t>Refresh PBX Link</w:t>
            </w:r>
            <w:r w:rsidR="00675654">
              <w:rPr>
                <w:webHidden/>
              </w:rPr>
              <w:tab/>
            </w:r>
            <w:r w:rsidR="00675654">
              <w:rPr>
                <w:webHidden/>
              </w:rPr>
              <w:fldChar w:fldCharType="begin"/>
            </w:r>
            <w:r w:rsidR="00675654">
              <w:rPr>
                <w:webHidden/>
              </w:rPr>
              <w:instrText xml:space="preserve"> PAGEREF _Toc535222413 \h </w:instrText>
            </w:r>
            <w:r w:rsidR="00675654">
              <w:rPr>
                <w:webHidden/>
              </w:rPr>
            </w:r>
            <w:r w:rsidR="00675654">
              <w:rPr>
                <w:webHidden/>
              </w:rPr>
              <w:fldChar w:fldCharType="separate"/>
            </w:r>
            <w:r w:rsidR="00675654">
              <w:rPr>
                <w:webHidden/>
              </w:rPr>
              <w:t>35</w:t>
            </w:r>
            <w:r w:rsidR="00675654">
              <w:rPr>
                <w:webHidden/>
              </w:rPr>
              <w:fldChar w:fldCharType="end"/>
            </w:r>
          </w:hyperlink>
        </w:p>
        <w:p w14:paraId="688B12AE" w14:textId="76F12115" w:rsidR="00675654" w:rsidRDefault="002D1F1D">
          <w:pPr>
            <w:pStyle w:val="TOC2"/>
            <w:rPr>
              <w:rFonts w:asciiTheme="minorHAnsi" w:eastAsiaTheme="minorEastAsia" w:hAnsiTheme="minorHAnsi" w:cstheme="minorBidi"/>
              <w:spacing w:val="0"/>
              <w:sz w:val="22"/>
            </w:rPr>
          </w:pPr>
          <w:hyperlink w:anchor="_Toc535222414" w:history="1">
            <w:r w:rsidR="00675654" w:rsidRPr="00FE4E81">
              <w:rPr>
                <w:rStyle w:val="Hyperlink"/>
              </w:rPr>
              <w:t>4.9</w:t>
            </w:r>
            <w:r w:rsidR="00675654">
              <w:rPr>
                <w:rFonts w:asciiTheme="minorHAnsi" w:eastAsiaTheme="minorEastAsia" w:hAnsiTheme="minorHAnsi" w:cstheme="minorBidi"/>
                <w:spacing w:val="0"/>
                <w:sz w:val="22"/>
              </w:rPr>
              <w:tab/>
            </w:r>
            <w:r w:rsidR="00675654" w:rsidRPr="00FE4E81">
              <w:rPr>
                <w:rStyle w:val="Hyperlink"/>
              </w:rPr>
              <w:t>Manage Wake-ups</w:t>
            </w:r>
            <w:r w:rsidR="00675654">
              <w:rPr>
                <w:webHidden/>
              </w:rPr>
              <w:tab/>
            </w:r>
            <w:r w:rsidR="00675654">
              <w:rPr>
                <w:webHidden/>
              </w:rPr>
              <w:fldChar w:fldCharType="begin"/>
            </w:r>
            <w:r w:rsidR="00675654">
              <w:rPr>
                <w:webHidden/>
              </w:rPr>
              <w:instrText xml:space="preserve"> PAGEREF _Toc535222414 \h </w:instrText>
            </w:r>
            <w:r w:rsidR="00675654">
              <w:rPr>
                <w:webHidden/>
              </w:rPr>
            </w:r>
            <w:r w:rsidR="00675654">
              <w:rPr>
                <w:webHidden/>
              </w:rPr>
              <w:fldChar w:fldCharType="separate"/>
            </w:r>
            <w:r w:rsidR="00675654">
              <w:rPr>
                <w:webHidden/>
              </w:rPr>
              <w:t>36</w:t>
            </w:r>
            <w:r w:rsidR="00675654">
              <w:rPr>
                <w:webHidden/>
              </w:rPr>
              <w:fldChar w:fldCharType="end"/>
            </w:r>
          </w:hyperlink>
        </w:p>
        <w:p w14:paraId="3A5892D9" w14:textId="0FB02EE9" w:rsidR="00675654" w:rsidRDefault="002D1F1D">
          <w:pPr>
            <w:pStyle w:val="TOC3"/>
            <w:rPr>
              <w:rFonts w:asciiTheme="minorHAnsi" w:eastAsiaTheme="minorEastAsia" w:hAnsiTheme="minorHAnsi" w:cstheme="minorBidi"/>
              <w:spacing w:val="0"/>
              <w:sz w:val="22"/>
              <w:szCs w:val="22"/>
            </w:rPr>
          </w:pPr>
          <w:hyperlink w:anchor="_Toc535222415" w:history="1">
            <w:r w:rsidR="00675654" w:rsidRPr="00FE4E81">
              <w:rPr>
                <w:rStyle w:val="Hyperlink"/>
              </w:rPr>
              <w:t>4.9.1</w:t>
            </w:r>
            <w:r w:rsidR="00675654">
              <w:rPr>
                <w:rFonts w:asciiTheme="minorHAnsi" w:eastAsiaTheme="minorEastAsia" w:hAnsiTheme="minorHAnsi" w:cstheme="minorBidi"/>
                <w:spacing w:val="0"/>
                <w:sz w:val="22"/>
                <w:szCs w:val="22"/>
              </w:rPr>
              <w:tab/>
            </w:r>
            <w:r w:rsidR="00675654" w:rsidRPr="00FE4E81">
              <w:rPr>
                <w:rStyle w:val="Hyperlink"/>
              </w:rPr>
              <w:t>Scheduling Wake-ups</w:t>
            </w:r>
            <w:r w:rsidR="00675654">
              <w:rPr>
                <w:webHidden/>
              </w:rPr>
              <w:tab/>
            </w:r>
            <w:r w:rsidR="00675654">
              <w:rPr>
                <w:webHidden/>
              </w:rPr>
              <w:fldChar w:fldCharType="begin"/>
            </w:r>
            <w:r w:rsidR="00675654">
              <w:rPr>
                <w:webHidden/>
              </w:rPr>
              <w:instrText xml:space="preserve"> PAGEREF _Toc535222415 \h </w:instrText>
            </w:r>
            <w:r w:rsidR="00675654">
              <w:rPr>
                <w:webHidden/>
              </w:rPr>
            </w:r>
            <w:r w:rsidR="00675654">
              <w:rPr>
                <w:webHidden/>
              </w:rPr>
              <w:fldChar w:fldCharType="separate"/>
            </w:r>
            <w:r w:rsidR="00675654">
              <w:rPr>
                <w:webHidden/>
              </w:rPr>
              <w:t>36</w:t>
            </w:r>
            <w:r w:rsidR="00675654">
              <w:rPr>
                <w:webHidden/>
              </w:rPr>
              <w:fldChar w:fldCharType="end"/>
            </w:r>
          </w:hyperlink>
        </w:p>
        <w:p w14:paraId="73066F69" w14:textId="640A7AA1" w:rsidR="00675654" w:rsidRDefault="002D1F1D">
          <w:pPr>
            <w:pStyle w:val="TOC3"/>
            <w:rPr>
              <w:rFonts w:asciiTheme="minorHAnsi" w:eastAsiaTheme="minorEastAsia" w:hAnsiTheme="minorHAnsi" w:cstheme="minorBidi"/>
              <w:spacing w:val="0"/>
              <w:sz w:val="22"/>
              <w:szCs w:val="22"/>
            </w:rPr>
          </w:pPr>
          <w:hyperlink w:anchor="_Toc535222416" w:history="1">
            <w:r w:rsidR="00675654" w:rsidRPr="00FE4E81">
              <w:rPr>
                <w:rStyle w:val="Hyperlink"/>
              </w:rPr>
              <w:t>4.9.2</w:t>
            </w:r>
            <w:r w:rsidR="00675654">
              <w:rPr>
                <w:rFonts w:asciiTheme="minorHAnsi" w:eastAsiaTheme="minorEastAsia" w:hAnsiTheme="minorHAnsi" w:cstheme="minorBidi"/>
                <w:spacing w:val="0"/>
                <w:sz w:val="22"/>
                <w:szCs w:val="22"/>
              </w:rPr>
              <w:tab/>
            </w:r>
            <w:r w:rsidR="00675654" w:rsidRPr="00FE4E81">
              <w:rPr>
                <w:rStyle w:val="Hyperlink"/>
              </w:rPr>
              <w:t>Canceling Wake-ups</w:t>
            </w:r>
            <w:r w:rsidR="00675654">
              <w:rPr>
                <w:webHidden/>
              </w:rPr>
              <w:tab/>
            </w:r>
            <w:r w:rsidR="00675654">
              <w:rPr>
                <w:webHidden/>
              </w:rPr>
              <w:fldChar w:fldCharType="begin"/>
            </w:r>
            <w:r w:rsidR="00675654">
              <w:rPr>
                <w:webHidden/>
              </w:rPr>
              <w:instrText xml:space="preserve"> PAGEREF _Toc535222416 \h </w:instrText>
            </w:r>
            <w:r w:rsidR="00675654">
              <w:rPr>
                <w:webHidden/>
              </w:rPr>
            </w:r>
            <w:r w:rsidR="00675654">
              <w:rPr>
                <w:webHidden/>
              </w:rPr>
              <w:fldChar w:fldCharType="separate"/>
            </w:r>
            <w:r w:rsidR="00675654">
              <w:rPr>
                <w:webHidden/>
              </w:rPr>
              <w:t>37</w:t>
            </w:r>
            <w:r w:rsidR="00675654">
              <w:rPr>
                <w:webHidden/>
              </w:rPr>
              <w:fldChar w:fldCharType="end"/>
            </w:r>
          </w:hyperlink>
        </w:p>
        <w:p w14:paraId="58ED1484" w14:textId="3F926916" w:rsidR="00675654" w:rsidRDefault="002D1F1D">
          <w:pPr>
            <w:pStyle w:val="TOC3"/>
            <w:rPr>
              <w:rFonts w:asciiTheme="minorHAnsi" w:eastAsiaTheme="minorEastAsia" w:hAnsiTheme="minorHAnsi" w:cstheme="minorBidi"/>
              <w:spacing w:val="0"/>
              <w:sz w:val="22"/>
              <w:szCs w:val="22"/>
            </w:rPr>
          </w:pPr>
          <w:hyperlink w:anchor="_Toc535222417" w:history="1">
            <w:r w:rsidR="00675654" w:rsidRPr="00FE4E81">
              <w:rPr>
                <w:rStyle w:val="Hyperlink"/>
              </w:rPr>
              <w:t>4.9.3</w:t>
            </w:r>
            <w:r w:rsidR="00675654">
              <w:rPr>
                <w:rFonts w:asciiTheme="minorHAnsi" w:eastAsiaTheme="minorEastAsia" w:hAnsiTheme="minorHAnsi" w:cstheme="minorBidi"/>
                <w:spacing w:val="0"/>
                <w:sz w:val="22"/>
                <w:szCs w:val="22"/>
              </w:rPr>
              <w:tab/>
            </w:r>
            <w:r w:rsidR="00675654" w:rsidRPr="00FE4E81">
              <w:rPr>
                <w:rStyle w:val="Hyperlink"/>
              </w:rPr>
              <w:t>Wake-up Details</w:t>
            </w:r>
            <w:r w:rsidR="00675654">
              <w:rPr>
                <w:webHidden/>
              </w:rPr>
              <w:tab/>
            </w:r>
            <w:r w:rsidR="00675654">
              <w:rPr>
                <w:webHidden/>
              </w:rPr>
              <w:fldChar w:fldCharType="begin"/>
            </w:r>
            <w:r w:rsidR="00675654">
              <w:rPr>
                <w:webHidden/>
              </w:rPr>
              <w:instrText xml:space="preserve"> PAGEREF _Toc535222417 \h </w:instrText>
            </w:r>
            <w:r w:rsidR="00675654">
              <w:rPr>
                <w:webHidden/>
              </w:rPr>
            </w:r>
            <w:r w:rsidR="00675654">
              <w:rPr>
                <w:webHidden/>
              </w:rPr>
              <w:fldChar w:fldCharType="separate"/>
            </w:r>
            <w:r w:rsidR="00675654">
              <w:rPr>
                <w:webHidden/>
              </w:rPr>
              <w:t>37</w:t>
            </w:r>
            <w:r w:rsidR="00675654">
              <w:rPr>
                <w:webHidden/>
              </w:rPr>
              <w:fldChar w:fldCharType="end"/>
            </w:r>
          </w:hyperlink>
        </w:p>
        <w:p w14:paraId="1A38F215" w14:textId="5612DC7A" w:rsidR="00675654" w:rsidRDefault="002D1F1D">
          <w:pPr>
            <w:pStyle w:val="TOC3"/>
            <w:rPr>
              <w:rFonts w:asciiTheme="minorHAnsi" w:eastAsiaTheme="minorEastAsia" w:hAnsiTheme="minorHAnsi" w:cstheme="minorBidi"/>
              <w:spacing w:val="0"/>
              <w:sz w:val="22"/>
              <w:szCs w:val="22"/>
            </w:rPr>
          </w:pPr>
          <w:hyperlink w:anchor="_Toc535222418" w:history="1">
            <w:r w:rsidR="00675654" w:rsidRPr="00FE4E81">
              <w:rPr>
                <w:rStyle w:val="Hyperlink"/>
              </w:rPr>
              <w:t>4.9.4</w:t>
            </w:r>
            <w:r w:rsidR="00675654">
              <w:rPr>
                <w:rFonts w:asciiTheme="minorHAnsi" w:eastAsiaTheme="minorEastAsia" w:hAnsiTheme="minorHAnsi" w:cstheme="minorBidi"/>
                <w:spacing w:val="0"/>
                <w:sz w:val="22"/>
                <w:szCs w:val="22"/>
              </w:rPr>
              <w:tab/>
            </w:r>
            <w:r w:rsidR="00675654" w:rsidRPr="00FE4E81">
              <w:rPr>
                <w:rStyle w:val="Hyperlink"/>
              </w:rPr>
              <w:t>Wake-up Status Descriptions</w:t>
            </w:r>
            <w:r w:rsidR="00675654">
              <w:rPr>
                <w:webHidden/>
              </w:rPr>
              <w:tab/>
            </w:r>
            <w:r w:rsidR="00675654">
              <w:rPr>
                <w:webHidden/>
              </w:rPr>
              <w:fldChar w:fldCharType="begin"/>
            </w:r>
            <w:r w:rsidR="00675654">
              <w:rPr>
                <w:webHidden/>
              </w:rPr>
              <w:instrText xml:space="preserve"> PAGEREF _Toc535222418 \h </w:instrText>
            </w:r>
            <w:r w:rsidR="00675654">
              <w:rPr>
                <w:webHidden/>
              </w:rPr>
            </w:r>
            <w:r w:rsidR="00675654">
              <w:rPr>
                <w:webHidden/>
              </w:rPr>
              <w:fldChar w:fldCharType="separate"/>
            </w:r>
            <w:r w:rsidR="00675654">
              <w:rPr>
                <w:webHidden/>
              </w:rPr>
              <w:t>39</w:t>
            </w:r>
            <w:r w:rsidR="00675654">
              <w:rPr>
                <w:webHidden/>
              </w:rPr>
              <w:fldChar w:fldCharType="end"/>
            </w:r>
          </w:hyperlink>
        </w:p>
        <w:p w14:paraId="15ABD936" w14:textId="2AB6BEA3" w:rsidR="00675654" w:rsidRDefault="002D1F1D">
          <w:pPr>
            <w:pStyle w:val="TOC3"/>
            <w:rPr>
              <w:rFonts w:asciiTheme="minorHAnsi" w:eastAsiaTheme="minorEastAsia" w:hAnsiTheme="minorHAnsi" w:cstheme="minorBidi"/>
              <w:spacing w:val="0"/>
              <w:sz w:val="22"/>
              <w:szCs w:val="22"/>
            </w:rPr>
          </w:pPr>
          <w:hyperlink w:anchor="_Toc535222419" w:history="1">
            <w:r w:rsidR="00675654" w:rsidRPr="00FE4E81">
              <w:rPr>
                <w:rStyle w:val="Hyperlink"/>
              </w:rPr>
              <w:t>4.9.5</w:t>
            </w:r>
            <w:r w:rsidR="00675654">
              <w:rPr>
                <w:rFonts w:asciiTheme="minorHAnsi" w:eastAsiaTheme="minorEastAsia" w:hAnsiTheme="minorHAnsi" w:cstheme="minorBidi"/>
                <w:spacing w:val="0"/>
                <w:sz w:val="22"/>
                <w:szCs w:val="22"/>
              </w:rPr>
              <w:tab/>
            </w:r>
            <w:r w:rsidR="00675654" w:rsidRPr="00FE4E81">
              <w:rPr>
                <w:rStyle w:val="Hyperlink"/>
              </w:rPr>
              <w:t>Test Wake-up</w:t>
            </w:r>
            <w:r w:rsidR="00675654">
              <w:rPr>
                <w:webHidden/>
              </w:rPr>
              <w:tab/>
            </w:r>
            <w:r w:rsidR="00675654">
              <w:rPr>
                <w:webHidden/>
              </w:rPr>
              <w:fldChar w:fldCharType="begin"/>
            </w:r>
            <w:r w:rsidR="00675654">
              <w:rPr>
                <w:webHidden/>
              </w:rPr>
              <w:instrText xml:space="preserve"> PAGEREF _Toc535222419 \h </w:instrText>
            </w:r>
            <w:r w:rsidR="00675654">
              <w:rPr>
                <w:webHidden/>
              </w:rPr>
            </w:r>
            <w:r w:rsidR="00675654">
              <w:rPr>
                <w:webHidden/>
              </w:rPr>
              <w:fldChar w:fldCharType="separate"/>
            </w:r>
            <w:r w:rsidR="00675654">
              <w:rPr>
                <w:webHidden/>
              </w:rPr>
              <w:t>40</w:t>
            </w:r>
            <w:r w:rsidR="00675654">
              <w:rPr>
                <w:webHidden/>
              </w:rPr>
              <w:fldChar w:fldCharType="end"/>
            </w:r>
          </w:hyperlink>
        </w:p>
        <w:p w14:paraId="7CB8AE53" w14:textId="5ACC9B90" w:rsidR="00675654" w:rsidRDefault="002D1F1D">
          <w:pPr>
            <w:pStyle w:val="TOC3"/>
            <w:rPr>
              <w:rFonts w:asciiTheme="minorHAnsi" w:eastAsiaTheme="minorEastAsia" w:hAnsiTheme="minorHAnsi" w:cstheme="minorBidi"/>
              <w:spacing w:val="0"/>
              <w:sz w:val="22"/>
              <w:szCs w:val="22"/>
            </w:rPr>
          </w:pPr>
          <w:hyperlink w:anchor="_Toc535222420" w:history="1">
            <w:r w:rsidR="00675654" w:rsidRPr="00FE4E81">
              <w:rPr>
                <w:rStyle w:val="Hyperlink"/>
              </w:rPr>
              <w:t>4.9.6</w:t>
            </w:r>
            <w:r w:rsidR="00675654">
              <w:rPr>
                <w:rFonts w:asciiTheme="minorHAnsi" w:eastAsiaTheme="minorEastAsia" w:hAnsiTheme="minorHAnsi" w:cstheme="minorBidi"/>
                <w:spacing w:val="0"/>
                <w:sz w:val="22"/>
                <w:szCs w:val="22"/>
              </w:rPr>
              <w:tab/>
            </w:r>
            <w:r w:rsidR="00675654" w:rsidRPr="00FE4E81">
              <w:rPr>
                <w:rStyle w:val="Hyperlink"/>
              </w:rPr>
              <w:t>Wake-up Call History</w:t>
            </w:r>
            <w:r w:rsidR="00675654">
              <w:rPr>
                <w:webHidden/>
              </w:rPr>
              <w:tab/>
            </w:r>
            <w:r w:rsidR="00675654">
              <w:rPr>
                <w:webHidden/>
              </w:rPr>
              <w:fldChar w:fldCharType="begin"/>
            </w:r>
            <w:r w:rsidR="00675654">
              <w:rPr>
                <w:webHidden/>
              </w:rPr>
              <w:instrText xml:space="preserve"> PAGEREF _Toc535222420 \h </w:instrText>
            </w:r>
            <w:r w:rsidR="00675654">
              <w:rPr>
                <w:webHidden/>
              </w:rPr>
            </w:r>
            <w:r w:rsidR="00675654">
              <w:rPr>
                <w:webHidden/>
              </w:rPr>
              <w:fldChar w:fldCharType="separate"/>
            </w:r>
            <w:r w:rsidR="00675654">
              <w:rPr>
                <w:webHidden/>
              </w:rPr>
              <w:t>41</w:t>
            </w:r>
            <w:r w:rsidR="00675654">
              <w:rPr>
                <w:webHidden/>
              </w:rPr>
              <w:fldChar w:fldCharType="end"/>
            </w:r>
          </w:hyperlink>
        </w:p>
        <w:p w14:paraId="5404B1D1" w14:textId="6740143C" w:rsidR="00675654" w:rsidRDefault="002D1F1D">
          <w:pPr>
            <w:pStyle w:val="TOC2"/>
            <w:rPr>
              <w:rFonts w:asciiTheme="minorHAnsi" w:eastAsiaTheme="minorEastAsia" w:hAnsiTheme="minorHAnsi" w:cstheme="minorBidi"/>
              <w:spacing w:val="0"/>
              <w:sz w:val="22"/>
            </w:rPr>
          </w:pPr>
          <w:hyperlink w:anchor="_Toc535222421" w:history="1">
            <w:r w:rsidR="00675654" w:rsidRPr="00FE4E81">
              <w:rPr>
                <w:rStyle w:val="Hyperlink"/>
              </w:rPr>
              <w:t>4.10</w:t>
            </w:r>
            <w:r w:rsidR="00675654">
              <w:rPr>
                <w:rFonts w:asciiTheme="minorHAnsi" w:eastAsiaTheme="minorEastAsia" w:hAnsiTheme="minorHAnsi" w:cstheme="minorBidi"/>
                <w:spacing w:val="0"/>
                <w:sz w:val="22"/>
              </w:rPr>
              <w:tab/>
            </w:r>
            <w:r w:rsidR="00675654" w:rsidRPr="00FE4E81">
              <w:rPr>
                <w:rStyle w:val="Hyperlink"/>
              </w:rPr>
              <w:t>Transactions History</w:t>
            </w:r>
            <w:r w:rsidR="00675654">
              <w:rPr>
                <w:webHidden/>
              </w:rPr>
              <w:tab/>
            </w:r>
            <w:r w:rsidR="00675654">
              <w:rPr>
                <w:webHidden/>
              </w:rPr>
              <w:fldChar w:fldCharType="begin"/>
            </w:r>
            <w:r w:rsidR="00675654">
              <w:rPr>
                <w:webHidden/>
              </w:rPr>
              <w:instrText xml:space="preserve"> PAGEREF _Toc535222421 \h </w:instrText>
            </w:r>
            <w:r w:rsidR="00675654">
              <w:rPr>
                <w:webHidden/>
              </w:rPr>
            </w:r>
            <w:r w:rsidR="00675654">
              <w:rPr>
                <w:webHidden/>
              </w:rPr>
              <w:fldChar w:fldCharType="separate"/>
            </w:r>
            <w:r w:rsidR="00675654">
              <w:rPr>
                <w:webHidden/>
              </w:rPr>
              <w:t>41</w:t>
            </w:r>
            <w:r w:rsidR="00675654">
              <w:rPr>
                <w:webHidden/>
              </w:rPr>
              <w:fldChar w:fldCharType="end"/>
            </w:r>
          </w:hyperlink>
        </w:p>
        <w:p w14:paraId="53268EF1" w14:textId="5C6688C2" w:rsidR="00675654" w:rsidRDefault="002D1F1D">
          <w:pPr>
            <w:pStyle w:val="TOC2"/>
            <w:rPr>
              <w:rFonts w:asciiTheme="minorHAnsi" w:eastAsiaTheme="minorEastAsia" w:hAnsiTheme="minorHAnsi" w:cstheme="minorBidi"/>
              <w:spacing w:val="0"/>
              <w:sz w:val="22"/>
            </w:rPr>
          </w:pPr>
          <w:hyperlink w:anchor="_Toc535222422" w:history="1">
            <w:r w:rsidR="00675654" w:rsidRPr="00FE4E81">
              <w:rPr>
                <w:rStyle w:val="Hyperlink"/>
              </w:rPr>
              <w:t>4.11</w:t>
            </w:r>
            <w:r w:rsidR="00675654">
              <w:rPr>
                <w:rFonts w:asciiTheme="minorHAnsi" w:eastAsiaTheme="minorEastAsia" w:hAnsiTheme="minorHAnsi" w:cstheme="minorBidi"/>
                <w:spacing w:val="0"/>
                <w:sz w:val="22"/>
              </w:rPr>
              <w:tab/>
            </w:r>
            <w:r w:rsidR="00675654" w:rsidRPr="00FE4E81">
              <w:rPr>
                <w:rStyle w:val="Hyperlink"/>
              </w:rPr>
              <w:t>View Charge Report</w:t>
            </w:r>
            <w:r w:rsidR="00675654">
              <w:rPr>
                <w:webHidden/>
              </w:rPr>
              <w:tab/>
            </w:r>
            <w:r w:rsidR="00675654">
              <w:rPr>
                <w:webHidden/>
              </w:rPr>
              <w:fldChar w:fldCharType="begin"/>
            </w:r>
            <w:r w:rsidR="00675654">
              <w:rPr>
                <w:webHidden/>
              </w:rPr>
              <w:instrText xml:space="preserve"> PAGEREF _Toc535222422 \h </w:instrText>
            </w:r>
            <w:r w:rsidR="00675654">
              <w:rPr>
                <w:webHidden/>
              </w:rPr>
            </w:r>
            <w:r w:rsidR="00675654">
              <w:rPr>
                <w:webHidden/>
              </w:rPr>
              <w:fldChar w:fldCharType="separate"/>
            </w:r>
            <w:r w:rsidR="00675654">
              <w:rPr>
                <w:webHidden/>
              </w:rPr>
              <w:t>42</w:t>
            </w:r>
            <w:r w:rsidR="00675654">
              <w:rPr>
                <w:webHidden/>
              </w:rPr>
              <w:fldChar w:fldCharType="end"/>
            </w:r>
          </w:hyperlink>
        </w:p>
        <w:p w14:paraId="0946A299" w14:textId="4A095400" w:rsidR="00675654" w:rsidRDefault="002D1F1D">
          <w:pPr>
            <w:pStyle w:val="TOC1"/>
            <w:rPr>
              <w:rFonts w:asciiTheme="minorHAnsi" w:eastAsiaTheme="minorEastAsia" w:hAnsiTheme="minorHAnsi" w:cstheme="minorBidi"/>
              <w:b w:val="0"/>
              <w:spacing w:val="0"/>
              <w:sz w:val="22"/>
            </w:rPr>
          </w:pPr>
          <w:hyperlink w:anchor="_Toc535222423" w:history="1">
            <w:r w:rsidR="00675654" w:rsidRPr="00FE4E81">
              <w:rPr>
                <w:rStyle w:val="Hyperlink"/>
              </w:rPr>
              <w:t>5</w:t>
            </w:r>
            <w:r w:rsidR="00675654">
              <w:rPr>
                <w:rFonts w:asciiTheme="minorHAnsi" w:eastAsiaTheme="minorEastAsia" w:hAnsiTheme="minorHAnsi" w:cstheme="minorBidi"/>
                <w:b w:val="0"/>
                <w:spacing w:val="0"/>
                <w:sz w:val="22"/>
              </w:rPr>
              <w:tab/>
            </w:r>
            <w:r w:rsidR="00675654" w:rsidRPr="00FE4E81">
              <w:rPr>
                <w:rStyle w:val="Hyperlink"/>
              </w:rPr>
              <w:t>Calling Activity</w:t>
            </w:r>
            <w:r w:rsidR="00675654">
              <w:rPr>
                <w:webHidden/>
              </w:rPr>
              <w:tab/>
            </w:r>
            <w:r w:rsidR="00675654">
              <w:rPr>
                <w:webHidden/>
              </w:rPr>
              <w:fldChar w:fldCharType="begin"/>
            </w:r>
            <w:r w:rsidR="00675654">
              <w:rPr>
                <w:webHidden/>
              </w:rPr>
              <w:instrText xml:space="preserve"> PAGEREF _Toc535222423 \h </w:instrText>
            </w:r>
            <w:r w:rsidR="00675654">
              <w:rPr>
                <w:webHidden/>
              </w:rPr>
            </w:r>
            <w:r w:rsidR="00675654">
              <w:rPr>
                <w:webHidden/>
              </w:rPr>
              <w:fldChar w:fldCharType="separate"/>
            </w:r>
            <w:r w:rsidR="00675654">
              <w:rPr>
                <w:webHidden/>
              </w:rPr>
              <w:t>43</w:t>
            </w:r>
            <w:r w:rsidR="00675654">
              <w:rPr>
                <w:webHidden/>
              </w:rPr>
              <w:fldChar w:fldCharType="end"/>
            </w:r>
          </w:hyperlink>
        </w:p>
        <w:p w14:paraId="75D88266" w14:textId="6B106FB8" w:rsidR="00675654" w:rsidRDefault="002D1F1D">
          <w:pPr>
            <w:pStyle w:val="TOC2"/>
            <w:rPr>
              <w:rFonts w:asciiTheme="minorHAnsi" w:eastAsiaTheme="minorEastAsia" w:hAnsiTheme="minorHAnsi" w:cstheme="minorBidi"/>
              <w:spacing w:val="0"/>
              <w:sz w:val="22"/>
            </w:rPr>
          </w:pPr>
          <w:hyperlink w:anchor="_Toc535222424" w:history="1">
            <w:r w:rsidR="00675654" w:rsidRPr="00FE4E81">
              <w:rPr>
                <w:rStyle w:val="Hyperlink"/>
              </w:rPr>
              <w:t>5.1</w:t>
            </w:r>
            <w:r w:rsidR="00675654">
              <w:rPr>
                <w:rFonts w:asciiTheme="minorHAnsi" w:eastAsiaTheme="minorEastAsia" w:hAnsiTheme="minorHAnsi" w:cstheme="minorBidi"/>
                <w:spacing w:val="0"/>
                <w:sz w:val="22"/>
              </w:rPr>
              <w:tab/>
            </w:r>
            <w:r w:rsidR="00675654" w:rsidRPr="00FE4E81">
              <w:rPr>
                <w:rStyle w:val="Hyperlink"/>
              </w:rPr>
              <w:t>Property Selection</w:t>
            </w:r>
            <w:r w:rsidR="00675654">
              <w:rPr>
                <w:webHidden/>
              </w:rPr>
              <w:tab/>
            </w:r>
            <w:r w:rsidR="00675654">
              <w:rPr>
                <w:webHidden/>
              </w:rPr>
              <w:fldChar w:fldCharType="begin"/>
            </w:r>
            <w:r w:rsidR="00675654">
              <w:rPr>
                <w:webHidden/>
              </w:rPr>
              <w:instrText xml:space="preserve"> PAGEREF _Toc535222424 \h </w:instrText>
            </w:r>
            <w:r w:rsidR="00675654">
              <w:rPr>
                <w:webHidden/>
              </w:rPr>
            </w:r>
            <w:r w:rsidR="00675654">
              <w:rPr>
                <w:webHidden/>
              </w:rPr>
              <w:fldChar w:fldCharType="separate"/>
            </w:r>
            <w:r w:rsidR="00675654">
              <w:rPr>
                <w:webHidden/>
              </w:rPr>
              <w:t>44</w:t>
            </w:r>
            <w:r w:rsidR="00675654">
              <w:rPr>
                <w:webHidden/>
              </w:rPr>
              <w:fldChar w:fldCharType="end"/>
            </w:r>
          </w:hyperlink>
        </w:p>
        <w:p w14:paraId="0E0F7373" w14:textId="5BDF97B0" w:rsidR="00675654" w:rsidRDefault="002D1F1D">
          <w:pPr>
            <w:pStyle w:val="TOC2"/>
            <w:rPr>
              <w:rFonts w:asciiTheme="minorHAnsi" w:eastAsiaTheme="minorEastAsia" w:hAnsiTheme="minorHAnsi" w:cstheme="minorBidi"/>
              <w:spacing w:val="0"/>
              <w:sz w:val="22"/>
            </w:rPr>
          </w:pPr>
          <w:hyperlink w:anchor="_Toc535222425" w:history="1">
            <w:r w:rsidR="00675654" w:rsidRPr="00FE4E81">
              <w:rPr>
                <w:rStyle w:val="Hyperlink"/>
              </w:rPr>
              <w:t>5.2</w:t>
            </w:r>
            <w:r w:rsidR="00675654">
              <w:rPr>
                <w:rFonts w:asciiTheme="minorHAnsi" w:eastAsiaTheme="minorEastAsia" w:hAnsiTheme="minorHAnsi" w:cstheme="minorBidi"/>
                <w:spacing w:val="0"/>
                <w:sz w:val="22"/>
              </w:rPr>
              <w:tab/>
            </w:r>
            <w:r w:rsidR="00675654" w:rsidRPr="00FE4E81">
              <w:rPr>
                <w:rStyle w:val="Hyperlink"/>
              </w:rPr>
              <w:t>Configure Search</w:t>
            </w:r>
            <w:r w:rsidR="00675654">
              <w:rPr>
                <w:webHidden/>
              </w:rPr>
              <w:tab/>
            </w:r>
            <w:r w:rsidR="00675654">
              <w:rPr>
                <w:webHidden/>
              </w:rPr>
              <w:fldChar w:fldCharType="begin"/>
            </w:r>
            <w:r w:rsidR="00675654">
              <w:rPr>
                <w:webHidden/>
              </w:rPr>
              <w:instrText xml:space="preserve"> PAGEREF _Toc535222425 \h </w:instrText>
            </w:r>
            <w:r w:rsidR="00675654">
              <w:rPr>
                <w:webHidden/>
              </w:rPr>
            </w:r>
            <w:r w:rsidR="00675654">
              <w:rPr>
                <w:webHidden/>
              </w:rPr>
              <w:fldChar w:fldCharType="separate"/>
            </w:r>
            <w:r w:rsidR="00675654">
              <w:rPr>
                <w:webHidden/>
              </w:rPr>
              <w:t>45</w:t>
            </w:r>
            <w:r w:rsidR="00675654">
              <w:rPr>
                <w:webHidden/>
              </w:rPr>
              <w:fldChar w:fldCharType="end"/>
            </w:r>
          </w:hyperlink>
        </w:p>
        <w:p w14:paraId="01CCC7F1" w14:textId="1CA9BC1D" w:rsidR="00675654" w:rsidRDefault="002D1F1D">
          <w:pPr>
            <w:pStyle w:val="TOC3"/>
            <w:rPr>
              <w:rFonts w:asciiTheme="minorHAnsi" w:eastAsiaTheme="minorEastAsia" w:hAnsiTheme="minorHAnsi" w:cstheme="minorBidi"/>
              <w:spacing w:val="0"/>
              <w:sz w:val="22"/>
              <w:szCs w:val="22"/>
            </w:rPr>
          </w:pPr>
          <w:hyperlink w:anchor="_Toc535222426" w:history="1">
            <w:r w:rsidR="00675654" w:rsidRPr="00FE4E81">
              <w:rPr>
                <w:rStyle w:val="Hyperlink"/>
              </w:rPr>
              <w:t>5.2.1</w:t>
            </w:r>
            <w:r w:rsidR="00675654">
              <w:rPr>
                <w:rFonts w:asciiTheme="minorHAnsi" w:eastAsiaTheme="minorEastAsia" w:hAnsiTheme="minorHAnsi" w:cstheme="minorBidi"/>
                <w:spacing w:val="0"/>
                <w:sz w:val="22"/>
                <w:szCs w:val="22"/>
              </w:rPr>
              <w:tab/>
            </w:r>
            <w:r w:rsidR="00675654" w:rsidRPr="00FE4E81">
              <w:rPr>
                <w:rStyle w:val="Hyperlink"/>
              </w:rPr>
              <w:t>Call Date</w:t>
            </w:r>
            <w:r w:rsidR="00675654">
              <w:rPr>
                <w:webHidden/>
              </w:rPr>
              <w:tab/>
            </w:r>
            <w:r w:rsidR="00675654">
              <w:rPr>
                <w:webHidden/>
              </w:rPr>
              <w:fldChar w:fldCharType="begin"/>
            </w:r>
            <w:r w:rsidR="00675654">
              <w:rPr>
                <w:webHidden/>
              </w:rPr>
              <w:instrText xml:space="preserve"> PAGEREF _Toc535222426 \h </w:instrText>
            </w:r>
            <w:r w:rsidR="00675654">
              <w:rPr>
                <w:webHidden/>
              </w:rPr>
            </w:r>
            <w:r w:rsidR="00675654">
              <w:rPr>
                <w:webHidden/>
              </w:rPr>
              <w:fldChar w:fldCharType="separate"/>
            </w:r>
            <w:r w:rsidR="00675654">
              <w:rPr>
                <w:webHidden/>
              </w:rPr>
              <w:t>46</w:t>
            </w:r>
            <w:r w:rsidR="00675654">
              <w:rPr>
                <w:webHidden/>
              </w:rPr>
              <w:fldChar w:fldCharType="end"/>
            </w:r>
          </w:hyperlink>
        </w:p>
        <w:p w14:paraId="281F0EC4" w14:textId="5708F4F3" w:rsidR="00675654" w:rsidRDefault="002D1F1D">
          <w:pPr>
            <w:pStyle w:val="TOC3"/>
            <w:rPr>
              <w:rFonts w:asciiTheme="minorHAnsi" w:eastAsiaTheme="minorEastAsia" w:hAnsiTheme="minorHAnsi" w:cstheme="minorBidi"/>
              <w:spacing w:val="0"/>
              <w:sz w:val="22"/>
              <w:szCs w:val="22"/>
            </w:rPr>
          </w:pPr>
          <w:hyperlink w:anchor="_Toc535222427" w:history="1">
            <w:r w:rsidR="00675654" w:rsidRPr="00FE4E81">
              <w:rPr>
                <w:rStyle w:val="Hyperlink"/>
              </w:rPr>
              <w:t>5.2.2</w:t>
            </w:r>
            <w:r w:rsidR="00675654">
              <w:rPr>
                <w:rFonts w:asciiTheme="minorHAnsi" w:eastAsiaTheme="minorEastAsia" w:hAnsiTheme="minorHAnsi" w:cstheme="minorBidi"/>
                <w:spacing w:val="0"/>
                <w:sz w:val="22"/>
                <w:szCs w:val="22"/>
              </w:rPr>
              <w:tab/>
            </w:r>
            <w:r w:rsidR="00675654" w:rsidRPr="00FE4E81">
              <w:rPr>
                <w:rStyle w:val="Hyperlink"/>
              </w:rPr>
              <w:t>Call Types (optional filter)</w:t>
            </w:r>
            <w:r w:rsidR="00675654">
              <w:rPr>
                <w:webHidden/>
              </w:rPr>
              <w:tab/>
            </w:r>
            <w:r w:rsidR="00675654">
              <w:rPr>
                <w:webHidden/>
              </w:rPr>
              <w:fldChar w:fldCharType="begin"/>
            </w:r>
            <w:r w:rsidR="00675654">
              <w:rPr>
                <w:webHidden/>
              </w:rPr>
              <w:instrText xml:space="preserve"> PAGEREF _Toc535222427 \h </w:instrText>
            </w:r>
            <w:r w:rsidR="00675654">
              <w:rPr>
                <w:webHidden/>
              </w:rPr>
            </w:r>
            <w:r w:rsidR="00675654">
              <w:rPr>
                <w:webHidden/>
              </w:rPr>
              <w:fldChar w:fldCharType="separate"/>
            </w:r>
            <w:r w:rsidR="00675654">
              <w:rPr>
                <w:webHidden/>
              </w:rPr>
              <w:t>46</w:t>
            </w:r>
            <w:r w:rsidR="00675654">
              <w:rPr>
                <w:webHidden/>
              </w:rPr>
              <w:fldChar w:fldCharType="end"/>
            </w:r>
          </w:hyperlink>
        </w:p>
        <w:p w14:paraId="4A86411C" w14:textId="749EBD5C" w:rsidR="00675654" w:rsidRDefault="002D1F1D">
          <w:pPr>
            <w:pStyle w:val="TOC3"/>
            <w:rPr>
              <w:rFonts w:asciiTheme="minorHAnsi" w:eastAsiaTheme="minorEastAsia" w:hAnsiTheme="minorHAnsi" w:cstheme="minorBidi"/>
              <w:spacing w:val="0"/>
              <w:sz w:val="22"/>
              <w:szCs w:val="22"/>
            </w:rPr>
          </w:pPr>
          <w:hyperlink w:anchor="_Toc535222428" w:history="1">
            <w:r w:rsidR="00675654" w:rsidRPr="00FE4E81">
              <w:rPr>
                <w:rStyle w:val="Hyperlink"/>
              </w:rPr>
              <w:t>5.2.3</w:t>
            </w:r>
            <w:r w:rsidR="00675654">
              <w:rPr>
                <w:rFonts w:asciiTheme="minorHAnsi" w:eastAsiaTheme="minorEastAsia" w:hAnsiTheme="minorHAnsi" w:cstheme="minorBidi"/>
                <w:spacing w:val="0"/>
                <w:sz w:val="22"/>
                <w:szCs w:val="22"/>
              </w:rPr>
              <w:tab/>
            </w:r>
            <w:r w:rsidR="00675654" w:rsidRPr="00FE4E81">
              <w:rPr>
                <w:rStyle w:val="Hyperlink"/>
              </w:rPr>
              <w:t>Call Categories (optional filter)</w:t>
            </w:r>
            <w:r w:rsidR="00675654">
              <w:rPr>
                <w:webHidden/>
              </w:rPr>
              <w:tab/>
            </w:r>
            <w:r w:rsidR="00675654">
              <w:rPr>
                <w:webHidden/>
              </w:rPr>
              <w:fldChar w:fldCharType="begin"/>
            </w:r>
            <w:r w:rsidR="00675654">
              <w:rPr>
                <w:webHidden/>
              </w:rPr>
              <w:instrText xml:space="preserve"> PAGEREF _Toc535222428 \h </w:instrText>
            </w:r>
            <w:r w:rsidR="00675654">
              <w:rPr>
                <w:webHidden/>
              </w:rPr>
            </w:r>
            <w:r w:rsidR="00675654">
              <w:rPr>
                <w:webHidden/>
              </w:rPr>
              <w:fldChar w:fldCharType="separate"/>
            </w:r>
            <w:r w:rsidR="00675654">
              <w:rPr>
                <w:webHidden/>
              </w:rPr>
              <w:t>47</w:t>
            </w:r>
            <w:r w:rsidR="00675654">
              <w:rPr>
                <w:webHidden/>
              </w:rPr>
              <w:fldChar w:fldCharType="end"/>
            </w:r>
          </w:hyperlink>
        </w:p>
        <w:p w14:paraId="1B7C99BA" w14:textId="3C80F402" w:rsidR="00675654" w:rsidRDefault="002D1F1D">
          <w:pPr>
            <w:pStyle w:val="TOC3"/>
            <w:rPr>
              <w:rFonts w:asciiTheme="minorHAnsi" w:eastAsiaTheme="minorEastAsia" w:hAnsiTheme="minorHAnsi" w:cstheme="minorBidi"/>
              <w:spacing w:val="0"/>
              <w:sz w:val="22"/>
              <w:szCs w:val="22"/>
            </w:rPr>
          </w:pPr>
          <w:hyperlink w:anchor="_Toc535222429" w:history="1">
            <w:r w:rsidR="00675654" w:rsidRPr="00FE4E81">
              <w:rPr>
                <w:rStyle w:val="Hyperlink"/>
              </w:rPr>
              <w:t>5.2.4</w:t>
            </w:r>
            <w:r w:rsidR="00675654">
              <w:rPr>
                <w:rFonts w:asciiTheme="minorHAnsi" w:eastAsiaTheme="minorEastAsia" w:hAnsiTheme="minorHAnsi" w:cstheme="minorBidi"/>
                <w:spacing w:val="0"/>
                <w:sz w:val="22"/>
                <w:szCs w:val="22"/>
              </w:rPr>
              <w:tab/>
            </w:r>
            <w:r w:rsidR="00675654" w:rsidRPr="00FE4E81">
              <w:rPr>
                <w:rStyle w:val="Hyperlink"/>
              </w:rPr>
              <w:t>Call Placed By (optional filter)</w:t>
            </w:r>
            <w:r w:rsidR="00675654">
              <w:rPr>
                <w:webHidden/>
              </w:rPr>
              <w:tab/>
            </w:r>
            <w:r w:rsidR="00675654">
              <w:rPr>
                <w:webHidden/>
              </w:rPr>
              <w:fldChar w:fldCharType="begin"/>
            </w:r>
            <w:r w:rsidR="00675654">
              <w:rPr>
                <w:webHidden/>
              </w:rPr>
              <w:instrText xml:space="preserve"> PAGEREF _Toc535222429 \h </w:instrText>
            </w:r>
            <w:r w:rsidR="00675654">
              <w:rPr>
                <w:webHidden/>
              </w:rPr>
            </w:r>
            <w:r w:rsidR="00675654">
              <w:rPr>
                <w:webHidden/>
              </w:rPr>
              <w:fldChar w:fldCharType="separate"/>
            </w:r>
            <w:r w:rsidR="00675654">
              <w:rPr>
                <w:webHidden/>
              </w:rPr>
              <w:t>47</w:t>
            </w:r>
            <w:r w:rsidR="00675654">
              <w:rPr>
                <w:webHidden/>
              </w:rPr>
              <w:fldChar w:fldCharType="end"/>
            </w:r>
          </w:hyperlink>
        </w:p>
        <w:p w14:paraId="16224426" w14:textId="3542F933" w:rsidR="00675654" w:rsidRDefault="002D1F1D">
          <w:pPr>
            <w:pStyle w:val="TOC3"/>
            <w:rPr>
              <w:rFonts w:asciiTheme="minorHAnsi" w:eastAsiaTheme="minorEastAsia" w:hAnsiTheme="minorHAnsi" w:cstheme="minorBidi"/>
              <w:spacing w:val="0"/>
              <w:sz w:val="22"/>
              <w:szCs w:val="22"/>
            </w:rPr>
          </w:pPr>
          <w:hyperlink w:anchor="_Toc535222430" w:history="1">
            <w:r w:rsidR="00675654" w:rsidRPr="00FE4E81">
              <w:rPr>
                <w:rStyle w:val="Hyperlink"/>
              </w:rPr>
              <w:t>5.2.5</w:t>
            </w:r>
            <w:r w:rsidR="00675654">
              <w:rPr>
                <w:rFonts w:asciiTheme="minorHAnsi" w:eastAsiaTheme="minorEastAsia" w:hAnsiTheme="minorHAnsi" w:cstheme="minorBidi"/>
                <w:spacing w:val="0"/>
                <w:sz w:val="22"/>
                <w:szCs w:val="22"/>
              </w:rPr>
              <w:tab/>
            </w:r>
            <w:r w:rsidR="00675654" w:rsidRPr="00FE4E81">
              <w:rPr>
                <w:rStyle w:val="Hyperlink"/>
              </w:rPr>
              <w:t>Jurisdictions (optional filter)</w:t>
            </w:r>
            <w:r w:rsidR="00675654">
              <w:rPr>
                <w:webHidden/>
              </w:rPr>
              <w:tab/>
            </w:r>
            <w:r w:rsidR="00675654">
              <w:rPr>
                <w:webHidden/>
              </w:rPr>
              <w:fldChar w:fldCharType="begin"/>
            </w:r>
            <w:r w:rsidR="00675654">
              <w:rPr>
                <w:webHidden/>
              </w:rPr>
              <w:instrText xml:space="preserve"> PAGEREF _Toc535222430 \h </w:instrText>
            </w:r>
            <w:r w:rsidR="00675654">
              <w:rPr>
                <w:webHidden/>
              </w:rPr>
            </w:r>
            <w:r w:rsidR="00675654">
              <w:rPr>
                <w:webHidden/>
              </w:rPr>
              <w:fldChar w:fldCharType="separate"/>
            </w:r>
            <w:r w:rsidR="00675654">
              <w:rPr>
                <w:webHidden/>
              </w:rPr>
              <w:t>50</w:t>
            </w:r>
            <w:r w:rsidR="00675654">
              <w:rPr>
                <w:webHidden/>
              </w:rPr>
              <w:fldChar w:fldCharType="end"/>
            </w:r>
          </w:hyperlink>
        </w:p>
        <w:p w14:paraId="3B9D1589" w14:textId="2785AF0C" w:rsidR="00675654" w:rsidRDefault="002D1F1D">
          <w:pPr>
            <w:pStyle w:val="TOC3"/>
            <w:rPr>
              <w:rFonts w:asciiTheme="minorHAnsi" w:eastAsiaTheme="minorEastAsia" w:hAnsiTheme="minorHAnsi" w:cstheme="minorBidi"/>
              <w:spacing w:val="0"/>
              <w:sz w:val="22"/>
              <w:szCs w:val="22"/>
            </w:rPr>
          </w:pPr>
          <w:hyperlink w:anchor="_Toc535222431" w:history="1">
            <w:r w:rsidR="00675654" w:rsidRPr="00FE4E81">
              <w:rPr>
                <w:rStyle w:val="Hyperlink"/>
              </w:rPr>
              <w:t>5.2.6</w:t>
            </w:r>
            <w:r w:rsidR="00675654">
              <w:rPr>
                <w:rFonts w:asciiTheme="minorHAnsi" w:eastAsiaTheme="minorEastAsia" w:hAnsiTheme="minorHAnsi" w:cstheme="minorBidi"/>
                <w:spacing w:val="0"/>
                <w:sz w:val="22"/>
                <w:szCs w:val="22"/>
              </w:rPr>
              <w:tab/>
            </w:r>
            <w:r w:rsidR="00675654" w:rsidRPr="00FE4E81">
              <w:rPr>
                <w:rStyle w:val="Hyperlink"/>
              </w:rPr>
              <w:t>Clear All Filters</w:t>
            </w:r>
            <w:r w:rsidR="00675654">
              <w:rPr>
                <w:webHidden/>
              </w:rPr>
              <w:tab/>
            </w:r>
            <w:r w:rsidR="00675654">
              <w:rPr>
                <w:webHidden/>
              </w:rPr>
              <w:fldChar w:fldCharType="begin"/>
            </w:r>
            <w:r w:rsidR="00675654">
              <w:rPr>
                <w:webHidden/>
              </w:rPr>
              <w:instrText xml:space="preserve"> PAGEREF _Toc535222431 \h </w:instrText>
            </w:r>
            <w:r w:rsidR="00675654">
              <w:rPr>
                <w:webHidden/>
              </w:rPr>
            </w:r>
            <w:r w:rsidR="00675654">
              <w:rPr>
                <w:webHidden/>
              </w:rPr>
              <w:fldChar w:fldCharType="separate"/>
            </w:r>
            <w:r w:rsidR="00675654">
              <w:rPr>
                <w:webHidden/>
              </w:rPr>
              <w:t>50</w:t>
            </w:r>
            <w:r w:rsidR="00675654">
              <w:rPr>
                <w:webHidden/>
              </w:rPr>
              <w:fldChar w:fldCharType="end"/>
            </w:r>
          </w:hyperlink>
        </w:p>
        <w:p w14:paraId="144FF74C" w14:textId="4F7A7635" w:rsidR="00675654" w:rsidRDefault="002D1F1D">
          <w:pPr>
            <w:pStyle w:val="TOC3"/>
            <w:rPr>
              <w:rFonts w:asciiTheme="minorHAnsi" w:eastAsiaTheme="minorEastAsia" w:hAnsiTheme="minorHAnsi" w:cstheme="minorBidi"/>
              <w:spacing w:val="0"/>
              <w:sz w:val="22"/>
              <w:szCs w:val="22"/>
            </w:rPr>
          </w:pPr>
          <w:hyperlink w:anchor="_Toc535222432" w:history="1">
            <w:r w:rsidR="00675654" w:rsidRPr="00FE4E81">
              <w:rPr>
                <w:rStyle w:val="Hyperlink"/>
              </w:rPr>
              <w:t>5.2.7</w:t>
            </w:r>
            <w:r w:rsidR="00675654">
              <w:rPr>
                <w:rFonts w:asciiTheme="minorHAnsi" w:eastAsiaTheme="minorEastAsia" w:hAnsiTheme="minorHAnsi" w:cstheme="minorBidi"/>
                <w:spacing w:val="0"/>
                <w:sz w:val="22"/>
                <w:szCs w:val="22"/>
              </w:rPr>
              <w:tab/>
            </w:r>
            <w:r w:rsidR="00675654" w:rsidRPr="00FE4E81">
              <w:rPr>
                <w:rStyle w:val="Hyperlink"/>
              </w:rPr>
              <w:t>View Selections</w:t>
            </w:r>
            <w:r w:rsidR="00675654">
              <w:rPr>
                <w:webHidden/>
              </w:rPr>
              <w:tab/>
            </w:r>
            <w:r w:rsidR="00675654">
              <w:rPr>
                <w:webHidden/>
              </w:rPr>
              <w:fldChar w:fldCharType="begin"/>
            </w:r>
            <w:r w:rsidR="00675654">
              <w:rPr>
                <w:webHidden/>
              </w:rPr>
              <w:instrText xml:space="preserve"> PAGEREF _Toc535222432 \h </w:instrText>
            </w:r>
            <w:r w:rsidR="00675654">
              <w:rPr>
                <w:webHidden/>
              </w:rPr>
            </w:r>
            <w:r w:rsidR="00675654">
              <w:rPr>
                <w:webHidden/>
              </w:rPr>
              <w:fldChar w:fldCharType="separate"/>
            </w:r>
            <w:r w:rsidR="00675654">
              <w:rPr>
                <w:webHidden/>
              </w:rPr>
              <w:t>50</w:t>
            </w:r>
            <w:r w:rsidR="00675654">
              <w:rPr>
                <w:webHidden/>
              </w:rPr>
              <w:fldChar w:fldCharType="end"/>
            </w:r>
          </w:hyperlink>
        </w:p>
        <w:p w14:paraId="5ACEDFDF" w14:textId="59E62FAA" w:rsidR="00675654" w:rsidRDefault="002D1F1D">
          <w:pPr>
            <w:pStyle w:val="TOC3"/>
            <w:rPr>
              <w:rFonts w:asciiTheme="minorHAnsi" w:eastAsiaTheme="minorEastAsia" w:hAnsiTheme="minorHAnsi" w:cstheme="minorBidi"/>
              <w:spacing w:val="0"/>
              <w:sz w:val="22"/>
              <w:szCs w:val="22"/>
            </w:rPr>
          </w:pPr>
          <w:hyperlink w:anchor="_Toc535222433" w:history="1">
            <w:r w:rsidR="00675654" w:rsidRPr="00FE4E81">
              <w:rPr>
                <w:rStyle w:val="Hyperlink"/>
              </w:rPr>
              <w:t>5.2.8</w:t>
            </w:r>
            <w:r w:rsidR="00675654">
              <w:rPr>
                <w:rFonts w:asciiTheme="minorHAnsi" w:eastAsiaTheme="minorEastAsia" w:hAnsiTheme="minorHAnsi" w:cstheme="minorBidi"/>
                <w:spacing w:val="0"/>
                <w:sz w:val="22"/>
                <w:szCs w:val="22"/>
              </w:rPr>
              <w:tab/>
            </w:r>
            <w:r w:rsidR="00675654" w:rsidRPr="00FE4E81">
              <w:rPr>
                <w:rStyle w:val="Hyperlink"/>
              </w:rPr>
              <w:t>Submit</w:t>
            </w:r>
            <w:r w:rsidR="00675654">
              <w:rPr>
                <w:webHidden/>
              </w:rPr>
              <w:tab/>
            </w:r>
            <w:r w:rsidR="00675654">
              <w:rPr>
                <w:webHidden/>
              </w:rPr>
              <w:fldChar w:fldCharType="begin"/>
            </w:r>
            <w:r w:rsidR="00675654">
              <w:rPr>
                <w:webHidden/>
              </w:rPr>
              <w:instrText xml:space="preserve"> PAGEREF _Toc535222433 \h </w:instrText>
            </w:r>
            <w:r w:rsidR="00675654">
              <w:rPr>
                <w:webHidden/>
              </w:rPr>
            </w:r>
            <w:r w:rsidR="00675654">
              <w:rPr>
                <w:webHidden/>
              </w:rPr>
              <w:fldChar w:fldCharType="separate"/>
            </w:r>
            <w:r w:rsidR="00675654">
              <w:rPr>
                <w:webHidden/>
              </w:rPr>
              <w:t>51</w:t>
            </w:r>
            <w:r w:rsidR="00675654">
              <w:rPr>
                <w:webHidden/>
              </w:rPr>
              <w:fldChar w:fldCharType="end"/>
            </w:r>
          </w:hyperlink>
        </w:p>
        <w:p w14:paraId="4D6F4FDE" w14:textId="4769ADB7" w:rsidR="00675654" w:rsidRDefault="002D1F1D">
          <w:pPr>
            <w:pStyle w:val="TOC2"/>
            <w:rPr>
              <w:rFonts w:asciiTheme="minorHAnsi" w:eastAsiaTheme="minorEastAsia" w:hAnsiTheme="minorHAnsi" w:cstheme="minorBidi"/>
              <w:spacing w:val="0"/>
              <w:sz w:val="22"/>
            </w:rPr>
          </w:pPr>
          <w:hyperlink w:anchor="_Toc535222434" w:history="1">
            <w:r w:rsidR="00675654" w:rsidRPr="00FE4E81">
              <w:rPr>
                <w:rStyle w:val="Hyperlink"/>
              </w:rPr>
              <w:t>5.3</w:t>
            </w:r>
            <w:r w:rsidR="00675654">
              <w:rPr>
                <w:rFonts w:asciiTheme="minorHAnsi" w:eastAsiaTheme="minorEastAsia" w:hAnsiTheme="minorHAnsi" w:cstheme="minorBidi"/>
                <w:spacing w:val="0"/>
                <w:sz w:val="22"/>
              </w:rPr>
              <w:tab/>
            </w:r>
            <w:r w:rsidR="00675654" w:rsidRPr="00FE4E81">
              <w:rPr>
                <w:rStyle w:val="Hyperlink"/>
              </w:rPr>
              <w:t>View Search Criteria</w:t>
            </w:r>
            <w:r w:rsidR="00675654">
              <w:rPr>
                <w:webHidden/>
              </w:rPr>
              <w:tab/>
            </w:r>
            <w:r w:rsidR="00675654">
              <w:rPr>
                <w:webHidden/>
              </w:rPr>
              <w:fldChar w:fldCharType="begin"/>
            </w:r>
            <w:r w:rsidR="00675654">
              <w:rPr>
                <w:webHidden/>
              </w:rPr>
              <w:instrText xml:space="preserve"> PAGEREF _Toc535222434 \h </w:instrText>
            </w:r>
            <w:r w:rsidR="00675654">
              <w:rPr>
                <w:webHidden/>
              </w:rPr>
            </w:r>
            <w:r w:rsidR="00675654">
              <w:rPr>
                <w:webHidden/>
              </w:rPr>
              <w:fldChar w:fldCharType="separate"/>
            </w:r>
            <w:r w:rsidR="00675654">
              <w:rPr>
                <w:webHidden/>
              </w:rPr>
              <w:t>51</w:t>
            </w:r>
            <w:r w:rsidR="00675654">
              <w:rPr>
                <w:webHidden/>
              </w:rPr>
              <w:fldChar w:fldCharType="end"/>
            </w:r>
          </w:hyperlink>
        </w:p>
        <w:p w14:paraId="4257DA08" w14:textId="191A147A" w:rsidR="00675654" w:rsidRDefault="002D1F1D">
          <w:pPr>
            <w:pStyle w:val="TOC2"/>
            <w:rPr>
              <w:rFonts w:asciiTheme="minorHAnsi" w:eastAsiaTheme="minorEastAsia" w:hAnsiTheme="minorHAnsi" w:cstheme="minorBidi"/>
              <w:spacing w:val="0"/>
              <w:sz w:val="22"/>
            </w:rPr>
          </w:pPr>
          <w:hyperlink w:anchor="_Toc535222435" w:history="1">
            <w:r w:rsidR="00675654" w:rsidRPr="00FE4E81">
              <w:rPr>
                <w:rStyle w:val="Hyperlink"/>
              </w:rPr>
              <w:t>5.4</w:t>
            </w:r>
            <w:r w:rsidR="00675654">
              <w:rPr>
                <w:rFonts w:asciiTheme="minorHAnsi" w:eastAsiaTheme="minorEastAsia" w:hAnsiTheme="minorHAnsi" w:cstheme="minorBidi"/>
                <w:spacing w:val="0"/>
                <w:sz w:val="22"/>
              </w:rPr>
              <w:tab/>
            </w:r>
            <w:r w:rsidR="00675654" w:rsidRPr="00FE4E81">
              <w:rPr>
                <w:rStyle w:val="Hyperlink"/>
              </w:rPr>
              <w:t>Refresh Page</w:t>
            </w:r>
            <w:r w:rsidR="00675654">
              <w:rPr>
                <w:webHidden/>
              </w:rPr>
              <w:tab/>
            </w:r>
            <w:r w:rsidR="00675654">
              <w:rPr>
                <w:webHidden/>
              </w:rPr>
              <w:fldChar w:fldCharType="begin"/>
            </w:r>
            <w:r w:rsidR="00675654">
              <w:rPr>
                <w:webHidden/>
              </w:rPr>
              <w:instrText xml:space="preserve"> PAGEREF _Toc535222435 \h </w:instrText>
            </w:r>
            <w:r w:rsidR="00675654">
              <w:rPr>
                <w:webHidden/>
              </w:rPr>
            </w:r>
            <w:r w:rsidR="00675654">
              <w:rPr>
                <w:webHidden/>
              </w:rPr>
              <w:fldChar w:fldCharType="separate"/>
            </w:r>
            <w:r w:rsidR="00675654">
              <w:rPr>
                <w:webHidden/>
              </w:rPr>
              <w:t>51</w:t>
            </w:r>
            <w:r w:rsidR="00675654">
              <w:rPr>
                <w:webHidden/>
              </w:rPr>
              <w:fldChar w:fldCharType="end"/>
            </w:r>
          </w:hyperlink>
        </w:p>
        <w:p w14:paraId="3F542B57" w14:textId="30C975C4" w:rsidR="00675654" w:rsidRDefault="002D1F1D">
          <w:pPr>
            <w:pStyle w:val="TOC2"/>
            <w:rPr>
              <w:rFonts w:asciiTheme="minorHAnsi" w:eastAsiaTheme="minorEastAsia" w:hAnsiTheme="minorHAnsi" w:cstheme="minorBidi"/>
              <w:spacing w:val="0"/>
              <w:sz w:val="22"/>
            </w:rPr>
          </w:pPr>
          <w:hyperlink w:anchor="_Toc535222436" w:history="1">
            <w:r w:rsidR="00675654" w:rsidRPr="00FE4E81">
              <w:rPr>
                <w:rStyle w:val="Hyperlink"/>
              </w:rPr>
              <w:t>5.5</w:t>
            </w:r>
            <w:r w:rsidR="00675654">
              <w:rPr>
                <w:rFonts w:asciiTheme="minorHAnsi" w:eastAsiaTheme="minorEastAsia" w:hAnsiTheme="minorHAnsi" w:cstheme="minorBidi"/>
                <w:spacing w:val="0"/>
                <w:sz w:val="22"/>
              </w:rPr>
              <w:tab/>
            </w:r>
            <w:r w:rsidR="00675654" w:rsidRPr="00FE4E81">
              <w:rPr>
                <w:rStyle w:val="Hyperlink"/>
              </w:rPr>
              <w:t>Export - Print Invoice or Download Calls</w:t>
            </w:r>
            <w:r w:rsidR="00675654">
              <w:rPr>
                <w:webHidden/>
              </w:rPr>
              <w:tab/>
            </w:r>
            <w:r w:rsidR="00675654">
              <w:rPr>
                <w:webHidden/>
              </w:rPr>
              <w:fldChar w:fldCharType="begin"/>
            </w:r>
            <w:r w:rsidR="00675654">
              <w:rPr>
                <w:webHidden/>
              </w:rPr>
              <w:instrText xml:space="preserve"> PAGEREF _Toc535222436 \h </w:instrText>
            </w:r>
            <w:r w:rsidR="00675654">
              <w:rPr>
                <w:webHidden/>
              </w:rPr>
            </w:r>
            <w:r w:rsidR="00675654">
              <w:rPr>
                <w:webHidden/>
              </w:rPr>
              <w:fldChar w:fldCharType="separate"/>
            </w:r>
            <w:r w:rsidR="00675654">
              <w:rPr>
                <w:webHidden/>
              </w:rPr>
              <w:t>51</w:t>
            </w:r>
            <w:r w:rsidR="00675654">
              <w:rPr>
                <w:webHidden/>
              </w:rPr>
              <w:fldChar w:fldCharType="end"/>
            </w:r>
          </w:hyperlink>
        </w:p>
        <w:p w14:paraId="1B0F788E" w14:textId="74B95DDD" w:rsidR="00675654" w:rsidRDefault="002D1F1D">
          <w:pPr>
            <w:pStyle w:val="TOC1"/>
            <w:rPr>
              <w:rFonts w:asciiTheme="minorHAnsi" w:eastAsiaTheme="minorEastAsia" w:hAnsiTheme="minorHAnsi" w:cstheme="minorBidi"/>
              <w:b w:val="0"/>
              <w:spacing w:val="0"/>
              <w:sz w:val="22"/>
            </w:rPr>
          </w:pPr>
          <w:hyperlink w:anchor="_Toc535222437" w:history="1">
            <w:r w:rsidR="00675654" w:rsidRPr="00FE4E81">
              <w:rPr>
                <w:rStyle w:val="Hyperlink"/>
              </w:rPr>
              <w:t>6</w:t>
            </w:r>
            <w:r w:rsidR="00675654">
              <w:rPr>
                <w:rFonts w:asciiTheme="minorHAnsi" w:eastAsiaTheme="minorEastAsia" w:hAnsiTheme="minorHAnsi" w:cstheme="minorBidi"/>
                <w:b w:val="0"/>
                <w:spacing w:val="0"/>
                <w:sz w:val="22"/>
              </w:rPr>
              <w:tab/>
            </w:r>
            <w:r w:rsidR="00675654" w:rsidRPr="00FE4E81">
              <w:rPr>
                <w:rStyle w:val="Hyperlink"/>
              </w:rPr>
              <w:t xml:space="preserve">Guest Experience Design Studio </w:t>
            </w:r>
            <w:r w:rsidR="00675654" w:rsidRPr="00FE4E81">
              <w:rPr>
                <w:rStyle w:val="Hyperlink"/>
                <w:i/>
                <w:kern w:val="28"/>
              </w:rPr>
              <w:t>(BroadWorks Customers with Voicemail Only)</w:t>
            </w:r>
            <w:r w:rsidR="00675654">
              <w:rPr>
                <w:webHidden/>
              </w:rPr>
              <w:tab/>
            </w:r>
            <w:r w:rsidR="00675654">
              <w:rPr>
                <w:webHidden/>
              </w:rPr>
              <w:fldChar w:fldCharType="begin"/>
            </w:r>
            <w:r w:rsidR="00675654">
              <w:rPr>
                <w:webHidden/>
              </w:rPr>
              <w:instrText xml:space="preserve"> PAGEREF _Toc535222437 \h </w:instrText>
            </w:r>
            <w:r w:rsidR="00675654">
              <w:rPr>
                <w:webHidden/>
              </w:rPr>
            </w:r>
            <w:r w:rsidR="00675654">
              <w:rPr>
                <w:webHidden/>
              </w:rPr>
              <w:fldChar w:fldCharType="separate"/>
            </w:r>
            <w:r w:rsidR="00675654">
              <w:rPr>
                <w:webHidden/>
              </w:rPr>
              <w:t>52</w:t>
            </w:r>
            <w:r w:rsidR="00675654">
              <w:rPr>
                <w:webHidden/>
              </w:rPr>
              <w:fldChar w:fldCharType="end"/>
            </w:r>
          </w:hyperlink>
        </w:p>
        <w:p w14:paraId="3B90B228" w14:textId="3641DD40" w:rsidR="00675654" w:rsidRDefault="002D1F1D">
          <w:pPr>
            <w:pStyle w:val="TOC2"/>
            <w:rPr>
              <w:rFonts w:asciiTheme="minorHAnsi" w:eastAsiaTheme="minorEastAsia" w:hAnsiTheme="minorHAnsi" w:cstheme="minorBidi"/>
              <w:spacing w:val="0"/>
              <w:sz w:val="22"/>
            </w:rPr>
          </w:pPr>
          <w:hyperlink w:anchor="_Toc535222438" w:history="1">
            <w:r w:rsidR="00675654" w:rsidRPr="00FE4E81">
              <w:rPr>
                <w:rStyle w:val="Hyperlink"/>
              </w:rPr>
              <w:t>6.1</w:t>
            </w:r>
            <w:r w:rsidR="00675654">
              <w:rPr>
                <w:rFonts w:asciiTheme="minorHAnsi" w:eastAsiaTheme="minorEastAsia" w:hAnsiTheme="minorHAnsi" w:cstheme="minorBidi"/>
                <w:spacing w:val="0"/>
                <w:sz w:val="22"/>
              </w:rPr>
              <w:tab/>
            </w:r>
            <w:r w:rsidR="00675654" w:rsidRPr="00FE4E81">
              <w:rPr>
                <w:rStyle w:val="Hyperlink"/>
                <w:shd w:val="clear" w:color="auto" w:fill="FFFFFF"/>
              </w:rPr>
              <w:t>Guest Experience Design Studio Access</w:t>
            </w:r>
            <w:r w:rsidR="00675654">
              <w:rPr>
                <w:webHidden/>
              </w:rPr>
              <w:tab/>
            </w:r>
            <w:r w:rsidR="00675654">
              <w:rPr>
                <w:webHidden/>
              </w:rPr>
              <w:fldChar w:fldCharType="begin"/>
            </w:r>
            <w:r w:rsidR="00675654">
              <w:rPr>
                <w:webHidden/>
              </w:rPr>
              <w:instrText xml:space="preserve"> PAGEREF _Toc535222438 \h </w:instrText>
            </w:r>
            <w:r w:rsidR="00675654">
              <w:rPr>
                <w:webHidden/>
              </w:rPr>
            </w:r>
            <w:r w:rsidR="00675654">
              <w:rPr>
                <w:webHidden/>
              </w:rPr>
              <w:fldChar w:fldCharType="separate"/>
            </w:r>
            <w:r w:rsidR="00675654">
              <w:rPr>
                <w:webHidden/>
              </w:rPr>
              <w:t>52</w:t>
            </w:r>
            <w:r w:rsidR="00675654">
              <w:rPr>
                <w:webHidden/>
              </w:rPr>
              <w:fldChar w:fldCharType="end"/>
            </w:r>
          </w:hyperlink>
        </w:p>
        <w:p w14:paraId="390F88D1" w14:textId="7D5CA060" w:rsidR="00675654" w:rsidRDefault="002D1F1D">
          <w:pPr>
            <w:pStyle w:val="TOC2"/>
            <w:rPr>
              <w:rFonts w:asciiTheme="minorHAnsi" w:eastAsiaTheme="minorEastAsia" w:hAnsiTheme="minorHAnsi" w:cstheme="minorBidi"/>
              <w:spacing w:val="0"/>
              <w:sz w:val="22"/>
            </w:rPr>
          </w:pPr>
          <w:hyperlink w:anchor="_Toc535222439" w:history="1">
            <w:r w:rsidR="00675654" w:rsidRPr="00FE4E81">
              <w:rPr>
                <w:rStyle w:val="Hyperlink"/>
              </w:rPr>
              <w:t>6.2</w:t>
            </w:r>
            <w:r w:rsidR="00675654">
              <w:rPr>
                <w:rFonts w:asciiTheme="minorHAnsi" w:eastAsiaTheme="minorEastAsia" w:hAnsiTheme="minorHAnsi" w:cstheme="minorBidi"/>
                <w:spacing w:val="0"/>
                <w:sz w:val="22"/>
              </w:rPr>
              <w:tab/>
            </w:r>
            <w:r w:rsidR="00675654" w:rsidRPr="00FE4E81">
              <w:rPr>
                <w:rStyle w:val="Hyperlink"/>
                <w:shd w:val="clear" w:color="auto" w:fill="FFFFFF"/>
              </w:rPr>
              <w:t>Audio File Management Tab</w:t>
            </w:r>
            <w:r w:rsidR="00675654">
              <w:rPr>
                <w:webHidden/>
              </w:rPr>
              <w:tab/>
            </w:r>
            <w:r w:rsidR="00675654">
              <w:rPr>
                <w:webHidden/>
              </w:rPr>
              <w:fldChar w:fldCharType="begin"/>
            </w:r>
            <w:r w:rsidR="00675654">
              <w:rPr>
                <w:webHidden/>
              </w:rPr>
              <w:instrText xml:space="preserve"> PAGEREF _Toc535222439 \h </w:instrText>
            </w:r>
            <w:r w:rsidR="00675654">
              <w:rPr>
                <w:webHidden/>
              </w:rPr>
            </w:r>
            <w:r w:rsidR="00675654">
              <w:rPr>
                <w:webHidden/>
              </w:rPr>
              <w:fldChar w:fldCharType="separate"/>
            </w:r>
            <w:r w:rsidR="00675654">
              <w:rPr>
                <w:webHidden/>
              </w:rPr>
              <w:t>53</w:t>
            </w:r>
            <w:r w:rsidR="00675654">
              <w:rPr>
                <w:webHidden/>
              </w:rPr>
              <w:fldChar w:fldCharType="end"/>
            </w:r>
          </w:hyperlink>
        </w:p>
        <w:p w14:paraId="24007D10" w14:textId="078FFC12" w:rsidR="00675654" w:rsidRDefault="002D1F1D">
          <w:pPr>
            <w:pStyle w:val="TOC3"/>
            <w:rPr>
              <w:rFonts w:asciiTheme="minorHAnsi" w:eastAsiaTheme="minorEastAsia" w:hAnsiTheme="minorHAnsi" w:cstheme="minorBidi"/>
              <w:spacing w:val="0"/>
              <w:sz w:val="22"/>
              <w:szCs w:val="22"/>
            </w:rPr>
          </w:pPr>
          <w:hyperlink w:anchor="_Toc535222440" w:history="1">
            <w:r w:rsidR="00675654" w:rsidRPr="00FE4E81">
              <w:rPr>
                <w:rStyle w:val="Hyperlink"/>
              </w:rPr>
              <w:t>6.2.1</w:t>
            </w:r>
            <w:r w:rsidR="00675654">
              <w:rPr>
                <w:rFonts w:asciiTheme="minorHAnsi" w:eastAsiaTheme="minorEastAsia" w:hAnsiTheme="minorHAnsi" w:cstheme="minorBidi"/>
                <w:spacing w:val="0"/>
                <w:sz w:val="22"/>
                <w:szCs w:val="22"/>
              </w:rPr>
              <w:tab/>
            </w:r>
            <w:r w:rsidR="00675654" w:rsidRPr="00FE4E81">
              <w:rPr>
                <w:rStyle w:val="Hyperlink"/>
              </w:rPr>
              <w:t>Audio File Management Screen Overview</w:t>
            </w:r>
            <w:r w:rsidR="00675654">
              <w:rPr>
                <w:webHidden/>
              </w:rPr>
              <w:tab/>
            </w:r>
            <w:r w:rsidR="00675654">
              <w:rPr>
                <w:webHidden/>
              </w:rPr>
              <w:fldChar w:fldCharType="begin"/>
            </w:r>
            <w:r w:rsidR="00675654">
              <w:rPr>
                <w:webHidden/>
              </w:rPr>
              <w:instrText xml:space="preserve"> PAGEREF _Toc535222440 \h </w:instrText>
            </w:r>
            <w:r w:rsidR="00675654">
              <w:rPr>
                <w:webHidden/>
              </w:rPr>
            </w:r>
            <w:r w:rsidR="00675654">
              <w:rPr>
                <w:webHidden/>
              </w:rPr>
              <w:fldChar w:fldCharType="separate"/>
            </w:r>
            <w:r w:rsidR="00675654">
              <w:rPr>
                <w:webHidden/>
              </w:rPr>
              <w:t>53</w:t>
            </w:r>
            <w:r w:rsidR="00675654">
              <w:rPr>
                <w:webHidden/>
              </w:rPr>
              <w:fldChar w:fldCharType="end"/>
            </w:r>
          </w:hyperlink>
        </w:p>
        <w:p w14:paraId="41CA9F10" w14:textId="7CC06C8A" w:rsidR="00675654" w:rsidRDefault="002D1F1D">
          <w:pPr>
            <w:pStyle w:val="TOC3"/>
            <w:rPr>
              <w:rFonts w:asciiTheme="minorHAnsi" w:eastAsiaTheme="minorEastAsia" w:hAnsiTheme="minorHAnsi" w:cstheme="minorBidi"/>
              <w:spacing w:val="0"/>
              <w:sz w:val="22"/>
              <w:szCs w:val="22"/>
            </w:rPr>
          </w:pPr>
          <w:hyperlink w:anchor="_Toc535222441" w:history="1">
            <w:r w:rsidR="00675654" w:rsidRPr="00FE4E81">
              <w:rPr>
                <w:rStyle w:val="Hyperlink"/>
              </w:rPr>
              <w:t>6.2.2</w:t>
            </w:r>
            <w:r w:rsidR="00675654">
              <w:rPr>
                <w:rFonts w:asciiTheme="minorHAnsi" w:eastAsiaTheme="minorEastAsia" w:hAnsiTheme="minorHAnsi" w:cstheme="minorBidi"/>
                <w:spacing w:val="0"/>
                <w:sz w:val="22"/>
                <w:szCs w:val="22"/>
              </w:rPr>
              <w:tab/>
            </w:r>
            <w:r w:rsidR="00675654" w:rsidRPr="00FE4E81">
              <w:rPr>
                <w:rStyle w:val="Hyperlink"/>
              </w:rPr>
              <w:t>Audio File Specifications</w:t>
            </w:r>
            <w:r w:rsidR="00675654">
              <w:rPr>
                <w:webHidden/>
              </w:rPr>
              <w:tab/>
            </w:r>
            <w:r w:rsidR="00675654">
              <w:rPr>
                <w:webHidden/>
              </w:rPr>
              <w:fldChar w:fldCharType="begin"/>
            </w:r>
            <w:r w:rsidR="00675654">
              <w:rPr>
                <w:webHidden/>
              </w:rPr>
              <w:instrText xml:space="preserve"> PAGEREF _Toc535222441 \h </w:instrText>
            </w:r>
            <w:r w:rsidR="00675654">
              <w:rPr>
                <w:webHidden/>
              </w:rPr>
            </w:r>
            <w:r w:rsidR="00675654">
              <w:rPr>
                <w:webHidden/>
              </w:rPr>
              <w:fldChar w:fldCharType="separate"/>
            </w:r>
            <w:r w:rsidR="00675654">
              <w:rPr>
                <w:webHidden/>
              </w:rPr>
              <w:t>55</w:t>
            </w:r>
            <w:r w:rsidR="00675654">
              <w:rPr>
                <w:webHidden/>
              </w:rPr>
              <w:fldChar w:fldCharType="end"/>
            </w:r>
          </w:hyperlink>
        </w:p>
        <w:p w14:paraId="1544F0E5" w14:textId="22A0C9A2" w:rsidR="00675654" w:rsidRDefault="002D1F1D">
          <w:pPr>
            <w:pStyle w:val="TOC3"/>
            <w:rPr>
              <w:rFonts w:asciiTheme="minorHAnsi" w:eastAsiaTheme="minorEastAsia" w:hAnsiTheme="minorHAnsi" w:cstheme="minorBidi"/>
              <w:spacing w:val="0"/>
              <w:sz w:val="22"/>
              <w:szCs w:val="22"/>
            </w:rPr>
          </w:pPr>
          <w:hyperlink w:anchor="_Toc535222442" w:history="1">
            <w:r w:rsidR="00675654" w:rsidRPr="00FE4E81">
              <w:rPr>
                <w:rStyle w:val="Hyperlink"/>
              </w:rPr>
              <w:t>6.2.3</w:t>
            </w:r>
            <w:r w:rsidR="00675654">
              <w:rPr>
                <w:rFonts w:asciiTheme="minorHAnsi" w:eastAsiaTheme="minorEastAsia" w:hAnsiTheme="minorHAnsi" w:cstheme="minorBidi"/>
                <w:spacing w:val="0"/>
                <w:sz w:val="22"/>
                <w:szCs w:val="22"/>
              </w:rPr>
              <w:tab/>
            </w:r>
            <w:r w:rsidR="00675654" w:rsidRPr="00FE4E81">
              <w:rPr>
                <w:rStyle w:val="Hyperlink"/>
              </w:rPr>
              <w:t>Recording an Audio File through the Jazzware IVR</w:t>
            </w:r>
            <w:r w:rsidR="00675654">
              <w:rPr>
                <w:webHidden/>
              </w:rPr>
              <w:tab/>
            </w:r>
            <w:r w:rsidR="00675654">
              <w:rPr>
                <w:webHidden/>
              </w:rPr>
              <w:fldChar w:fldCharType="begin"/>
            </w:r>
            <w:r w:rsidR="00675654">
              <w:rPr>
                <w:webHidden/>
              </w:rPr>
              <w:instrText xml:space="preserve"> PAGEREF _Toc535222442 \h </w:instrText>
            </w:r>
            <w:r w:rsidR="00675654">
              <w:rPr>
                <w:webHidden/>
              </w:rPr>
            </w:r>
            <w:r w:rsidR="00675654">
              <w:rPr>
                <w:webHidden/>
              </w:rPr>
              <w:fldChar w:fldCharType="separate"/>
            </w:r>
            <w:r w:rsidR="00675654">
              <w:rPr>
                <w:webHidden/>
              </w:rPr>
              <w:t>55</w:t>
            </w:r>
            <w:r w:rsidR="00675654">
              <w:rPr>
                <w:webHidden/>
              </w:rPr>
              <w:fldChar w:fldCharType="end"/>
            </w:r>
          </w:hyperlink>
        </w:p>
        <w:p w14:paraId="10DA50FE" w14:textId="50B83A03" w:rsidR="00675654" w:rsidRDefault="002D1F1D">
          <w:pPr>
            <w:pStyle w:val="TOC3"/>
            <w:rPr>
              <w:rFonts w:asciiTheme="minorHAnsi" w:eastAsiaTheme="minorEastAsia" w:hAnsiTheme="minorHAnsi" w:cstheme="minorBidi"/>
              <w:spacing w:val="0"/>
              <w:sz w:val="22"/>
              <w:szCs w:val="22"/>
            </w:rPr>
          </w:pPr>
          <w:hyperlink w:anchor="_Toc535222443" w:history="1">
            <w:r w:rsidR="00675654" w:rsidRPr="00FE4E81">
              <w:rPr>
                <w:rStyle w:val="Hyperlink"/>
              </w:rPr>
              <w:t>6.2.4</w:t>
            </w:r>
            <w:r w:rsidR="00675654">
              <w:rPr>
                <w:rFonts w:asciiTheme="minorHAnsi" w:eastAsiaTheme="minorEastAsia" w:hAnsiTheme="minorHAnsi" w:cstheme="minorBidi"/>
                <w:spacing w:val="0"/>
                <w:sz w:val="22"/>
                <w:szCs w:val="22"/>
              </w:rPr>
              <w:tab/>
            </w:r>
            <w:r w:rsidR="00675654" w:rsidRPr="00FE4E81">
              <w:rPr>
                <w:rStyle w:val="Hyperlink"/>
              </w:rPr>
              <w:t>Alternative Recording Tools</w:t>
            </w:r>
            <w:r w:rsidR="00675654">
              <w:rPr>
                <w:webHidden/>
              </w:rPr>
              <w:tab/>
            </w:r>
            <w:r w:rsidR="00675654">
              <w:rPr>
                <w:webHidden/>
              </w:rPr>
              <w:fldChar w:fldCharType="begin"/>
            </w:r>
            <w:r w:rsidR="00675654">
              <w:rPr>
                <w:webHidden/>
              </w:rPr>
              <w:instrText xml:space="preserve"> PAGEREF _Toc535222443 \h </w:instrText>
            </w:r>
            <w:r w:rsidR="00675654">
              <w:rPr>
                <w:webHidden/>
              </w:rPr>
            </w:r>
            <w:r w:rsidR="00675654">
              <w:rPr>
                <w:webHidden/>
              </w:rPr>
              <w:fldChar w:fldCharType="separate"/>
            </w:r>
            <w:r w:rsidR="00675654">
              <w:rPr>
                <w:webHidden/>
              </w:rPr>
              <w:t>57</w:t>
            </w:r>
            <w:r w:rsidR="00675654">
              <w:rPr>
                <w:webHidden/>
              </w:rPr>
              <w:fldChar w:fldCharType="end"/>
            </w:r>
          </w:hyperlink>
        </w:p>
        <w:p w14:paraId="2261E4E9" w14:textId="008CEE7C" w:rsidR="00675654" w:rsidRDefault="002D1F1D">
          <w:pPr>
            <w:pStyle w:val="TOC3"/>
            <w:rPr>
              <w:rFonts w:asciiTheme="minorHAnsi" w:eastAsiaTheme="minorEastAsia" w:hAnsiTheme="minorHAnsi" w:cstheme="minorBidi"/>
              <w:spacing w:val="0"/>
              <w:sz w:val="22"/>
              <w:szCs w:val="22"/>
            </w:rPr>
          </w:pPr>
          <w:hyperlink w:anchor="_Toc535222444" w:history="1">
            <w:r w:rsidR="00675654" w:rsidRPr="00FE4E81">
              <w:rPr>
                <w:rStyle w:val="Hyperlink"/>
              </w:rPr>
              <w:t>6.2.5</w:t>
            </w:r>
            <w:r w:rsidR="00675654">
              <w:rPr>
                <w:rFonts w:asciiTheme="minorHAnsi" w:eastAsiaTheme="minorEastAsia" w:hAnsiTheme="minorHAnsi" w:cstheme="minorBidi"/>
                <w:spacing w:val="0"/>
                <w:sz w:val="22"/>
                <w:szCs w:val="22"/>
              </w:rPr>
              <w:tab/>
            </w:r>
            <w:r w:rsidR="00675654" w:rsidRPr="00FE4E81">
              <w:rPr>
                <w:rStyle w:val="Hyperlink"/>
              </w:rPr>
              <w:t>Upload Audio Files</w:t>
            </w:r>
            <w:r w:rsidR="00675654">
              <w:rPr>
                <w:webHidden/>
              </w:rPr>
              <w:tab/>
            </w:r>
            <w:r w:rsidR="00675654">
              <w:rPr>
                <w:webHidden/>
              </w:rPr>
              <w:fldChar w:fldCharType="begin"/>
            </w:r>
            <w:r w:rsidR="00675654">
              <w:rPr>
                <w:webHidden/>
              </w:rPr>
              <w:instrText xml:space="preserve"> PAGEREF _Toc535222444 \h </w:instrText>
            </w:r>
            <w:r w:rsidR="00675654">
              <w:rPr>
                <w:webHidden/>
              </w:rPr>
            </w:r>
            <w:r w:rsidR="00675654">
              <w:rPr>
                <w:webHidden/>
              </w:rPr>
              <w:fldChar w:fldCharType="separate"/>
            </w:r>
            <w:r w:rsidR="00675654">
              <w:rPr>
                <w:webHidden/>
              </w:rPr>
              <w:t>58</w:t>
            </w:r>
            <w:r w:rsidR="00675654">
              <w:rPr>
                <w:webHidden/>
              </w:rPr>
              <w:fldChar w:fldCharType="end"/>
            </w:r>
          </w:hyperlink>
        </w:p>
        <w:p w14:paraId="209780CF" w14:textId="2A267A10" w:rsidR="00675654" w:rsidRDefault="002D1F1D">
          <w:pPr>
            <w:pStyle w:val="TOC2"/>
            <w:rPr>
              <w:rFonts w:asciiTheme="minorHAnsi" w:eastAsiaTheme="minorEastAsia" w:hAnsiTheme="minorHAnsi" w:cstheme="minorBidi"/>
              <w:spacing w:val="0"/>
              <w:sz w:val="22"/>
            </w:rPr>
          </w:pPr>
          <w:hyperlink w:anchor="_Toc535222445" w:history="1">
            <w:r w:rsidR="00675654" w:rsidRPr="00FE4E81">
              <w:rPr>
                <w:rStyle w:val="Hyperlink"/>
              </w:rPr>
              <w:t>6.3</w:t>
            </w:r>
            <w:r w:rsidR="00675654">
              <w:rPr>
                <w:rFonts w:asciiTheme="minorHAnsi" w:eastAsiaTheme="minorEastAsia" w:hAnsiTheme="minorHAnsi" w:cstheme="minorBidi"/>
                <w:spacing w:val="0"/>
                <w:sz w:val="22"/>
              </w:rPr>
              <w:tab/>
            </w:r>
            <w:r w:rsidR="00675654" w:rsidRPr="00FE4E81">
              <w:rPr>
                <w:rStyle w:val="Hyperlink"/>
              </w:rPr>
              <w:t>Experience Creation Tab</w:t>
            </w:r>
            <w:r w:rsidR="00675654">
              <w:rPr>
                <w:webHidden/>
              </w:rPr>
              <w:tab/>
            </w:r>
            <w:r w:rsidR="00675654">
              <w:rPr>
                <w:webHidden/>
              </w:rPr>
              <w:fldChar w:fldCharType="begin"/>
            </w:r>
            <w:r w:rsidR="00675654">
              <w:rPr>
                <w:webHidden/>
              </w:rPr>
              <w:instrText xml:space="preserve"> PAGEREF _Toc535222445 \h </w:instrText>
            </w:r>
            <w:r w:rsidR="00675654">
              <w:rPr>
                <w:webHidden/>
              </w:rPr>
            </w:r>
            <w:r w:rsidR="00675654">
              <w:rPr>
                <w:webHidden/>
              </w:rPr>
              <w:fldChar w:fldCharType="separate"/>
            </w:r>
            <w:r w:rsidR="00675654">
              <w:rPr>
                <w:webHidden/>
              </w:rPr>
              <w:t>59</w:t>
            </w:r>
            <w:r w:rsidR="00675654">
              <w:rPr>
                <w:webHidden/>
              </w:rPr>
              <w:fldChar w:fldCharType="end"/>
            </w:r>
          </w:hyperlink>
        </w:p>
        <w:p w14:paraId="6F354795" w14:textId="74B4CD41" w:rsidR="00675654" w:rsidRDefault="002D1F1D">
          <w:pPr>
            <w:pStyle w:val="TOC3"/>
            <w:rPr>
              <w:rFonts w:asciiTheme="minorHAnsi" w:eastAsiaTheme="minorEastAsia" w:hAnsiTheme="minorHAnsi" w:cstheme="minorBidi"/>
              <w:spacing w:val="0"/>
              <w:sz w:val="22"/>
              <w:szCs w:val="22"/>
            </w:rPr>
          </w:pPr>
          <w:hyperlink w:anchor="_Toc535222446" w:history="1">
            <w:r w:rsidR="00675654" w:rsidRPr="00FE4E81">
              <w:rPr>
                <w:rStyle w:val="Hyperlink"/>
              </w:rPr>
              <w:t>6.3.1</w:t>
            </w:r>
            <w:r w:rsidR="00675654">
              <w:rPr>
                <w:rFonts w:asciiTheme="minorHAnsi" w:eastAsiaTheme="minorEastAsia" w:hAnsiTheme="minorHAnsi" w:cstheme="minorBidi"/>
                <w:spacing w:val="0"/>
                <w:sz w:val="22"/>
                <w:szCs w:val="22"/>
              </w:rPr>
              <w:tab/>
            </w:r>
            <w:r w:rsidR="00675654" w:rsidRPr="00FE4E81">
              <w:rPr>
                <w:rStyle w:val="Hyperlink"/>
              </w:rPr>
              <w:t>Experience Types Overview</w:t>
            </w:r>
            <w:r w:rsidR="00675654">
              <w:rPr>
                <w:webHidden/>
              </w:rPr>
              <w:tab/>
            </w:r>
            <w:r w:rsidR="00675654">
              <w:rPr>
                <w:webHidden/>
              </w:rPr>
              <w:fldChar w:fldCharType="begin"/>
            </w:r>
            <w:r w:rsidR="00675654">
              <w:rPr>
                <w:webHidden/>
              </w:rPr>
              <w:instrText xml:space="preserve"> PAGEREF _Toc535222446 \h </w:instrText>
            </w:r>
            <w:r w:rsidR="00675654">
              <w:rPr>
                <w:webHidden/>
              </w:rPr>
            </w:r>
            <w:r w:rsidR="00675654">
              <w:rPr>
                <w:webHidden/>
              </w:rPr>
              <w:fldChar w:fldCharType="separate"/>
            </w:r>
            <w:r w:rsidR="00675654">
              <w:rPr>
                <w:webHidden/>
              </w:rPr>
              <w:t>59</w:t>
            </w:r>
            <w:r w:rsidR="00675654">
              <w:rPr>
                <w:webHidden/>
              </w:rPr>
              <w:fldChar w:fldCharType="end"/>
            </w:r>
          </w:hyperlink>
        </w:p>
        <w:p w14:paraId="6A081CC8" w14:textId="7B052980" w:rsidR="00675654" w:rsidRDefault="002D1F1D">
          <w:pPr>
            <w:pStyle w:val="TOC3"/>
            <w:rPr>
              <w:rFonts w:asciiTheme="minorHAnsi" w:eastAsiaTheme="minorEastAsia" w:hAnsiTheme="minorHAnsi" w:cstheme="minorBidi"/>
              <w:spacing w:val="0"/>
              <w:sz w:val="22"/>
              <w:szCs w:val="22"/>
            </w:rPr>
          </w:pPr>
          <w:hyperlink w:anchor="_Toc535222447" w:history="1">
            <w:r w:rsidR="00675654" w:rsidRPr="00FE4E81">
              <w:rPr>
                <w:rStyle w:val="Hyperlink"/>
              </w:rPr>
              <w:t>6.3.2</w:t>
            </w:r>
            <w:r w:rsidR="00675654">
              <w:rPr>
                <w:rFonts w:asciiTheme="minorHAnsi" w:eastAsiaTheme="minorEastAsia" w:hAnsiTheme="minorHAnsi" w:cstheme="minorBidi"/>
                <w:spacing w:val="0"/>
                <w:sz w:val="22"/>
                <w:szCs w:val="22"/>
              </w:rPr>
              <w:tab/>
            </w:r>
            <w:r w:rsidR="00675654" w:rsidRPr="00FE4E81">
              <w:rPr>
                <w:rStyle w:val="Hyperlink"/>
              </w:rPr>
              <w:t>Create an Experience</w:t>
            </w:r>
            <w:r w:rsidR="00675654">
              <w:rPr>
                <w:webHidden/>
              </w:rPr>
              <w:tab/>
            </w:r>
            <w:r w:rsidR="00675654">
              <w:rPr>
                <w:webHidden/>
              </w:rPr>
              <w:fldChar w:fldCharType="begin"/>
            </w:r>
            <w:r w:rsidR="00675654">
              <w:rPr>
                <w:webHidden/>
              </w:rPr>
              <w:instrText xml:space="preserve"> PAGEREF _Toc535222447 \h </w:instrText>
            </w:r>
            <w:r w:rsidR="00675654">
              <w:rPr>
                <w:webHidden/>
              </w:rPr>
            </w:r>
            <w:r w:rsidR="00675654">
              <w:rPr>
                <w:webHidden/>
              </w:rPr>
              <w:fldChar w:fldCharType="separate"/>
            </w:r>
            <w:r w:rsidR="00675654">
              <w:rPr>
                <w:webHidden/>
              </w:rPr>
              <w:t>60</w:t>
            </w:r>
            <w:r w:rsidR="00675654">
              <w:rPr>
                <w:webHidden/>
              </w:rPr>
              <w:fldChar w:fldCharType="end"/>
            </w:r>
          </w:hyperlink>
        </w:p>
        <w:p w14:paraId="54451606" w14:textId="388F2499" w:rsidR="00675654" w:rsidRDefault="002D1F1D">
          <w:pPr>
            <w:pStyle w:val="TOC2"/>
            <w:rPr>
              <w:rFonts w:asciiTheme="minorHAnsi" w:eastAsiaTheme="minorEastAsia" w:hAnsiTheme="minorHAnsi" w:cstheme="minorBidi"/>
              <w:spacing w:val="0"/>
              <w:sz w:val="22"/>
            </w:rPr>
          </w:pPr>
          <w:hyperlink w:anchor="_Toc535222448" w:history="1">
            <w:r w:rsidR="00675654" w:rsidRPr="00FE4E81">
              <w:rPr>
                <w:rStyle w:val="Hyperlink"/>
              </w:rPr>
              <w:t>6.4</w:t>
            </w:r>
            <w:r w:rsidR="00675654">
              <w:rPr>
                <w:rFonts w:asciiTheme="minorHAnsi" w:eastAsiaTheme="minorEastAsia" w:hAnsiTheme="minorHAnsi" w:cstheme="minorBidi"/>
                <w:spacing w:val="0"/>
                <w:sz w:val="22"/>
              </w:rPr>
              <w:tab/>
            </w:r>
            <w:r w:rsidR="00675654" w:rsidRPr="00FE4E81">
              <w:rPr>
                <w:rStyle w:val="Hyperlink"/>
              </w:rPr>
              <w:t>Guest Experiences Tab</w:t>
            </w:r>
            <w:r w:rsidR="00675654">
              <w:rPr>
                <w:webHidden/>
              </w:rPr>
              <w:tab/>
            </w:r>
            <w:r w:rsidR="00675654">
              <w:rPr>
                <w:webHidden/>
              </w:rPr>
              <w:fldChar w:fldCharType="begin"/>
            </w:r>
            <w:r w:rsidR="00675654">
              <w:rPr>
                <w:webHidden/>
              </w:rPr>
              <w:instrText xml:space="preserve"> PAGEREF _Toc535222448 \h </w:instrText>
            </w:r>
            <w:r w:rsidR="00675654">
              <w:rPr>
                <w:webHidden/>
              </w:rPr>
            </w:r>
            <w:r w:rsidR="00675654">
              <w:rPr>
                <w:webHidden/>
              </w:rPr>
              <w:fldChar w:fldCharType="separate"/>
            </w:r>
            <w:r w:rsidR="00675654">
              <w:rPr>
                <w:webHidden/>
              </w:rPr>
              <w:t>65</w:t>
            </w:r>
            <w:r w:rsidR="00675654">
              <w:rPr>
                <w:webHidden/>
              </w:rPr>
              <w:fldChar w:fldCharType="end"/>
            </w:r>
          </w:hyperlink>
        </w:p>
        <w:p w14:paraId="796AB732" w14:textId="018BE91F" w:rsidR="00675654" w:rsidRDefault="002D1F1D">
          <w:pPr>
            <w:pStyle w:val="TOC3"/>
            <w:rPr>
              <w:rFonts w:asciiTheme="minorHAnsi" w:eastAsiaTheme="minorEastAsia" w:hAnsiTheme="minorHAnsi" w:cstheme="minorBidi"/>
              <w:spacing w:val="0"/>
              <w:sz w:val="22"/>
              <w:szCs w:val="22"/>
            </w:rPr>
          </w:pPr>
          <w:hyperlink w:anchor="_Toc535222449" w:history="1">
            <w:r w:rsidR="00675654" w:rsidRPr="00FE4E81">
              <w:rPr>
                <w:rStyle w:val="Hyperlink"/>
              </w:rPr>
              <w:t>6.4.1</w:t>
            </w:r>
            <w:r w:rsidR="00675654">
              <w:rPr>
                <w:rFonts w:asciiTheme="minorHAnsi" w:eastAsiaTheme="minorEastAsia" w:hAnsiTheme="minorHAnsi" w:cstheme="minorBidi"/>
                <w:spacing w:val="0"/>
                <w:sz w:val="22"/>
                <w:szCs w:val="22"/>
              </w:rPr>
              <w:tab/>
            </w:r>
            <w:r w:rsidR="00675654" w:rsidRPr="00FE4E81">
              <w:rPr>
                <w:rStyle w:val="Hyperlink"/>
              </w:rPr>
              <w:t>Guest Experiences Tab Overview</w:t>
            </w:r>
            <w:r w:rsidR="00675654">
              <w:rPr>
                <w:webHidden/>
              </w:rPr>
              <w:tab/>
            </w:r>
            <w:r w:rsidR="00675654">
              <w:rPr>
                <w:webHidden/>
              </w:rPr>
              <w:fldChar w:fldCharType="begin"/>
            </w:r>
            <w:r w:rsidR="00675654">
              <w:rPr>
                <w:webHidden/>
              </w:rPr>
              <w:instrText xml:space="preserve"> PAGEREF _Toc535222449 \h </w:instrText>
            </w:r>
            <w:r w:rsidR="00675654">
              <w:rPr>
                <w:webHidden/>
              </w:rPr>
            </w:r>
            <w:r w:rsidR="00675654">
              <w:rPr>
                <w:webHidden/>
              </w:rPr>
              <w:fldChar w:fldCharType="separate"/>
            </w:r>
            <w:r w:rsidR="00675654">
              <w:rPr>
                <w:webHidden/>
              </w:rPr>
              <w:t>66</w:t>
            </w:r>
            <w:r w:rsidR="00675654">
              <w:rPr>
                <w:webHidden/>
              </w:rPr>
              <w:fldChar w:fldCharType="end"/>
            </w:r>
          </w:hyperlink>
        </w:p>
        <w:p w14:paraId="0E030343" w14:textId="6F909294" w:rsidR="00675654" w:rsidRDefault="002D1F1D">
          <w:pPr>
            <w:pStyle w:val="TOC2"/>
            <w:rPr>
              <w:rFonts w:asciiTheme="minorHAnsi" w:eastAsiaTheme="minorEastAsia" w:hAnsiTheme="minorHAnsi" w:cstheme="minorBidi"/>
              <w:spacing w:val="0"/>
              <w:sz w:val="22"/>
            </w:rPr>
          </w:pPr>
          <w:hyperlink w:anchor="_Toc535222450" w:history="1">
            <w:r w:rsidR="00675654" w:rsidRPr="00FE4E81">
              <w:rPr>
                <w:rStyle w:val="Hyperlink"/>
              </w:rPr>
              <w:t>6.5</w:t>
            </w:r>
            <w:r w:rsidR="00675654">
              <w:rPr>
                <w:rFonts w:asciiTheme="minorHAnsi" w:eastAsiaTheme="minorEastAsia" w:hAnsiTheme="minorHAnsi" w:cstheme="minorBidi"/>
                <w:spacing w:val="0"/>
                <w:sz w:val="22"/>
              </w:rPr>
              <w:tab/>
            </w:r>
            <w:r w:rsidR="00675654" w:rsidRPr="00FE4E81">
              <w:rPr>
                <w:rStyle w:val="Hyperlink"/>
              </w:rPr>
              <w:t>Experience Filters</w:t>
            </w:r>
            <w:r w:rsidR="00675654">
              <w:rPr>
                <w:webHidden/>
              </w:rPr>
              <w:tab/>
            </w:r>
            <w:r w:rsidR="00675654">
              <w:rPr>
                <w:webHidden/>
              </w:rPr>
              <w:fldChar w:fldCharType="begin"/>
            </w:r>
            <w:r w:rsidR="00675654">
              <w:rPr>
                <w:webHidden/>
              </w:rPr>
              <w:instrText xml:space="preserve"> PAGEREF _Toc535222450 \h </w:instrText>
            </w:r>
            <w:r w:rsidR="00675654">
              <w:rPr>
                <w:webHidden/>
              </w:rPr>
            </w:r>
            <w:r w:rsidR="00675654">
              <w:rPr>
                <w:webHidden/>
              </w:rPr>
              <w:fldChar w:fldCharType="separate"/>
            </w:r>
            <w:r w:rsidR="00675654">
              <w:rPr>
                <w:webHidden/>
              </w:rPr>
              <w:t>67</w:t>
            </w:r>
            <w:r w:rsidR="00675654">
              <w:rPr>
                <w:webHidden/>
              </w:rPr>
              <w:fldChar w:fldCharType="end"/>
            </w:r>
          </w:hyperlink>
        </w:p>
        <w:p w14:paraId="24A0CBD4" w14:textId="429C5483" w:rsidR="00675654" w:rsidRDefault="002D1F1D">
          <w:pPr>
            <w:pStyle w:val="TOC2"/>
            <w:rPr>
              <w:rFonts w:asciiTheme="minorHAnsi" w:eastAsiaTheme="minorEastAsia" w:hAnsiTheme="minorHAnsi" w:cstheme="minorBidi"/>
              <w:spacing w:val="0"/>
              <w:sz w:val="22"/>
            </w:rPr>
          </w:pPr>
          <w:hyperlink w:anchor="_Toc535222451" w:history="1">
            <w:r w:rsidR="00675654" w:rsidRPr="00FE4E81">
              <w:rPr>
                <w:rStyle w:val="Hyperlink"/>
              </w:rPr>
              <w:t>6.6</w:t>
            </w:r>
            <w:r w:rsidR="00675654">
              <w:rPr>
                <w:rFonts w:asciiTheme="minorHAnsi" w:eastAsiaTheme="minorEastAsia" w:hAnsiTheme="minorHAnsi" w:cstheme="minorBidi"/>
                <w:spacing w:val="0"/>
                <w:sz w:val="22"/>
              </w:rPr>
              <w:tab/>
            </w:r>
            <w:r w:rsidR="00675654" w:rsidRPr="00FE4E81">
              <w:rPr>
                <w:rStyle w:val="Hyperlink"/>
              </w:rPr>
              <w:t>Experience Activity Tab</w:t>
            </w:r>
            <w:r w:rsidR="00675654">
              <w:rPr>
                <w:webHidden/>
              </w:rPr>
              <w:tab/>
            </w:r>
            <w:r w:rsidR="00675654">
              <w:rPr>
                <w:webHidden/>
              </w:rPr>
              <w:fldChar w:fldCharType="begin"/>
            </w:r>
            <w:r w:rsidR="00675654">
              <w:rPr>
                <w:webHidden/>
              </w:rPr>
              <w:instrText xml:space="preserve"> PAGEREF _Toc535222451 \h </w:instrText>
            </w:r>
            <w:r w:rsidR="00675654">
              <w:rPr>
                <w:webHidden/>
              </w:rPr>
            </w:r>
            <w:r w:rsidR="00675654">
              <w:rPr>
                <w:webHidden/>
              </w:rPr>
              <w:fldChar w:fldCharType="separate"/>
            </w:r>
            <w:r w:rsidR="00675654">
              <w:rPr>
                <w:webHidden/>
              </w:rPr>
              <w:t>70</w:t>
            </w:r>
            <w:r w:rsidR="00675654">
              <w:rPr>
                <w:webHidden/>
              </w:rPr>
              <w:fldChar w:fldCharType="end"/>
            </w:r>
          </w:hyperlink>
        </w:p>
        <w:p w14:paraId="47B8371E" w14:textId="34AA4903" w:rsidR="00675654" w:rsidRDefault="002D1F1D">
          <w:pPr>
            <w:pStyle w:val="TOC3"/>
            <w:rPr>
              <w:rFonts w:asciiTheme="minorHAnsi" w:eastAsiaTheme="minorEastAsia" w:hAnsiTheme="minorHAnsi" w:cstheme="minorBidi"/>
              <w:spacing w:val="0"/>
              <w:sz w:val="22"/>
              <w:szCs w:val="22"/>
            </w:rPr>
          </w:pPr>
          <w:hyperlink w:anchor="_Toc535222452" w:history="1">
            <w:r w:rsidR="00675654" w:rsidRPr="00FE4E81">
              <w:rPr>
                <w:rStyle w:val="Hyperlink"/>
              </w:rPr>
              <w:t>6.6.1</w:t>
            </w:r>
            <w:r w:rsidR="00675654">
              <w:rPr>
                <w:rFonts w:asciiTheme="minorHAnsi" w:eastAsiaTheme="minorEastAsia" w:hAnsiTheme="minorHAnsi" w:cstheme="minorBidi"/>
                <w:spacing w:val="0"/>
                <w:sz w:val="22"/>
                <w:szCs w:val="22"/>
              </w:rPr>
              <w:tab/>
            </w:r>
            <w:r w:rsidR="00675654" w:rsidRPr="00FE4E81">
              <w:rPr>
                <w:rStyle w:val="Hyperlink"/>
              </w:rPr>
              <w:t>Access</w:t>
            </w:r>
            <w:r w:rsidR="00675654">
              <w:rPr>
                <w:webHidden/>
              </w:rPr>
              <w:tab/>
            </w:r>
            <w:r w:rsidR="00675654">
              <w:rPr>
                <w:webHidden/>
              </w:rPr>
              <w:fldChar w:fldCharType="begin"/>
            </w:r>
            <w:r w:rsidR="00675654">
              <w:rPr>
                <w:webHidden/>
              </w:rPr>
              <w:instrText xml:space="preserve"> PAGEREF _Toc535222452 \h </w:instrText>
            </w:r>
            <w:r w:rsidR="00675654">
              <w:rPr>
                <w:webHidden/>
              </w:rPr>
            </w:r>
            <w:r w:rsidR="00675654">
              <w:rPr>
                <w:webHidden/>
              </w:rPr>
              <w:fldChar w:fldCharType="separate"/>
            </w:r>
            <w:r w:rsidR="00675654">
              <w:rPr>
                <w:webHidden/>
              </w:rPr>
              <w:t>70</w:t>
            </w:r>
            <w:r w:rsidR="00675654">
              <w:rPr>
                <w:webHidden/>
              </w:rPr>
              <w:fldChar w:fldCharType="end"/>
            </w:r>
          </w:hyperlink>
        </w:p>
        <w:p w14:paraId="01274F19" w14:textId="5F838F76" w:rsidR="00675654" w:rsidRDefault="002D1F1D">
          <w:pPr>
            <w:pStyle w:val="TOC3"/>
            <w:rPr>
              <w:rFonts w:asciiTheme="minorHAnsi" w:eastAsiaTheme="minorEastAsia" w:hAnsiTheme="minorHAnsi" w:cstheme="minorBidi"/>
              <w:spacing w:val="0"/>
              <w:sz w:val="22"/>
              <w:szCs w:val="22"/>
            </w:rPr>
          </w:pPr>
          <w:hyperlink w:anchor="_Toc535222453" w:history="1">
            <w:r w:rsidR="00675654" w:rsidRPr="00FE4E81">
              <w:rPr>
                <w:rStyle w:val="Hyperlink"/>
              </w:rPr>
              <w:t>6.6.2</w:t>
            </w:r>
            <w:r w:rsidR="00675654">
              <w:rPr>
                <w:rFonts w:asciiTheme="minorHAnsi" w:eastAsiaTheme="minorEastAsia" w:hAnsiTheme="minorHAnsi" w:cstheme="minorBidi"/>
                <w:spacing w:val="0"/>
                <w:sz w:val="22"/>
                <w:szCs w:val="22"/>
              </w:rPr>
              <w:tab/>
            </w:r>
            <w:r w:rsidR="00675654" w:rsidRPr="00FE4E81">
              <w:rPr>
                <w:rStyle w:val="Hyperlink"/>
              </w:rPr>
              <w:t>Experience Activity Overview</w:t>
            </w:r>
            <w:r w:rsidR="00675654">
              <w:rPr>
                <w:webHidden/>
              </w:rPr>
              <w:tab/>
            </w:r>
            <w:r w:rsidR="00675654">
              <w:rPr>
                <w:webHidden/>
              </w:rPr>
              <w:fldChar w:fldCharType="begin"/>
            </w:r>
            <w:r w:rsidR="00675654">
              <w:rPr>
                <w:webHidden/>
              </w:rPr>
              <w:instrText xml:space="preserve"> PAGEREF _Toc535222453 \h </w:instrText>
            </w:r>
            <w:r w:rsidR="00675654">
              <w:rPr>
                <w:webHidden/>
              </w:rPr>
            </w:r>
            <w:r w:rsidR="00675654">
              <w:rPr>
                <w:webHidden/>
              </w:rPr>
              <w:fldChar w:fldCharType="separate"/>
            </w:r>
            <w:r w:rsidR="00675654">
              <w:rPr>
                <w:webHidden/>
              </w:rPr>
              <w:t>70</w:t>
            </w:r>
            <w:r w:rsidR="00675654">
              <w:rPr>
                <w:webHidden/>
              </w:rPr>
              <w:fldChar w:fldCharType="end"/>
            </w:r>
          </w:hyperlink>
        </w:p>
        <w:p w14:paraId="5C121359" w14:textId="1971F09A" w:rsidR="00675654" w:rsidRDefault="002D1F1D">
          <w:pPr>
            <w:pStyle w:val="TOC3"/>
            <w:rPr>
              <w:rFonts w:asciiTheme="minorHAnsi" w:eastAsiaTheme="minorEastAsia" w:hAnsiTheme="minorHAnsi" w:cstheme="minorBidi"/>
              <w:spacing w:val="0"/>
              <w:sz w:val="22"/>
              <w:szCs w:val="22"/>
            </w:rPr>
          </w:pPr>
          <w:hyperlink w:anchor="_Toc535222454" w:history="1">
            <w:r w:rsidR="00675654" w:rsidRPr="00FE4E81">
              <w:rPr>
                <w:rStyle w:val="Hyperlink"/>
              </w:rPr>
              <w:t>6.6.3</w:t>
            </w:r>
            <w:r w:rsidR="00675654">
              <w:rPr>
                <w:rFonts w:asciiTheme="minorHAnsi" w:eastAsiaTheme="minorEastAsia" w:hAnsiTheme="minorHAnsi" w:cstheme="minorBidi"/>
                <w:spacing w:val="0"/>
                <w:sz w:val="22"/>
                <w:szCs w:val="22"/>
              </w:rPr>
              <w:tab/>
            </w:r>
            <w:r w:rsidR="00675654" w:rsidRPr="00FE4E81">
              <w:rPr>
                <w:rStyle w:val="Hyperlink"/>
              </w:rPr>
              <w:t>Summary View</w:t>
            </w:r>
            <w:r w:rsidR="00675654">
              <w:rPr>
                <w:webHidden/>
              </w:rPr>
              <w:tab/>
            </w:r>
            <w:r w:rsidR="00675654">
              <w:rPr>
                <w:webHidden/>
              </w:rPr>
              <w:fldChar w:fldCharType="begin"/>
            </w:r>
            <w:r w:rsidR="00675654">
              <w:rPr>
                <w:webHidden/>
              </w:rPr>
              <w:instrText xml:space="preserve"> PAGEREF _Toc535222454 \h </w:instrText>
            </w:r>
            <w:r w:rsidR="00675654">
              <w:rPr>
                <w:webHidden/>
              </w:rPr>
            </w:r>
            <w:r w:rsidR="00675654">
              <w:rPr>
                <w:webHidden/>
              </w:rPr>
              <w:fldChar w:fldCharType="separate"/>
            </w:r>
            <w:r w:rsidR="00675654">
              <w:rPr>
                <w:webHidden/>
              </w:rPr>
              <w:t>71</w:t>
            </w:r>
            <w:r w:rsidR="00675654">
              <w:rPr>
                <w:webHidden/>
              </w:rPr>
              <w:fldChar w:fldCharType="end"/>
            </w:r>
          </w:hyperlink>
        </w:p>
        <w:p w14:paraId="3C7D300D" w14:textId="272E5086" w:rsidR="00675654" w:rsidRDefault="002D1F1D">
          <w:pPr>
            <w:pStyle w:val="TOC3"/>
            <w:rPr>
              <w:rFonts w:asciiTheme="minorHAnsi" w:eastAsiaTheme="minorEastAsia" w:hAnsiTheme="minorHAnsi" w:cstheme="minorBidi"/>
              <w:spacing w:val="0"/>
              <w:sz w:val="22"/>
              <w:szCs w:val="22"/>
            </w:rPr>
          </w:pPr>
          <w:hyperlink w:anchor="_Toc535222455" w:history="1">
            <w:r w:rsidR="00675654" w:rsidRPr="00FE4E81">
              <w:rPr>
                <w:rStyle w:val="Hyperlink"/>
              </w:rPr>
              <w:t>6.6.4</w:t>
            </w:r>
            <w:r w:rsidR="00675654">
              <w:rPr>
                <w:rFonts w:asciiTheme="minorHAnsi" w:eastAsiaTheme="minorEastAsia" w:hAnsiTheme="minorHAnsi" w:cstheme="minorBidi"/>
                <w:spacing w:val="0"/>
                <w:sz w:val="22"/>
                <w:szCs w:val="22"/>
              </w:rPr>
              <w:tab/>
            </w:r>
            <w:r w:rsidR="00675654" w:rsidRPr="00FE4E81">
              <w:rPr>
                <w:rStyle w:val="Hyperlink"/>
              </w:rPr>
              <w:t>Detailed View</w:t>
            </w:r>
            <w:r w:rsidR="00675654">
              <w:rPr>
                <w:webHidden/>
              </w:rPr>
              <w:tab/>
            </w:r>
            <w:r w:rsidR="00675654">
              <w:rPr>
                <w:webHidden/>
              </w:rPr>
              <w:fldChar w:fldCharType="begin"/>
            </w:r>
            <w:r w:rsidR="00675654">
              <w:rPr>
                <w:webHidden/>
              </w:rPr>
              <w:instrText xml:space="preserve"> PAGEREF _Toc535222455 \h </w:instrText>
            </w:r>
            <w:r w:rsidR="00675654">
              <w:rPr>
                <w:webHidden/>
              </w:rPr>
            </w:r>
            <w:r w:rsidR="00675654">
              <w:rPr>
                <w:webHidden/>
              </w:rPr>
              <w:fldChar w:fldCharType="separate"/>
            </w:r>
            <w:r w:rsidR="00675654">
              <w:rPr>
                <w:webHidden/>
              </w:rPr>
              <w:t>71</w:t>
            </w:r>
            <w:r w:rsidR="00675654">
              <w:rPr>
                <w:webHidden/>
              </w:rPr>
              <w:fldChar w:fldCharType="end"/>
            </w:r>
          </w:hyperlink>
        </w:p>
        <w:p w14:paraId="29A92530" w14:textId="79B63693" w:rsidR="00675654" w:rsidRDefault="002D1F1D">
          <w:pPr>
            <w:pStyle w:val="TOC1"/>
            <w:rPr>
              <w:rFonts w:asciiTheme="minorHAnsi" w:eastAsiaTheme="minorEastAsia" w:hAnsiTheme="minorHAnsi" w:cstheme="minorBidi"/>
              <w:b w:val="0"/>
              <w:spacing w:val="0"/>
              <w:sz w:val="22"/>
            </w:rPr>
          </w:pPr>
          <w:hyperlink w:anchor="_Toc535222456" w:history="1">
            <w:r w:rsidR="00675654" w:rsidRPr="00FE4E81">
              <w:rPr>
                <w:rStyle w:val="Hyperlink"/>
              </w:rPr>
              <w:t>7</w:t>
            </w:r>
            <w:r w:rsidR="00675654">
              <w:rPr>
                <w:rFonts w:asciiTheme="minorHAnsi" w:eastAsiaTheme="minorEastAsia" w:hAnsiTheme="minorHAnsi" w:cstheme="minorBidi"/>
                <w:b w:val="0"/>
                <w:spacing w:val="0"/>
                <w:sz w:val="22"/>
              </w:rPr>
              <w:tab/>
            </w:r>
            <w:r w:rsidR="00675654" w:rsidRPr="00FE4E81">
              <w:rPr>
                <w:rStyle w:val="Hyperlink"/>
              </w:rPr>
              <w:t>Report Activity</w:t>
            </w:r>
            <w:r w:rsidR="00675654">
              <w:rPr>
                <w:webHidden/>
              </w:rPr>
              <w:tab/>
            </w:r>
            <w:r w:rsidR="00675654">
              <w:rPr>
                <w:webHidden/>
              </w:rPr>
              <w:fldChar w:fldCharType="begin"/>
            </w:r>
            <w:r w:rsidR="00675654">
              <w:rPr>
                <w:webHidden/>
              </w:rPr>
              <w:instrText xml:space="preserve"> PAGEREF _Toc535222456 \h </w:instrText>
            </w:r>
            <w:r w:rsidR="00675654">
              <w:rPr>
                <w:webHidden/>
              </w:rPr>
            </w:r>
            <w:r w:rsidR="00675654">
              <w:rPr>
                <w:webHidden/>
              </w:rPr>
              <w:fldChar w:fldCharType="separate"/>
            </w:r>
            <w:r w:rsidR="00675654">
              <w:rPr>
                <w:webHidden/>
              </w:rPr>
              <w:t>72</w:t>
            </w:r>
            <w:r w:rsidR="00675654">
              <w:rPr>
                <w:webHidden/>
              </w:rPr>
              <w:fldChar w:fldCharType="end"/>
            </w:r>
          </w:hyperlink>
        </w:p>
        <w:p w14:paraId="59045A55" w14:textId="369DBA09" w:rsidR="00675654" w:rsidRDefault="002D1F1D">
          <w:pPr>
            <w:pStyle w:val="TOC2"/>
            <w:rPr>
              <w:rFonts w:asciiTheme="minorHAnsi" w:eastAsiaTheme="minorEastAsia" w:hAnsiTheme="minorHAnsi" w:cstheme="minorBidi"/>
              <w:spacing w:val="0"/>
              <w:sz w:val="22"/>
            </w:rPr>
          </w:pPr>
          <w:hyperlink w:anchor="_Toc535222457" w:history="1">
            <w:r w:rsidR="00675654" w:rsidRPr="00FE4E81">
              <w:rPr>
                <w:rStyle w:val="Hyperlink"/>
              </w:rPr>
              <w:t>7.1</w:t>
            </w:r>
            <w:r w:rsidR="00675654">
              <w:rPr>
                <w:rFonts w:asciiTheme="minorHAnsi" w:eastAsiaTheme="minorEastAsia" w:hAnsiTheme="minorHAnsi" w:cstheme="minorBidi"/>
                <w:spacing w:val="0"/>
                <w:sz w:val="22"/>
              </w:rPr>
              <w:tab/>
            </w:r>
            <w:r w:rsidR="00675654" w:rsidRPr="00FE4E81">
              <w:rPr>
                <w:rStyle w:val="Hyperlink"/>
              </w:rPr>
              <w:t>Access Reports</w:t>
            </w:r>
            <w:r w:rsidR="00675654">
              <w:rPr>
                <w:webHidden/>
              </w:rPr>
              <w:tab/>
            </w:r>
            <w:r w:rsidR="00675654">
              <w:rPr>
                <w:webHidden/>
              </w:rPr>
              <w:fldChar w:fldCharType="begin"/>
            </w:r>
            <w:r w:rsidR="00675654">
              <w:rPr>
                <w:webHidden/>
              </w:rPr>
              <w:instrText xml:space="preserve"> PAGEREF _Toc535222457 \h </w:instrText>
            </w:r>
            <w:r w:rsidR="00675654">
              <w:rPr>
                <w:webHidden/>
              </w:rPr>
            </w:r>
            <w:r w:rsidR="00675654">
              <w:rPr>
                <w:webHidden/>
              </w:rPr>
              <w:fldChar w:fldCharType="separate"/>
            </w:r>
            <w:r w:rsidR="00675654">
              <w:rPr>
                <w:webHidden/>
              </w:rPr>
              <w:t>72</w:t>
            </w:r>
            <w:r w:rsidR="00675654">
              <w:rPr>
                <w:webHidden/>
              </w:rPr>
              <w:fldChar w:fldCharType="end"/>
            </w:r>
          </w:hyperlink>
        </w:p>
        <w:p w14:paraId="170A5C0D" w14:textId="3772FB74" w:rsidR="00675654" w:rsidRDefault="002D1F1D">
          <w:pPr>
            <w:pStyle w:val="TOC3"/>
            <w:rPr>
              <w:rFonts w:asciiTheme="minorHAnsi" w:eastAsiaTheme="minorEastAsia" w:hAnsiTheme="minorHAnsi" w:cstheme="minorBidi"/>
              <w:spacing w:val="0"/>
              <w:sz w:val="22"/>
              <w:szCs w:val="22"/>
            </w:rPr>
          </w:pPr>
          <w:hyperlink w:anchor="_Toc535222458" w:history="1">
            <w:r w:rsidR="00675654" w:rsidRPr="00FE4E81">
              <w:rPr>
                <w:rStyle w:val="Hyperlink"/>
              </w:rPr>
              <w:t>7.1.1</w:t>
            </w:r>
            <w:r w:rsidR="00675654">
              <w:rPr>
                <w:rFonts w:asciiTheme="minorHAnsi" w:eastAsiaTheme="minorEastAsia" w:hAnsiTheme="minorHAnsi" w:cstheme="minorBidi"/>
                <w:spacing w:val="0"/>
                <w:sz w:val="22"/>
                <w:szCs w:val="22"/>
              </w:rPr>
              <w:tab/>
            </w:r>
            <w:r w:rsidR="00675654" w:rsidRPr="00FE4E81">
              <w:rPr>
                <w:rStyle w:val="Hyperlink"/>
              </w:rPr>
              <w:t>Property Selection</w:t>
            </w:r>
            <w:r w:rsidR="00675654">
              <w:rPr>
                <w:webHidden/>
              </w:rPr>
              <w:tab/>
            </w:r>
            <w:r w:rsidR="00675654">
              <w:rPr>
                <w:webHidden/>
              </w:rPr>
              <w:fldChar w:fldCharType="begin"/>
            </w:r>
            <w:r w:rsidR="00675654">
              <w:rPr>
                <w:webHidden/>
              </w:rPr>
              <w:instrText xml:space="preserve"> PAGEREF _Toc535222458 \h </w:instrText>
            </w:r>
            <w:r w:rsidR="00675654">
              <w:rPr>
                <w:webHidden/>
              </w:rPr>
            </w:r>
            <w:r w:rsidR="00675654">
              <w:rPr>
                <w:webHidden/>
              </w:rPr>
              <w:fldChar w:fldCharType="separate"/>
            </w:r>
            <w:r w:rsidR="00675654">
              <w:rPr>
                <w:webHidden/>
              </w:rPr>
              <w:t>74</w:t>
            </w:r>
            <w:r w:rsidR="00675654">
              <w:rPr>
                <w:webHidden/>
              </w:rPr>
              <w:fldChar w:fldCharType="end"/>
            </w:r>
          </w:hyperlink>
        </w:p>
        <w:p w14:paraId="037A2B27" w14:textId="42985916" w:rsidR="00675654" w:rsidRDefault="002D1F1D">
          <w:pPr>
            <w:pStyle w:val="TOC3"/>
            <w:rPr>
              <w:rFonts w:asciiTheme="minorHAnsi" w:eastAsiaTheme="minorEastAsia" w:hAnsiTheme="minorHAnsi" w:cstheme="minorBidi"/>
              <w:spacing w:val="0"/>
              <w:sz w:val="22"/>
              <w:szCs w:val="22"/>
            </w:rPr>
          </w:pPr>
          <w:hyperlink w:anchor="_Toc535222459" w:history="1">
            <w:r w:rsidR="00675654" w:rsidRPr="00FE4E81">
              <w:rPr>
                <w:rStyle w:val="Hyperlink"/>
              </w:rPr>
              <w:t>7.1.2</w:t>
            </w:r>
            <w:r w:rsidR="00675654">
              <w:rPr>
                <w:rFonts w:asciiTheme="minorHAnsi" w:eastAsiaTheme="minorEastAsia" w:hAnsiTheme="minorHAnsi" w:cstheme="minorBidi"/>
                <w:spacing w:val="0"/>
                <w:sz w:val="22"/>
                <w:szCs w:val="22"/>
              </w:rPr>
              <w:tab/>
            </w:r>
            <w:r w:rsidR="00675654" w:rsidRPr="00FE4E81">
              <w:rPr>
                <w:rStyle w:val="Hyperlink"/>
              </w:rPr>
              <w:t>Report Listing Fields</w:t>
            </w:r>
            <w:r w:rsidR="00675654">
              <w:rPr>
                <w:webHidden/>
              </w:rPr>
              <w:tab/>
            </w:r>
            <w:r w:rsidR="00675654">
              <w:rPr>
                <w:webHidden/>
              </w:rPr>
              <w:fldChar w:fldCharType="begin"/>
            </w:r>
            <w:r w:rsidR="00675654">
              <w:rPr>
                <w:webHidden/>
              </w:rPr>
              <w:instrText xml:space="preserve"> PAGEREF _Toc535222459 \h </w:instrText>
            </w:r>
            <w:r w:rsidR="00675654">
              <w:rPr>
                <w:webHidden/>
              </w:rPr>
            </w:r>
            <w:r w:rsidR="00675654">
              <w:rPr>
                <w:webHidden/>
              </w:rPr>
              <w:fldChar w:fldCharType="separate"/>
            </w:r>
            <w:r w:rsidR="00675654">
              <w:rPr>
                <w:webHidden/>
              </w:rPr>
              <w:t>74</w:t>
            </w:r>
            <w:r w:rsidR="00675654">
              <w:rPr>
                <w:webHidden/>
              </w:rPr>
              <w:fldChar w:fldCharType="end"/>
            </w:r>
          </w:hyperlink>
        </w:p>
        <w:p w14:paraId="00D63523" w14:textId="5EF4660A" w:rsidR="00675654" w:rsidRDefault="002D1F1D">
          <w:pPr>
            <w:pStyle w:val="TOC2"/>
            <w:rPr>
              <w:rFonts w:asciiTheme="minorHAnsi" w:eastAsiaTheme="minorEastAsia" w:hAnsiTheme="minorHAnsi" w:cstheme="minorBidi"/>
              <w:spacing w:val="0"/>
              <w:sz w:val="22"/>
            </w:rPr>
          </w:pPr>
          <w:hyperlink w:anchor="_Toc535222460" w:history="1">
            <w:r w:rsidR="00675654" w:rsidRPr="00FE4E81">
              <w:rPr>
                <w:rStyle w:val="Hyperlink"/>
              </w:rPr>
              <w:t>7.2</w:t>
            </w:r>
            <w:r w:rsidR="00675654">
              <w:rPr>
                <w:rFonts w:asciiTheme="minorHAnsi" w:eastAsiaTheme="minorEastAsia" w:hAnsiTheme="minorHAnsi" w:cstheme="minorBidi"/>
                <w:spacing w:val="0"/>
                <w:sz w:val="22"/>
              </w:rPr>
              <w:tab/>
            </w:r>
            <w:r w:rsidR="00675654" w:rsidRPr="00FE4E81">
              <w:rPr>
                <w:rStyle w:val="Hyperlink"/>
              </w:rPr>
              <w:t>Refresh Page</w:t>
            </w:r>
            <w:r w:rsidR="00675654">
              <w:rPr>
                <w:webHidden/>
              </w:rPr>
              <w:tab/>
            </w:r>
            <w:r w:rsidR="00675654">
              <w:rPr>
                <w:webHidden/>
              </w:rPr>
              <w:fldChar w:fldCharType="begin"/>
            </w:r>
            <w:r w:rsidR="00675654">
              <w:rPr>
                <w:webHidden/>
              </w:rPr>
              <w:instrText xml:space="preserve"> PAGEREF _Toc535222460 \h </w:instrText>
            </w:r>
            <w:r w:rsidR="00675654">
              <w:rPr>
                <w:webHidden/>
              </w:rPr>
            </w:r>
            <w:r w:rsidR="00675654">
              <w:rPr>
                <w:webHidden/>
              </w:rPr>
              <w:fldChar w:fldCharType="separate"/>
            </w:r>
            <w:r w:rsidR="00675654">
              <w:rPr>
                <w:webHidden/>
              </w:rPr>
              <w:t>77</w:t>
            </w:r>
            <w:r w:rsidR="00675654">
              <w:rPr>
                <w:webHidden/>
              </w:rPr>
              <w:fldChar w:fldCharType="end"/>
            </w:r>
          </w:hyperlink>
        </w:p>
        <w:p w14:paraId="34C13B82" w14:textId="35FDD932" w:rsidR="00675654" w:rsidRDefault="002D1F1D">
          <w:pPr>
            <w:pStyle w:val="TOC2"/>
            <w:rPr>
              <w:rFonts w:asciiTheme="minorHAnsi" w:eastAsiaTheme="minorEastAsia" w:hAnsiTheme="minorHAnsi" w:cstheme="minorBidi"/>
              <w:spacing w:val="0"/>
              <w:sz w:val="22"/>
            </w:rPr>
          </w:pPr>
          <w:hyperlink w:anchor="_Toc535222461" w:history="1">
            <w:r w:rsidR="00675654" w:rsidRPr="00FE4E81">
              <w:rPr>
                <w:rStyle w:val="Hyperlink"/>
              </w:rPr>
              <w:t>7.3</w:t>
            </w:r>
            <w:r w:rsidR="00675654">
              <w:rPr>
                <w:rFonts w:asciiTheme="minorHAnsi" w:eastAsiaTheme="minorEastAsia" w:hAnsiTheme="minorHAnsi" w:cstheme="minorBidi"/>
                <w:spacing w:val="0"/>
                <w:sz w:val="22"/>
              </w:rPr>
              <w:tab/>
            </w:r>
            <w:r w:rsidR="00675654" w:rsidRPr="00FE4E81">
              <w:rPr>
                <w:rStyle w:val="Hyperlink"/>
              </w:rPr>
              <w:t>Create Report</w:t>
            </w:r>
            <w:r w:rsidR="00675654">
              <w:rPr>
                <w:webHidden/>
              </w:rPr>
              <w:tab/>
            </w:r>
            <w:r w:rsidR="00675654">
              <w:rPr>
                <w:webHidden/>
              </w:rPr>
              <w:fldChar w:fldCharType="begin"/>
            </w:r>
            <w:r w:rsidR="00675654">
              <w:rPr>
                <w:webHidden/>
              </w:rPr>
              <w:instrText xml:space="preserve"> PAGEREF _Toc535222461 \h </w:instrText>
            </w:r>
            <w:r w:rsidR="00675654">
              <w:rPr>
                <w:webHidden/>
              </w:rPr>
            </w:r>
            <w:r w:rsidR="00675654">
              <w:rPr>
                <w:webHidden/>
              </w:rPr>
              <w:fldChar w:fldCharType="separate"/>
            </w:r>
            <w:r w:rsidR="00675654">
              <w:rPr>
                <w:webHidden/>
              </w:rPr>
              <w:t>77</w:t>
            </w:r>
            <w:r w:rsidR="00675654">
              <w:rPr>
                <w:webHidden/>
              </w:rPr>
              <w:fldChar w:fldCharType="end"/>
            </w:r>
          </w:hyperlink>
        </w:p>
        <w:p w14:paraId="7414C21E" w14:textId="05790995" w:rsidR="00675654" w:rsidRDefault="002D1F1D">
          <w:pPr>
            <w:pStyle w:val="TOC3"/>
            <w:rPr>
              <w:rFonts w:asciiTheme="minorHAnsi" w:eastAsiaTheme="minorEastAsia" w:hAnsiTheme="minorHAnsi" w:cstheme="minorBidi"/>
              <w:spacing w:val="0"/>
              <w:sz w:val="22"/>
              <w:szCs w:val="22"/>
            </w:rPr>
          </w:pPr>
          <w:hyperlink w:anchor="_Toc535222462" w:history="1">
            <w:r w:rsidR="00675654" w:rsidRPr="00FE4E81">
              <w:rPr>
                <w:rStyle w:val="Hyperlink"/>
              </w:rPr>
              <w:t>7.3.1</w:t>
            </w:r>
            <w:r w:rsidR="00675654">
              <w:rPr>
                <w:rFonts w:asciiTheme="minorHAnsi" w:eastAsiaTheme="minorEastAsia" w:hAnsiTheme="minorHAnsi" w:cstheme="minorBidi"/>
                <w:spacing w:val="0"/>
                <w:sz w:val="22"/>
                <w:szCs w:val="22"/>
              </w:rPr>
              <w:tab/>
            </w:r>
            <w:r w:rsidR="00675654" w:rsidRPr="00FE4E81">
              <w:rPr>
                <w:rStyle w:val="Hyperlink"/>
              </w:rPr>
              <w:t>Report Type</w:t>
            </w:r>
            <w:r w:rsidR="00675654">
              <w:rPr>
                <w:webHidden/>
              </w:rPr>
              <w:tab/>
            </w:r>
            <w:r w:rsidR="00675654">
              <w:rPr>
                <w:webHidden/>
              </w:rPr>
              <w:fldChar w:fldCharType="begin"/>
            </w:r>
            <w:r w:rsidR="00675654">
              <w:rPr>
                <w:webHidden/>
              </w:rPr>
              <w:instrText xml:space="preserve"> PAGEREF _Toc535222462 \h </w:instrText>
            </w:r>
            <w:r w:rsidR="00675654">
              <w:rPr>
                <w:webHidden/>
              </w:rPr>
            </w:r>
            <w:r w:rsidR="00675654">
              <w:rPr>
                <w:webHidden/>
              </w:rPr>
              <w:fldChar w:fldCharType="separate"/>
            </w:r>
            <w:r w:rsidR="00675654">
              <w:rPr>
                <w:webHidden/>
              </w:rPr>
              <w:t>78</w:t>
            </w:r>
            <w:r w:rsidR="00675654">
              <w:rPr>
                <w:webHidden/>
              </w:rPr>
              <w:fldChar w:fldCharType="end"/>
            </w:r>
          </w:hyperlink>
        </w:p>
        <w:p w14:paraId="5B67E0B6" w14:textId="35849776" w:rsidR="00675654" w:rsidRDefault="002D1F1D">
          <w:pPr>
            <w:pStyle w:val="TOC3"/>
            <w:rPr>
              <w:rFonts w:asciiTheme="minorHAnsi" w:eastAsiaTheme="minorEastAsia" w:hAnsiTheme="minorHAnsi" w:cstheme="minorBidi"/>
              <w:spacing w:val="0"/>
              <w:sz w:val="22"/>
              <w:szCs w:val="22"/>
            </w:rPr>
          </w:pPr>
          <w:hyperlink w:anchor="_Toc535222463" w:history="1">
            <w:r w:rsidR="00675654" w:rsidRPr="00FE4E81">
              <w:rPr>
                <w:rStyle w:val="Hyperlink"/>
              </w:rPr>
              <w:t>7.3.2</w:t>
            </w:r>
            <w:r w:rsidR="00675654">
              <w:rPr>
                <w:rFonts w:asciiTheme="minorHAnsi" w:eastAsiaTheme="minorEastAsia" w:hAnsiTheme="minorHAnsi" w:cstheme="minorBidi"/>
                <w:spacing w:val="0"/>
                <w:sz w:val="22"/>
                <w:szCs w:val="22"/>
              </w:rPr>
              <w:tab/>
            </w:r>
            <w:r w:rsidR="00675654" w:rsidRPr="00FE4E81">
              <w:rPr>
                <w:rStyle w:val="Hyperlink"/>
              </w:rPr>
              <w:t>Schedule Frequency</w:t>
            </w:r>
            <w:r w:rsidR="00675654">
              <w:rPr>
                <w:webHidden/>
              </w:rPr>
              <w:tab/>
            </w:r>
            <w:r w:rsidR="00675654">
              <w:rPr>
                <w:webHidden/>
              </w:rPr>
              <w:fldChar w:fldCharType="begin"/>
            </w:r>
            <w:r w:rsidR="00675654">
              <w:rPr>
                <w:webHidden/>
              </w:rPr>
              <w:instrText xml:space="preserve"> PAGEREF _Toc535222463 \h </w:instrText>
            </w:r>
            <w:r w:rsidR="00675654">
              <w:rPr>
                <w:webHidden/>
              </w:rPr>
            </w:r>
            <w:r w:rsidR="00675654">
              <w:rPr>
                <w:webHidden/>
              </w:rPr>
              <w:fldChar w:fldCharType="separate"/>
            </w:r>
            <w:r w:rsidR="00675654">
              <w:rPr>
                <w:webHidden/>
              </w:rPr>
              <w:t>79</w:t>
            </w:r>
            <w:r w:rsidR="00675654">
              <w:rPr>
                <w:webHidden/>
              </w:rPr>
              <w:fldChar w:fldCharType="end"/>
            </w:r>
          </w:hyperlink>
        </w:p>
        <w:p w14:paraId="3B248640" w14:textId="52DD7747" w:rsidR="00675654" w:rsidRDefault="002D1F1D">
          <w:pPr>
            <w:pStyle w:val="TOC3"/>
            <w:rPr>
              <w:rFonts w:asciiTheme="minorHAnsi" w:eastAsiaTheme="minorEastAsia" w:hAnsiTheme="minorHAnsi" w:cstheme="minorBidi"/>
              <w:spacing w:val="0"/>
              <w:sz w:val="22"/>
              <w:szCs w:val="22"/>
            </w:rPr>
          </w:pPr>
          <w:hyperlink w:anchor="_Toc535222464" w:history="1">
            <w:r w:rsidR="00675654" w:rsidRPr="00FE4E81">
              <w:rPr>
                <w:rStyle w:val="Hyperlink"/>
              </w:rPr>
              <w:t>7.3.3</w:t>
            </w:r>
            <w:r w:rsidR="00675654">
              <w:rPr>
                <w:rFonts w:asciiTheme="minorHAnsi" w:eastAsiaTheme="minorEastAsia" w:hAnsiTheme="minorHAnsi" w:cstheme="minorBidi"/>
                <w:spacing w:val="0"/>
                <w:sz w:val="22"/>
                <w:szCs w:val="22"/>
              </w:rPr>
              <w:tab/>
            </w:r>
            <w:r w:rsidR="00675654" w:rsidRPr="00FE4E81">
              <w:rPr>
                <w:rStyle w:val="Hyperlink"/>
              </w:rPr>
              <w:t>Report Format (required)</w:t>
            </w:r>
            <w:r w:rsidR="00675654">
              <w:rPr>
                <w:webHidden/>
              </w:rPr>
              <w:tab/>
            </w:r>
            <w:r w:rsidR="00675654">
              <w:rPr>
                <w:webHidden/>
              </w:rPr>
              <w:fldChar w:fldCharType="begin"/>
            </w:r>
            <w:r w:rsidR="00675654">
              <w:rPr>
                <w:webHidden/>
              </w:rPr>
              <w:instrText xml:space="preserve"> PAGEREF _Toc535222464 \h </w:instrText>
            </w:r>
            <w:r w:rsidR="00675654">
              <w:rPr>
                <w:webHidden/>
              </w:rPr>
            </w:r>
            <w:r w:rsidR="00675654">
              <w:rPr>
                <w:webHidden/>
              </w:rPr>
              <w:fldChar w:fldCharType="separate"/>
            </w:r>
            <w:r w:rsidR="00675654">
              <w:rPr>
                <w:webHidden/>
              </w:rPr>
              <w:t>80</w:t>
            </w:r>
            <w:r w:rsidR="00675654">
              <w:rPr>
                <w:webHidden/>
              </w:rPr>
              <w:fldChar w:fldCharType="end"/>
            </w:r>
          </w:hyperlink>
        </w:p>
        <w:p w14:paraId="033F20D1" w14:textId="3E3C966F" w:rsidR="00675654" w:rsidRDefault="002D1F1D">
          <w:pPr>
            <w:pStyle w:val="TOC3"/>
            <w:rPr>
              <w:rFonts w:asciiTheme="minorHAnsi" w:eastAsiaTheme="minorEastAsia" w:hAnsiTheme="minorHAnsi" w:cstheme="minorBidi"/>
              <w:spacing w:val="0"/>
              <w:sz w:val="22"/>
              <w:szCs w:val="22"/>
            </w:rPr>
          </w:pPr>
          <w:hyperlink w:anchor="_Toc535222465" w:history="1">
            <w:r w:rsidR="00675654" w:rsidRPr="00FE4E81">
              <w:rPr>
                <w:rStyle w:val="Hyperlink"/>
              </w:rPr>
              <w:t>7.3.4</w:t>
            </w:r>
            <w:r w:rsidR="00675654">
              <w:rPr>
                <w:rFonts w:asciiTheme="minorHAnsi" w:eastAsiaTheme="minorEastAsia" w:hAnsiTheme="minorHAnsi" w:cstheme="minorBidi"/>
                <w:spacing w:val="0"/>
                <w:sz w:val="22"/>
                <w:szCs w:val="22"/>
              </w:rPr>
              <w:tab/>
            </w:r>
            <w:r w:rsidR="00675654" w:rsidRPr="00FE4E81">
              <w:rPr>
                <w:rStyle w:val="Hyperlink"/>
              </w:rPr>
              <w:t>Email Delivery (optional filter)</w:t>
            </w:r>
            <w:r w:rsidR="00675654">
              <w:rPr>
                <w:webHidden/>
              </w:rPr>
              <w:tab/>
            </w:r>
            <w:r w:rsidR="00675654">
              <w:rPr>
                <w:webHidden/>
              </w:rPr>
              <w:fldChar w:fldCharType="begin"/>
            </w:r>
            <w:r w:rsidR="00675654">
              <w:rPr>
                <w:webHidden/>
              </w:rPr>
              <w:instrText xml:space="preserve"> PAGEREF _Toc535222465 \h </w:instrText>
            </w:r>
            <w:r w:rsidR="00675654">
              <w:rPr>
                <w:webHidden/>
              </w:rPr>
            </w:r>
            <w:r w:rsidR="00675654">
              <w:rPr>
                <w:webHidden/>
              </w:rPr>
              <w:fldChar w:fldCharType="separate"/>
            </w:r>
            <w:r w:rsidR="00675654">
              <w:rPr>
                <w:webHidden/>
              </w:rPr>
              <w:t>81</w:t>
            </w:r>
            <w:r w:rsidR="00675654">
              <w:rPr>
                <w:webHidden/>
              </w:rPr>
              <w:fldChar w:fldCharType="end"/>
            </w:r>
          </w:hyperlink>
        </w:p>
        <w:p w14:paraId="27DAA40E" w14:textId="78DEDDAD" w:rsidR="00675654" w:rsidRDefault="002D1F1D">
          <w:pPr>
            <w:pStyle w:val="TOC3"/>
            <w:rPr>
              <w:rFonts w:asciiTheme="minorHAnsi" w:eastAsiaTheme="minorEastAsia" w:hAnsiTheme="minorHAnsi" w:cstheme="minorBidi"/>
              <w:spacing w:val="0"/>
              <w:sz w:val="22"/>
              <w:szCs w:val="22"/>
            </w:rPr>
          </w:pPr>
          <w:hyperlink w:anchor="_Toc535222466" w:history="1">
            <w:r w:rsidR="00675654" w:rsidRPr="00FE4E81">
              <w:rPr>
                <w:rStyle w:val="Hyperlink"/>
              </w:rPr>
              <w:t>7.3.5</w:t>
            </w:r>
            <w:r w:rsidR="00675654">
              <w:rPr>
                <w:rFonts w:asciiTheme="minorHAnsi" w:eastAsiaTheme="minorEastAsia" w:hAnsiTheme="minorHAnsi" w:cstheme="minorBidi"/>
                <w:spacing w:val="0"/>
                <w:sz w:val="22"/>
                <w:szCs w:val="22"/>
              </w:rPr>
              <w:tab/>
            </w:r>
            <w:r w:rsidR="00675654" w:rsidRPr="00FE4E81">
              <w:rPr>
                <w:rStyle w:val="Hyperlink"/>
              </w:rPr>
              <w:t>Time Period (optional filter)</w:t>
            </w:r>
            <w:r w:rsidR="00675654">
              <w:rPr>
                <w:webHidden/>
              </w:rPr>
              <w:tab/>
            </w:r>
            <w:r w:rsidR="00675654">
              <w:rPr>
                <w:webHidden/>
              </w:rPr>
              <w:fldChar w:fldCharType="begin"/>
            </w:r>
            <w:r w:rsidR="00675654">
              <w:rPr>
                <w:webHidden/>
              </w:rPr>
              <w:instrText xml:space="preserve"> PAGEREF _Toc535222466 \h </w:instrText>
            </w:r>
            <w:r w:rsidR="00675654">
              <w:rPr>
                <w:webHidden/>
              </w:rPr>
            </w:r>
            <w:r w:rsidR="00675654">
              <w:rPr>
                <w:webHidden/>
              </w:rPr>
              <w:fldChar w:fldCharType="separate"/>
            </w:r>
            <w:r w:rsidR="00675654">
              <w:rPr>
                <w:webHidden/>
              </w:rPr>
              <w:t>81</w:t>
            </w:r>
            <w:r w:rsidR="00675654">
              <w:rPr>
                <w:webHidden/>
              </w:rPr>
              <w:fldChar w:fldCharType="end"/>
            </w:r>
          </w:hyperlink>
        </w:p>
        <w:p w14:paraId="09D4746C" w14:textId="49FB434E" w:rsidR="00675654" w:rsidRDefault="002D1F1D">
          <w:pPr>
            <w:pStyle w:val="TOC3"/>
            <w:rPr>
              <w:rFonts w:asciiTheme="minorHAnsi" w:eastAsiaTheme="minorEastAsia" w:hAnsiTheme="minorHAnsi" w:cstheme="minorBidi"/>
              <w:spacing w:val="0"/>
              <w:sz w:val="22"/>
              <w:szCs w:val="22"/>
            </w:rPr>
          </w:pPr>
          <w:hyperlink w:anchor="_Toc535222467" w:history="1">
            <w:r w:rsidR="00675654" w:rsidRPr="00FE4E81">
              <w:rPr>
                <w:rStyle w:val="Hyperlink"/>
              </w:rPr>
              <w:t>7.3.6</w:t>
            </w:r>
            <w:r w:rsidR="00675654">
              <w:rPr>
                <w:rFonts w:asciiTheme="minorHAnsi" w:eastAsiaTheme="minorEastAsia" w:hAnsiTheme="minorHAnsi" w:cstheme="minorBidi"/>
                <w:spacing w:val="0"/>
                <w:sz w:val="22"/>
                <w:szCs w:val="22"/>
              </w:rPr>
              <w:tab/>
            </w:r>
            <w:r w:rsidR="00675654" w:rsidRPr="00FE4E81">
              <w:rPr>
                <w:rStyle w:val="Hyperlink"/>
              </w:rPr>
              <w:t>Call Types (optional filter)</w:t>
            </w:r>
            <w:r w:rsidR="00675654">
              <w:rPr>
                <w:webHidden/>
              </w:rPr>
              <w:tab/>
            </w:r>
            <w:r w:rsidR="00675654">
              <w:rPr>
                <w:webHidden/>
              </w:rPr>
              <w:fldChar w:fldCharType="begin"/>
            </w:r>
            <w:r w:rsidR="00675654">
              <w:rPr>
                <w:webHidden/>
              </w:rPr>
              <w:instrText xml:space="preserve"> PAGEREF _Toc535222467 \h </w:instrText>
            </w:r>
            <w:r w:rsidR="00675654">
              <w:rPr>
                <w:webHidden/>
              </w:rPr>
            </w:r>
            <w:r w:rsidR="00675654">
              <w:rPr>
                <w:webHidden/>
              </w:rPr>
              <w:fldChar w:fldCharType="separate"/>
            </w:r>
            <w:r w:rsidR="00675654">
              <w:rPr>
                <w:webHidden/>
              </w:rPr>
              <w:t>81</w:t>
            </w:r>
            <w:r w:rsidR="00675654">
              <w:rPr>
                <w:webHidden/>
              </w:rPr>
              <w:fldChar w:fldCharType="end"/>
            </w:r>
          </w:hyperlink>
        </w:p>
        <w:p w14:paraId="36831AB8" w14:textId="33F9A249" w:rsidR="00675654" w:rsidRDefault="002D1F1D">
          <w:pPr>
            <w:pStyle w:val="TOC3"/>
            <w:rPr>
              <w:rFonts w:asciiTheme="minorHAnsi" w:eastAsiaTheme="minorEastAsia" w:hAnsiTheme="minorHAnsi" w:cstheme="minorBidi"/>
              <w:spacing w:val="0"/>
              <w:sz w:val="22"/>
              <w:szCs w:val="22"/>
            </w:rPr>
          </w:pPr>
          <w:hyperlink w:anchor="_Toc535222468" w:history="1">
            <w:r w:rsidR="00675654" w:rsidRPr="00FE4E81">
              <w:rPr>
                <w:rStyle w:val="Hyperlink"/>
              </w:rPr>
              <w:t>7.3.7</w:t>
            </w:r>
            <w:r w:rsidR="00675654">
              <w:rPr>
                <w:rFonts w:asciiTheme="minorHAnsi" w:eastAsiaTheme="minorEastAsia" w:hAnsiTheme="minorHAnsi" w:cstheme="minorBidi"/>
                <w:spacing w:val="0"/>
                <w:sz w:val="22"/>
                <w:szCs w:val="22"/>
              </w:rPr>
              <w:tab/>
            </w:r>
            <w:r w:rsidR="00675654" w:rsidRPr="00FE4E81">
              <w:rPr>
                <w:rStyle w:val="Hyperlink"/>
              </w:rPr>
              <w:t>Call Categories (optional filter)</w:t>
            </w:r>
            <w:r w:rsidR="00675654">
              <w:rPr>
                <w:webHidden/>
              </w:rPr>
              <w:tab/>
            </w:r>
            <w:r w:rsidR="00675654">
              <w:rPr>
                <w:webHidden/>
              </w:rPr>
              <w:fldChar w:fldCharType="begin"/>
            </w:r>
            <w:r w:rsidR="00675654">
              <w:rPr>
                <w:webHidden/>
              </w:rPr>
              <w:instrText xml:space="preserve"> PAGEREF _Toc535222468 \h </w:instrText>
            </w:r>
            <w:r w:rsidR="00675654">
              <w:rPr>
                <w:webHidden/>
              </w:rPr>
            </w:r>
            <w:r w:rsidR="00675654">
              <w:rPr>
                <w:webHidden/>
              </w:rPr>
              <w:fldChar w:fldCharType="separate"/>
            </w:r>
            <w:r w:rsidR="00675654">
              <w:rPr>
                <w:webHidden/>
              </w:rPr>
              <w:t>82</w:t>
            </w:r>
            <w:r w:rsidR="00675654">
              <w:rPr>
                <w:webHidden/>
              </w:rPr>
              <w:fldChar w:fldCharType="end"/>
            </w:r>
          </w:hyperlink>
        </w:p>
        <w:p w14:paraId="5EA4C342" w14:textId="4A191FE1" w:rsidR="00675654" w:rsidRDefault="002D1F1D">
          <w:pPr>
            <w:pStyle w:val="TOC3"/>
            <w:rPr>
              <w:rFonts w:asciiTheme="minorHAnsi" w:eastAsiaTheme="minorEastAsia" w:hAnsiTheme="minorHAnsi" w:cstheme="minorBidi"/>
              <w:spacing w:val="0"/>
              <w:sz w:val="22"/>
              <w:szCs w:val="22"/>
            </w:rPr>
          </w:pPr>
          <w:hyperlink w:anchor="_Toc535222469" w:history="1">
            <w:r w:rsidR="00675654" w:rsidRPr="00FE4E81">
              <w:rPr>
                <w:rStyle w:val="Hyperlink"/>
              </w:rPr>
              <w:t>7.3.8</w:t>
            </w:r>
            <w:r w:rsidR="00675654">
              <w:rPr>
                <w:rFonts w:asciiTheme="minorHAnsi" w:eastAsiaTheme="minorEastAsia" w:hAnsiTheme="minorHAnsi" w:cstheme="minorBidi"/>
                <w:spacing w:val="0"/>
                <w:sz w:val="22"/>
                <w:szCs w:val="22"/>
              </w:rPr>
              <w:tab/>
            </w:r>
            <w:r w:rsidR="00675654" w:rsidRPr="00FE4E81">
              <w:rPr>
                <w:rStyle w:val="Hyperlink"/>
              </w:rPr>
              <w:t>Jurisdictions (optional filter)</w:t>
            </w:r>
            <w:r w:rsidR="00675654">
              <w:rPr>
                <w:webHidden/>
              </w:rPr>
              <w:tab/>
            </w:r>
            <w:r w:rsidR="00675654">
              <w:rPr>
                <w:webHidden/>
              </w:rPr>
              <w:fldChar w:fldCharType="begin"/>
            </w:r>
            <w:r w:rsidR="00675654">
              <w:rPr>
                <w:webHidden/>
              </w:rPr>
              <w:instrText xml:space="preserve"> PAGEREF _Toc535222469 \h </w:instrText>
            </w:r>
            <w:r w:rsidR="00675654">
              <w:rPr>
                <w:webHidden/>
              </w:rPr>
            </w:r>
            <w:r w:rsidR="00675654">
              <w:rPr>
                <w:webHidden/>
              </w:rPr>
              <w:fldChar w:fldCharType="separate"/>
            </w:r>
            <w:r w:rsidR="00675654">
              <w:rPr>
                <w:webHidden/>
              </w:rPr>
              <w:t>82</w:t>
            </w:r>
            <w:r w:rsidR="00675654">
              <w:rPr>
                <w:webHidden/>
              </w:rPr>
              <w:fldChar w:fldCharType="end"/>
            </w:r>
          </w:hyperlink>
        </w:p>
        <w:p w14:paraId="71E3A094" w14:textId="695D36AB" w:rsidR="00675654" w:rsidRDefault="002D1F1D">
          <w:pPr>
            <w:pStyle w:val="TOC3"/>
            <w:rPr>
              <w:rFonts w:asciiTheme="minorHAnsi" w:eastAsiaTheme="minorEastAsia" w:hAnsiTheme="minorHAnsi" w:cstheme="minorBidi"/>
              <w:spacing w:val="0"/>
              <w:sz w:val="22"/>
              <w:szCs w:val="22"/>
            </w:rPr>
          </w:pPr>
          <w:hyperlink w:anchor="_Toc535222470" w:history="1">
            <w:r w:rsidR="00675654" w:rsidRPr="00FE4E81">
              <w:rPr>
                <w:rStyle w:val="Hyperlink"/>
              </w:rPr>
              <w:t>7.3.9</w:t>
            </w:r>
            <w:r w:rsidR="00675654">
              <w:rPr>
                <w:rFonts w:asciiTheme="minorHAnsi" w:eastAsiaTheme="minorEastAsia" w:hAnsiTheme="minorHAnsi" w:cstheme="minorBidi"/>
                <w:spacing w:val="0"/>
                <w:sz w:val="22"/>
                <w:szCs w:val="22"/>
              </w:rPr>
              <w:tab/>
            </w:r>
            <w:r w:rsidR="00675654" w:rsidRPr="00FE4E81">
              <w:rPr>
                <w:rStyle w:val="Hyperlink"/>
              </w:rPr>
              <w:t>Organizational Filters (optional filter)</w:t>
            </w:r>
            <w:r w:rsidR="00675654">
              <w:rPr>
                <w:webHidden/>
              </w:rPr>
              <w:tab/>
            </w:r>
            <w:r w:rsidR="00675654">
              <w:rPr>
                <w:webHidden/>
              </w:rPr>
              <w:fldChar w:fldCharType="begin"/>
            </w:r>
            <w:r w:rsidR="00675654">
              <w:rPr>
                <w:webHidden/>
              </w:rPr>
              <w:instrText xml:space="preserve"> PAGEREF _Toc535222470 \h </w:instrText>
            </w:r>
            <w:r w:rsidR="00675654">
              <w:rPr>
                <w:webHidden/>
              </w:rPr>
            </w:r>
            <w:r w:rsidR="00675654">
              <w:rPr>
                <w:webHidden/>
              </w:rPr>
              <w:fldChar w:fldCharType="separate"/>
            </w:r>
            <w:r w:rsidR="00675654">
              <w:rPr>
                <w:webHidden/>
              </w:rPr>
              <w:t>82</w:t>
            </w:r>
            <w:r w:rsidR="00675654">
              <w:rPr>
                <w:webHidden/>
              </w:rPr>
              <w:fldChar w:fldCharType="end"/>
            </w:r>
          </w:hyperlink>
        </w:p>
        <w:p w14:paraId="4494334B" w14:textId="46C6D59B" w:rsidR="00675654" w:rsidRDefault="002D1F1D">
          <w:pPr>
            <w:pStyle w:val="TOC3"/>
            <w:rPr>
              <w:rFonts w:asciiTheme="minorHAnsi" w:eastAsiaTheme="minorEastAsia" w:hAnsiTheme="minorHAnsi" w:cstheme="minorBidi"/>
              <w:spacing w:val="0"/>
              <w:sz w:val="22"/>
              <w:szCs w:val="22"/>
            </w:rPr>
          </w:pPr>
          <w:hyperlink w:anchor="_Toc535222471" w:history="1">
            <w:r w:rsidR="00675654" w:rsidRPr="00FE4E81">
              <w:rPr>
                <w:rStyle w:val="Hyperlink"/>
              </w:rPr>
              <w:t>7.3.10</w:t>
            </w:r>
            <w:r w:rsidR="00675654">
              <w:rPr>
                <w:rFonts w:asciiTheme="minorHAnsi" w:eastAsiaTheme="minorEastAsia" w:hAnsiTheme="minorHAnsi" w:cstheme="minorBidi"/>
                <w:spacing w:val="0"/>
                <w:sz w:val="22"/>
                <w:szCs w:val="22"/>
              </w:rPr>
              <w:tab/>
            </w:r>
            <w:r w:rsidR="00675654" w:rsidRPr="00FE4E81">
              <w:rPr>
                <w:rStyle w:val="Hyperlink"/>
              </w:rPr>
              <w:t>Clear All Filters</w:t>
            </w:r>
            <w:r w:rsidR="00675654">
              <w:rPr>
                <w:webHidden/>
              </w:rPr>
              <w:tab/>
            </w:r>
            <w:r w:rsidR="00675654">
              <w:rPr>
                <w:webHidden/>
              </w:rPr>
              <w:fldChar w:fldCharType="begin"/>
            </w:r>
            <w:r w:rsidR="00675654">
              <w:rPr>
                <w:webHidden/>
              </w:rPr>
              <w:instrText xml:space="preserve"> PAGEREF _Toc535222471 \h </w:instrText>
            </w:r>
            <w:r w:rsidR="00675654">
              <w:rPr>
                <w:webHidden/>
              </w:rPr>
            </w:r>
            <w:r w:rsidR="00675654">
              <w:rPr>
                <w:webHidden/>
              </w:rPr>
              <w:fldChar w:fldCharType="separate"/>
            </w:r>
            <w:r w:rsidR="00675654">
              <w:rPr>
                <w:webHidden/>
              </w:rPr>
              <w:t>86</w:t>
            </w:r>
            <w:r w:rsidR="00675654">
              <w:rPr>
                <w:webHidden/>
              </w:rPr>
              <w:fldChar w:fldCharType="end"/>
            </w:r>
          </w:hyperlink>
        </w:p>
        <w:p w14:paraId="0480A2E2" w14:textId="43F4CF9C" w:rsidR="00675654" w:rsidRDefault="002D1F1D">
          <w:pPr>
            <w:pStyle w:val="TOC3"/>
            <w:rPr>
              <w:rFonts w:asciiTheme="minorHAnsi" w:eastAsiaTheme="minorEastAsia" w:hAnsiTheme="minorHAnsi" w:cstheme="minorBidi"/>
              <w:spacing w:val="0"/>
              <w:sz w:val="22"/>
              <w:szCs w:val="22"/>
            </w:rPr>
          </w:pPr>
          <w:hyperlink w:anchor="_Toc535222472" w:history="1">
            <w:r w:rsidR="00675654" w:rsidRPr="00FE4E81">
              <w:rPr>
                <w:rStyle w:val="Hyperlink"/>
              </w:rPr>
              <w:t>7.3.11</w:t>
            </w:r>
            <w:r w:rsidR="00675654">
              <w:rPr>
                <w:rFonts w:asciiTheme="minorHAnsi" w:eastAsiaTheme="minorEastAsia" w:hAnsiTheme="minorHAnsi" w:cstheme="minorBidi"/>
                <w:spacing w:val="0"/>
                <w:sz w:val="22"/>
                <w:szCs w:val="22"/>
              </w:rPr>
              <w:tab/>
            </w:r>
            <w:r w:rsidR="00675654" w:rsidRPr="00FE4E81">
              <w:rPr>
                <w:rStyle w:val="Hyperlink"/>
              </w:rPr>
              <w:t>View Selections</w:t>
            </w:r>
            <w:r w:rsidR="00675654">
              <w:rPr>
                <w:webHidden/>
              </w:rPr>
              <w:tab/>
            </w:r>
            <w:r w:rsidR="00675654">
              <w:rPr>
                <w:webHidden/>
              </w:rPr>
              <w:fldChar w:fldCharType="begin"/>
            </w:r>
            <w:r w:rsidR="00675654">
              <w:rPr>
                <w:webHidden/>
              </w:rPr>
              <w:instrText xml:space="preserve"> PAGEREF _Toc535222472 \h </w:instrText>
            </w:r>
            <w:r w:rsidR="00675654">
              <w:rPr>
                <w:webHidden/>
              </w:rPr>
            </w:r>
            <w:r w:rsidR="00675654">
              <w:rPr>
                <w:webHidden/>
              </w:rPr>
              <w:fldChar w:fldCharType="separate"/>
            </w:r>
            <w:r w:rsidR="00675654">
              <w:rPr>
                <w:webHidden/>
              </w:rPr>
              <w:t>87</w:t>
            </w:r>
            <w:r w:rsidR="00675654">
              <w:rPr>
                <w:webHidden/>
              </w:rPr>
              <w:fldChar w:fldCharType="end"/>
            </w:r>
          </w:hyperlink>
        </w:p>
        <w:p w14:paraId="55F57B63" w14:textId="37E02F51" w:rsidR="00675654" w:rsidRDefault="002D1F1D">
          <w:pPr>
            <w:pStyle w:val="TOC3"/>
            <w:rPr>
              <w:rFonts w:asciiTheme="minorHAnsi" w:eastAsiaTheme="minorEastAsia" w:hAnsiTheme="minorHAnsi" w:cstheme="minorBidi"/>
              <w:spacing w:val="0"/>
              <w:sz w:val="22"/>
              <w:szCs w:val="22"/>
            </w:rPr>
          </w:pPr>
          <w:hyperlink w:anchor="_Toc535222473" w:history="1">
            <w:r w:rsidR="00675654" w:rsidRPr="00FE4E81">
              <w:rPr>
                <w:rStyle w:val="Hyperlink"/>
              </w:rPr>
              <w:t>7.3.12</w:t>
            </w:r>
            <w:r w:rsidR="00675654">
              <w:rPr>
                <w:rFonts w:asciiTheme="minorHAnsi" w:eastAsiaTheme="minorEastAsia" w:hAnsiTheme="minorHAnsi" w:cstheme="minorBidi"/>
                <w:spacing w:val="0"/>
                <w:sz w:val="22"/>
                <w:szCs w:val="22"/>
              </w:rPr>
              <w:tab/>
            </w:r>
            <w:r w:rsidR="00675654" w:rsidRPr="00FE4E81">
              <w:rPr>
                <w:rStyle w:val="Hyperlink"/>
              </w:rPr>
              <w:t>Submit</w:t>
            </w:r>
            <w:r w:rsidR="00675654">
              <w:rPr>
                <w:webHidden/>
              </w:rPr>
              <w:tab/>
            </w:r>
            <w:r w:rsidR="00675654">
              <w:rPr>
                <w:webHidden/>
              </w:rPr>
              <w:fldChar w:fldCharType="begin"/>
            </w:r>
            <w:r w:rsidR="00675654">
              <w:rPr>
                <w:webHidden/>
              </w:rPr>
              <w:instrText xml:space="preserve"> PAGEREF _Toc535222473 \h </w:instrText>
            </w:r>
            <w:r w:rsidR="00675654">
              <w:rPr>
                <w:webHidden/>
              </w:rPr>
            </w:r>
            <w:r w:rsidR="00675654">
              <w:rPr>
                <w:webHidden/>
              </w:rPr>
              <w:fldChar w:fldCharType="separate"/>
            </w:r>
            <w:r w:rsidR="00675654">
              <w:rPr>
                <w:webHidden/>
              </w:rPr>
              <w:t>87</w:t>
            </w:r>
            <w:r w:rsidR="00675654">
              <w:rPr>
                <w:webHidden/>
              </w:rPr>
              <w:fldChar w:fldCharType="end"/>
            </w:r>
          </w:hyperlink>
        </w:p>
        <w:p w14:paraId="458B6326" w14:textId="7D1943F7" w:rsidR="00675654" w:rsidRDefault="002D1F1D">
          <w:pPr>
            <w:pStyle w:val="TOC1"/>
            <w:rPr>
              <w:rFonts w:asciiTheme="minorHAnsi" w:eastAsiaTheme="minorEastAsia" w:hAnsiTheme="minorHAnsi" w:cstheme="minorBidi"/>
              <w:b w:val="0"/>
              <w:spacing w:val="0"/>
              <w:sz w:val="22"/>
            </w:rPr>
          </w:pPr>
          <w:hyperlink w:anchor="_Toc535222474" w:history="1">
            <w:r w:rsidR="00675654" w:rsidRPr="00FE4E81">
              <w:rPr>
                <w:rStyle w:val="Hyperlink"/>
              </w:rPr>
              <w:t>8</w:t>
            </w:r>
            <w:r w:rsidR="00675654">
              <w:rPr>
                <w:rFonts w:asciiTheme="minorHAnsi" w:eastAsiaTheme="minorEastAsia" w:hAnsiTheme="minorHAnsi" w:cstheme="minorBidi"/>
                <w:b w:val="0"/>
                <w:spacing w:val="0"/>
                <w:sz w:val="22"/>
              </w:rPr>
              <w:tab/>
            </w:r>
            <w:r w:rsidR="00675654" w:rsidRPr="00FE4E81">
              <w:rPr>
                <w:rStyle w:val="Hyperlink"/>
              </w:rPr>
              <w:t>Wake-up Scheduling</w:t>
            </w:r>
            <w:r w:rsidR="00675654">
              <w:rPr>
                <w:webHidden/>
              </w:rPr>
              <w:tab/>
            </w:r>
            <w:r w:rsidR="00675654">
              <w:rPr>
                <w:webHidden/>
              </w:rPr>
              <w:fldChar w:fldCharType="begin"/>
            </w:r>
            <w:r w:rsidR="00675654">
              <w:rPr>
                <w:webHidden/>
              </w:rPr>
              <w:instrText xml:space="preserve"> PAGEREF _Toc535222474 \h </w:instrText>
            </w:r>
            <w:r w:rsidR="00675654">
              <w:rPr>
                <w:webHidden/>
              </w:rPr>
            </w:r>
            <w:r w:rsidR="00675654">
              <w:rPr>
                <w:webHidden/>
              </w:rPr>
              <w:fldChar w:fldCharType="separate"/>
            </w:r>
            <w:r w:rsidR="00675654">
              <w:rPr>
                <w:webHidden/>
              </w:rPr>
              <w:t>88</w:t>
            </w:r>
            <w:r w:rsidR="00675654">
              <w:rPr>
                <w:webHidden/>
              </w:rPr>
              <w:fldChar w:fldCharType="end"/>
            </w:r>
          </w:hyperlink>
        </w:p>
        <w:p w14:paraId="0F678F03" w14:textId="3D3E513C" w:rsidR="00675654" w:rsidRDefault="002D1F1D">
          <w:pPr>
            <w:pStyle w:val="TOC2"/>
            <w:rPr>
              <w:rFonts w:asciiTheme="minorHAnsi" w:eastAsiaTheme="minorEastAsia" w:hAnsiTheme="minorHAnsi" w:cstheme="minorBidi"/>
              <w:spacing w:val="0"/>
              <w:sz w:val="22"/>
            </w:rPr>
          </w:pPr>
          <w:hyperlink w:anchor="_Toc535222475" w:history="1">
            <w:r w:rsidR="00675654" w:rsidRPr="00FE4E81">
              <w:rPr>
                <w:rStyle w:val="Hyperlink"/>
              </w:rPr>
              <w:t>8.1</w:t>
            </w:r>
            <w:r w:rsidR="00675654">
              <w:rPr>
                <w:rFonts w:asciiTheme="minorHAnsi" w:eastAsiaTheme="minorEastAsia" w:hAnsiTheme="minorHAnsi" w:cstheme="minorBidi"/>
                <w:spacing w:val="0"/>
                <w:sz w:val="22"/>
              </w:rPr>
              <w:tab/>
            </w:r>
            <w:r w:rsidR="00675654" w:rsidRPr="00FE4E81">
              <w:rPr>
                <w:rStyle w:val="Hyperlink"/>
              </w:rPr>
              <w:t>Access Wake-up Scheduling</w:t>
            </w:r>
            <w:r w:rsidR="00675654">
              <w:rPr>
                <w:webHidden/>
              </w:rPr>
              <w:tab/>
            </w:r>
            <w:r w:rsidR="00675654">
              <w:rPr>
                <w:webHidden/>
              </w:rPr>
              <w:fldChar w:fldCharType="begin"/>
            </w:r>
            <w:r w:rsidR="00675654">
              <w:rPr>
                <w:webHidden/>
              </w:rPr>
              <w:instrText xml:space="preserve"> PAGEREF _Toc535222475 \h </w:instrText>
            </w:r>
            <w:r w:rsidR="00675654">
              <w:rPr>
                <w:webHidden/>
              </w:rPr>
            </w:r>
            <w:r w:rsidR="00675654">
              <w:rPr>
                <w:webHidden/>
              </w:rPr>
              <w:fldChar w:fldCharType="separate"/>
            </w:r>
            <w:r w:rsidR="00675654">
              <w:rPr>
                <w:webHidden/>
              </w:rPr>
              <w:t>88</w:t>
            </w:r>
            <w:r w:rsidR="00675654">
              <w:rPr>
                <w:webHidden/>
              </w:rPr>
              <w:fldChar w:fldCharType="end"/>
            </w:r>
          </w:hyperlink>
        </w:p>
        <w:p w14:paraId="12E61047" w14:textId="69649C00" w:rsidR="00675654" w:rsidRDefault="002D1F1D">
          <w:pPr>
            <w:pStyle w:val="TOC2"/>
            <w:rPr>
              <w:rFonts w:asciiTheme="minorHAnsi" w:eastAsiaTheme="minorEastAsia" w:hAnsiTheme="minorHAnsi" w:cstheme="minorBidi"/>
              <w:spacing w:val="0"/>
              <w:sz w:val="22"/>
            </w:rPr>
          </w:pPr>
          <w:hyperlink w:anchor="_Toc535222476" w:history="1">
            <w:r w:rsidR="00675654" w:rsidRPr="00FE4E81">
              <w:rPr>
                <w:rStyle w:val="Hyperlink"/>
              </w:rPr>
              <w:t>8.2</w:t>
            </w:r>
            <w:r w:rsidR="00675654">
              <w:rPr>
                <w:rFonts w:asciiTheme="minorHAnsi" w:eastAsiaTheme="minorEastAsia" w:hAnsiTheme="minorHAnsi" w:cstheme="minorBidi"/>
                <w:spacing w:val="0"/>
                <w:sz w:val="22"/>
              </w:rPr>
              <w:tab/>
            </w:r>
            <w:r w:rsidR="00675654" w:rsidRPr="00FE4E81">
              <w:rPr>
                <w:rStyle w:val="Hyperlink"/>
              </w:rPr>
              <w:t>Add a Room/Range</w:t>
            </w:r>
            <w:r w:rsidR="00675654">
              <w:rPr>
                <w:webHidden/>
              </w:rPr>
              <w:tab/>
            </w:r>
            <w:r w:rsidR="00675654">
              <w:rPr>
                <w:webHidden/>
              </w:rPr>
              <w:fldChar w:fldCharType="begin"/>
            </w:r>
            <w:r w:rsidR="00675654">
              <w:rPr>
                <w:webHidden/>
              </w:rPr>
              <w:instrText xml:space="preserve"> PAGEREF _Toc535222476 \h </w:instrText>
            </w:r>
            <w:r w:rsidR="00675654">
              <w:rPr>
                <w:webHidden/>
              </w:rPr>
            </w:r>
            <w:r w:rsidR="00675654">
              <w:rPr>
                <w:webHidden/>
              </w:rPr>
              <w:fldChar w:fldCharType="separate"/>
            </w:r>
            <w:r w:rsidR="00675654">
              <w:rPr>
                <w:webHidden/>
              </w:rPr>
              <w:t>89</w:t>
            </w:r>
            <w:r w:rsidR="00675654">
              <w:rPr>
                <w:webHidden/>
              </w:rPr>
              <w:fldChar w:fldCharType="end"/>
            </w:r>
          </w:hyperlink>
        </w:p>
        <w:p w14:paraId="1F0B3163" w14:textId="746ADD1E" w:rsidR="00675654" w:rsidRDefault="002D1F1D">
          <w:pPr>
            <w:pStyle w:val="TOC2"/>
            <w:rPr>
              <w:rFonts w:asciiTheme="minorHAnsi" w:eastAsiaTheme="minorEastAsia" w:hAnsiTheme="minorHAnsi" w:cstheme="minorBidi"/>
              <w:spacing w:val="0"/>
              <w:sz w:val="22"/>
            </w:rPr>
          </w:pPr>
          <w:hyperlink w:anchor="_Toc535222477" w:history="1">
            <w:r w:rsidR="00675654" w:rsidRPr="00FE4E81">
              <w:rPr>
                <w:rStyle w:val="Hyperlink"/>
              </w:rPr>
              <w:t>8.3</w:t>
            </w:r>
            <w:r w:rsidR="00675654">
              <w:rPr>
                <w:rFonts w:asciiTheme="minorHAnsi" w:eastAsiaTheme="minorEastAsia" w:hAnsiTheme="minorHAnsi" w:cstheme="minorBidi"/>
                <w:spacing w:val="0"/>
                <w:sz w:val="22"/>
              </w:rPr>
              <w:tab/>
            </w:r>
            <w:r w:rsidR="00675654" w:rsidRPr="00FE4E81">
              <w:rPr>
                <w:rStyle w:val="Hyperlink"/>
              </w:rPr>
              <w:t>Add a Group</w:t>
            </w:r>
            <w:r w:rsidR="00675654">
              <w:rPr>
                <w:webHidden/>
              </w:rPr>
              <w:tab/>
            </w:r>
            <w:r w:rsidR="00675654">
              <w:rPr>
                <w:webHidden/>
              </w:rPr>
              <w:fldChar w:fldCharType="begin"/>
            </w:r>
            <w:r w:rsidR="00675654">
              <w:rPr>
                <w:webHidden/>
              </w:rPr>
              <w:instrText xml:space="preserve"> PAGEREF _Toc535222477 \h </w:instrText>
            </w:r>
            <w:r w:rsidR="00675654">
              <w:rPr>
                <w:webHidden/>
              </w:rPr>
            </w:r>
            <w:r w:rsidR="00675654">
              <w:rPr>
                <w:webHidden/>
              </w:rPr>
              <w:fldChar w:fldCharType="separate"/>
            </w:r>
            <w:r w:rsidR="00675654">
              <w:rPr>
                <w:webHidden/>
              </w:rPr>
              <w:t>90</w:t>
            </w:r>
            <w:r w:rsidR="00675654">
              <w:rPr>
                <w:webHidden/>
              </w:rPr>
              <w:fldChar w:fldCharType="end"/>
            </w:r>
          </w:hyperlink>
        </w:p>
        <w:p w14:paraId="0B726248" w14:textId="3A86132C" w:rsidR="00675654" w:rsidRDefault="002D1F1D">
          <w:pPr>
            <w:pStyle w:val="TOC2"/>
            <w:rPr>
              <w:rFonts w:asciiTheme="minorHAnsi" w:eastAsiaTheme="minorEastAsia" w:hAnsiTheme="minorHAnsi" w:cstheme="minorBidi"/>
              <w:spacing w:val="0"/>
              <w:sz w:val="22"/>
            </w:rPr>
          </w:pPr>
          <w:hyperlink w:anchor="_Toc535222478" w:history="1">
            <w:r w:rsidR="00675654" w:rsidRPr="00FE4E81">
              <w:rPr>
                <w:rStyle w:val="Hyperlink"/>
              </w:rPr>
              <w:t>8.4</w:t>
            </w:r>
            <w:r w:rsidR="00675654">
              <w:rPr>
                <w:rFonts w:asciiTheme="minorHAnsi" w:eastAsiaTheme="minorEastAsia" w:hAnsiTheme="minorHAnsi" w:cstheme="minorBidi"/>
                <w:spacing w:val="0"/>
                <w:sz w:val="22"/>
              </w:rPr>
              <w:tab/>
            </w:r>
            <w:r w:rsidR="00675654" w:rsidRPr="00FE4E81">
              <w:rPr>
                <w:rStyle w:val="Hyperlink"/>
              </w:rPr>
              <w:t>Schedule Wake-ups</w:t>
            </w:r>
            <w:r w:rsidR="00675654">
              <w:rPr>
                <w:webHidden/>
              </w:rPr>
              <w:tab/>
            </w:r>
            <w:r w:rsidR="00675654">
              <w:rPr>
                <w:webHidden/>
              </w:rPr>
              <w:fldChar w:fldCharType="begin"/>
            </w:r>
            <w:r w:rsidR="00675654">
              <w:rPr>
                <w:webHidden/>
              </w:rPr>
              <w:instrText xml:space="preserve"> PAGEREF _Toc535222478 \h </w:instrText>
            </w:r>
            <w:r w:rsidR="00675654">
              <w:rPr>
                <w:webHidden/>
              </w:rPr>
            </w:r>
            <w:r w:rsidR="00675654">
              <w:rPr>
                <w:webHidden/>
              </w:rPr>
              <w:fldChar w:fldCharType="separate"/>
            </w:r>
            <w:r w:rsidR="00675654">
              <w:rPr>
                <w:webHidden/>
              </w:rPr>
              <w:t>91</w:t>
            </w:r>
            <w:r w:rsidR="00675654">
              <w:rPr>
                <w:webHidden/>
              </w:rPr>
              <w:fldChar w:fldCharType="end"/>
            </w:r>
          </w:hyperlink>
        </w:p>
        <w:p w14:paraId="3E312A4A" w14:textId="5ABF216E" w:rsidR="00675654" w:rsidRDefault="002D1F1D">
          <w:pPr>
            <w:pStyle w:val="TOC2"/>
            <w:rPr>
              <w:rFonts w:asciiTheme="minorHAnsi" w:eastAsiaTheme="minorEastAsia" w:hAnsiTheme="minorHAnsi" w:cstheme="minorBidi"/>
              <w:spacing w:val="0"/>
              <w:sz w:val="22"/>
            </w:rPr>
          </w:pPr>
          <w:hyperlink w:anchor="_Toc535222479" w:history="1">
            <w:r w:rsidR="00675654" w:rsidRPr="00FE4E81">
              <w:rPr>
                <w:rStyle w:val="Hyperlink"/>
              </w:rPr>
              <w:t>8.5</w:t>
            </w:r>
            <w:r w:rsidR="00675654">
              <w:rPr>
                <w:rFonts w:asciiTheme="minorHAnsi" w:eastAsiaTheme="minorEastAsia" w:hAnsiTheme="minorHAnsi" w:cstheme="minorBidi"/>
                <w:spacing w:val="0"/>
                <w:sz w:val="22"/>
              </w:rPr>
              <w:tab/>
            </w:r>
            <w:r w:rsidR="00675654" w:rsidRPr="00FE4E81">
              <w:rPr>
                <w:rStyle w:val="Hyperlink"/>
              </w:rPr>
              <w:t>Cancel a Specific Wake-up</w:t>
            </w:r>
            <w:r w:rsidR="00675654">
              <w:rPr>
                <w:webHidden/>
              </w:rPr>
              <w:tab/>
            </w:r>
            <w:r w:rsidR="00675654">
              <w:rPr>
                <w:webHidden/>
              </w:rPr>
              <w:fldChar w:fldCharType="begin"/>
            </w:r>
            <w:r w:rsidR="00675654">
              <w:rPr>
                <w:webHidden/>
              </w:rPr>
              <w:instrText xml:space="preserve"> PAGEREF _Toc535222479 \h </w:instrText>
            </w:r>
            <w:r w:rsidR="00675654">
              <w:rPr>
                <w:webHidden/>
              </w:rPr>
            </w:r>
            <w:r w:rsidR="00675654">
              <w:rPr>
                <w:webHidden/>
              </w:rPr>
              <w:fldChar w:fldCharType="separate"/>
            </w:r>
            <w:r w:rsidR="00675654">
              <w:rPr>
                <w:webHidden/>
              </w:rPr>
              <w:t>92</w:t>
            </w:r>
            <w:r w:rsidR="00675654">
              <w:rPr>
                <w:webHidden/>
              </w:rPr>
              <w:fldChar w:fldCharType="end"/>
            </w:r>
          </w:hyperlink>
        </w:p>
        <w:p w14:paraId="7F303351" w14:textId="53B35059" w:rsidR="00675654" w:rsidRDefault="002D1F1D">
          <w:pPr>
            <w:pStyle w:val="TOC1"/>
            <w:rPr>
              <w:rFonts w:asciiTheme="minorHAnsi" w:eastAsiaTheme="minorEastAsia" w:hAnsiTheme="minorHAnsi" w:cstheme="minorBidi"/>
              <w:b w:val="0"/>
              <w:spacing w:val="0"/>
              <w:sz w:val="22"/>
            </w:rPr>
          </w:pPr>
          <w:hyperlink w:anchor="_Toc535222480" w:history="1">
            <w:r w:rsidR="00675654" w:rsidRPr="00FE4E81">
              <w:rPr>
                <w:rStyle w:val="Hyperlink"/>
              </w:rPr>
              <w:t>9</w:t>
            </w:r>
            <w:r w:rsidR="00675654">
              <w:rPr>
                <w:rFonts w:asciiTheme="minorHAnsi" w:eastAsiaTheme="minorEastAsia" w:hAnsiTheme="minorHAnsi" w:cstheme="minorBidi"/>
                <w:b w:val="0"/>
                <w:spacing w:val="0"/>
                <w:sz w:val="22"/>
              </w:rPr>
              <w:tab/>
            </w:r>
            <w:r w:rsidR="00675654" w:rsidRPr="00FE4E81">
              <w:rPr>
                <w:rStyle w:val="Hyperlink"/>
              </w:rPr>
              <w:t>Wake-up Call Activity</w:t>
            </w:r>
            <w:r w:rsidR="00675654">
              <w:rPr>
                <w:webHidden/>
              </w:rPr>
              <w:tab/>
            </w:r>
            <w:r w:rsidR="00675654">
              <w:rPr>
                <w:webHidden/>
              </w:rPr>
              <w:fldChar w:fldCharType="begin"/>
            </w:r>
            <w:r w:rsidR="00675654">
              <w:rPr>
                <w:webHidden/>
              </w:rPr>
              <w:instrText xml:space="preserve"> PAGEREF _Toc535222480 \h </w:instrText>
            </w:r>
            <w:r w:rsidR="00675654">
              <w:rPr>
                <w:webHidden/>
              </w:rPr>
            </w:r>
            <w:r w:rsidR="00675654">
              <w:rPr>
                <w:webHidden/>
              </w:rPr>
              <w:fldChar w:fldCharType="separate"/>
            </w:r>
            <w:r w:rsidR="00675654">
              <w:rPr>
                <w:webHidden/>
              </w:rPr>
              <w:t>93</w:t>
            </w:r>
            <w:r w:rsidR="00675654">
              <w:rPr>
                <w:webHidden/>
              </w:rPr>
              <w:fldChar w:fldCharType="end"/>
            </w:r>
          </w:hyperlink>
        </w:p>
        <w:p w14:paraId="772DB3D7" w14:textId="284AE4B7" w:rsidR="00675654" w:rsidRDefault="002D1F1D">
          <w:pPr>
            <w:pStyle w:val="TOC2"/>
            <w:rPr>
              <w:rFonts w:asciiTheme="minorHAnsi" w:eastAsiaTheme="minorEastAsia" w:hAnsiTheme="minorHAnsi" w:cstheme="minorBidi"/>
              <w:spacing w:val="0"/>
              <w:sz w:val="22"/>
            </w:rPr>
          </w:pPr>
          <w:hyperlink w:anchor="_Toc535222481" w:history="1">
            <w:r w:rsidR="00675654" w:rsidRPr="00FE4E81">
              <w:rPr>
                <w:rStyle w:val="Hyperlink"/>
              </w:rPr>
              <w:t>9.1</w:t>
            </w:r>
            <w:r w:rsidR="00675654">
              <w:rPr>
                <w:rFonts w:asciiTheme="minorHAnsi" w:eastAsiaTheme="minorEastAsia" w:hAnsiTheme="minorHAnsi" w:cstheme="minorBidi"/>
                <w:spacing w:val="0"/>
                <w:sz w:val="22"/>
              </w:rPr>
              <w:tab/>
            </w:r>
            <w:r w:rsidR="00675654" w:rsidRPr="00FE4E81">
              <w:rPr>
                <w:rStyle w:val="Hyperlink"/>
              </w:rPr>
              <w:t>Wake-up Report Definitions/Fields</w:t>
            </w:r>
            <w:r w:rsidR="00675654">
              <w:rPr>
                <w:webHidden/>
              </w:rPr>
              <w:tab/>
            </w:r>
            <w:r w:rsidR="00675654">
              <w:rPr>
                <w:webHidden/>
              </w:rPr>
              <w:fldChar w:fldCharType="begin"/>
            </w:r>
            <w:r w:rsidR="00675654">
              <w:rPr>
                <w:webHidden/>
              </w:rPr>
              <w:instrText xml:space="preserve"> PAGEREF _Toc535222481 \h </w:instrText>
            </w:r>
            <w:r w:rsidR="00675654">
              <w:rPr>
                <w:webHidden/>
              </w:rPr>
            </w:r>
            <w:r w:rsidR="00675654">
              <w:rPr>
                <w:webHidden/>
              </w:rPr>
              <w:fldChar w:fldCharType="separate"/>
            </w:r>
            <w:r w:rsidR="00675654">
              <w:rPr>
                <w:webHidden/>
              </w:rPr>
              <w:t>94</w:t>
            </w:r>
            <w:r w:rsidR="00675654">
              <w:rPr>
                <w:webHidden/>
              </w:rPr>
              <w:fldChar w:fldCharType="end"/>
            </w:r>
          </w:hyperlink>
        </w:p>
        <w:p w14:paraId="2F594467" w14:textId="73BD3421" w:rsidR="00675654" w:rsidRDefault="002D1F1D">
          <w:pPr>
            <w:pStyle w:val="TOC1"/>
            <w:rPr>
              <w:rFonts w:asciiTheme="minorHAnsi" w:eastAsiaTheme="minorEastAsia" w:hAnsiTheme="minorHAnsi" w:cstheme="minorBidi"/>
              <w:b w:val="0"/>
              <w:spacing w:val="0"/>
              <w:sz w:val="22"/>
            </w:rPr>
          </w:pPr>
          <w:hyperlink w:anchor="_Toc535222482" w:history="1">
            <w:r w:rsidR="00675654" w:rsidRPr="00FE4E81">
              <w:rPr>
                <w:rStyle w:val="Hyperlink"/>
              </w:rPr>
              <w:t>10</w:t>
            </w:r>
            <w:r w:rsidR="00675654">
              <w:rPr>
                <w:rFonts w:asciiTheme="minorHAnsi" w:eastAsiaTheme="minorEastAsia" w:hAnsiTheme="minorHAnsi" w:cstheme="minorBidi"/>
                <w:b w:val="0"/>
                <w:spacing w:val="0"/>
                <w:sz w:val="22"/>
              </w:rPr>
              <w:tab/>
            </w:r>
            <w:r w:rsidR="00675654" w:rsidRPr="00FE4E81">
              <w:rPr>
                <w:rStyle w:val="Hyperlink"/>
              </w:rPr>
              <w:t>Desktop Alert Configuration (Server Side)</w:t>
            </w:r>
            <w:r w:rsidR="00675654">
              <w:rPr>
                <w:webHidden/>
              </w:rPr>
              <w:tab/>
            </w:r>
            <w:r w:rsidR="00675654">
              <w:rPr>
                <w:webHidden/>
              </w:rPr>
              <w:fldChar w:fldCharType="begin"/>
            </w:r>
            <w:r w:rsidR="00675654">
              <w:rPr>
                <w:webHidden/>
              </w:rPr>
              <w:instrText xml:space="preserve"> PAGEREF _Toc535222482 \h </w:instrText>
            </w:r>
            <w:r w:rsidR="00675654">
              <w:rPr>
                <w:webHidden/>
              </w:rPr>
            </w:r>
            <w:r w:rsidR="00675654">
              <w:rPr>
                <w:webHidden/>
              </w:rPr>
              <w:fldChar w:fldCharType="separate"/>
            </w:r>
            <w:r w:rsidR="00675654">
              <w:rPr>
                <w:webHidden/>
              </w:rPr>
              <w:t>95</w:t>
            </w:r>
            <w:r w:rsidR="00675654">
              <w:rPr>
                <w:webHidden/>
              </w:rPr>
              <w:fldChar w:fldCharType="end"/>
            </w:r>
          </w:hyperlink>
        </w:p>
        <w:p w14:paraId="0EA202A8" w14:textId="5477E3B0" w:rsidR="00675654" w:rsidRDefault="002D1F1D">
          <w:pPr>
            <w:pStyle w:val="TOC1"/>
            <w:rPr>
              <w:rFonts w:asciiTheme="minorHAnsi" w:eastAsiaTheme="minorEastAsia" w:hAnsiTheme="minorHAnsi" w:cstheme="minorBidi"/>
              <w:b w:val="0"/>
              <w:spacing w:val="0"/>
              <w:sz w:val="22"/>
            </w:rPr>
          </w:pPr>
          <w:hyperlink w:anchor="_Toc535222483" w:history="1">
            <w:r w:rsidR="00675654" w:rsidRPr="00FE4E81">
              <w:rPr>
                <w:rStyle w:val="Hyperlink"/>
              </w:rPr>
              <w:t>11</w:t>
            </w:r>
            <w:r w:rsidR="00675654">
              <w:rPr>
                <w:rFonts w:asciiTheme="minorHAnsi" w:eastAsiaTheme="minorEastAsia" w:hAnsiTheme="minorHAnsi" w:cstheme="minorBidi"/>
                <w:b w:val="0"/>
                <w:spacing w:val="0"/>
                <w:sz w:val="22"/>
              </w:rPr>
              <w:tab/>
            </w:r>
            <w:r w:rsidR="00675654" w:rsidRPr="00FE4E81">
              <w:rPr>
                <w:rStyle w:val="Hyperlink"/>
              </w:rPr>
              <w:t>Email Alert Configuration</w:t>
            </w:r>
            <w:r w:rsidR="00675654">
              <w:rPr>
                <w:webHidden/>
              </w:rPr>
              <w:tab/>
            </w:r>
            <w:r w:rsidR="00675654">
              <w:rPr>
                <w:webHidden/>
              </w:rPr>
              <w:fldChar w:fldCharType="begin"/>
            </w:r>
            <w:r w:rsidR="00675654">
              <w:rPr>
                <w:webHidden/>
              </w:rPr>
              <w:instrText xml:space="preserve"> PAGEREF _Toc535222483 \h </w:instrText>
            </w:r>
            <w:r w:rsidR="00675654">
              <w:rPr>
                <w:webHidden/>
              </w:rPr>
            </w:r>
            <w:r w:rsidR="00675654">
              <w:rPr>
                <w:webHidden/>
              </w:rPr>
              <w:fldChar w:fldCharType="separate"/>
            </w:r>
            <w:r w:rsidR="00675654">
              <w:rPr>
                <w:webHidden/>
              </w:rPr>
              <w:t>96</w:t>
            </w:r>
            <w:r w:rsidR="00675654">
              <w:rPr>
                <w:webHidden/>
              </w:rPr>
              <w:fldChar w:fldCharType="end"/>
            </w:r>
          </w:hyperlink>
        </w:p>
        <w:p w14:paraId="784C9555" w14:textId="2849FCB6" w:rsidR="00675654" w:rsidRDefault="002D1F1D">
          <w:pPr>
            <w:pStyle w:val="TOC2"/>
            <w:rPr>
              <w:rFonts w:asciiTheme="minorHAnsi" w:eastAsiaTheme="minorEastAsia" w:hAnsiTheme="minorHAnsi" w:cstheme="minorBidi"/>
              <w:spacing w:val="0"/>
              <w:sz w:val="22"/>
            </w:rPr>
          </w:pPr>
          <w:hyperlink w:anchor="_Toc535222484" w:history="1">
            <w:r w:rsidR="00675654" w:rsidRPr="00FE4E81">
              <w:rPr>
                <w:rStyle w:val="Hyperlink"/>
              </w:rPr>
              <w:t>11.1</w:t>
            </w:r>
            <w:r w:rsidR="00675654">
              <w:rPr>
                <w:rFonts w:asciiTheme="minorHAnsi" w:eastAsiaTheme="minorEastAsia" w:hAnsiTheme="minorHAnsi" w:cstheme="minorBidi"/>
                <w:spacing w:val="0"/>
                <w:sz w:val="22"/>
              </w:rPr>
              <w:tab/>
            </w:r>
            <w:r w:rsidR="00675654" w:rsidRPr="00FE4E81">
              <w:rPr>
                <w:rStyle w:val="Hyperlink"/>
              </w:rPr>
              <w:t>By Alert Type</w:t>
            </w:r>
            <w:r w:rsidR="00675654">
              <w:rPr>
                <w:webHidden/>
              </w:rPr>
              <w:tab/>
            </w:r>
            <w:r w:rsidR="00675654">
              <w:rPr>
                <w:webHidden/>
              </w:rPr>
              <w:fldChar w:fldCharType="begin"/>
            </w:r>
            <w:r w:rsidR="00675654">
              <w:rPr>
                <w:webHidden/>
              </w:rPr>
              <w:instrText xml:space="preserve"> PAGEREF _Toc535222484 \h </w:instrText>
            </w:r>
            <w:r w:rsidR="00675654">
              <w:rPr>
                <w:webHidden/>
              </w:rPr>
            </w:r>
            <w:r w:rsidR="00675654">
              <w:rPr>
                <w:webHidden/>
              </w:rPr>
              <w:fldChar w:fldCharType="separate"/>
            </w:r>
            <w:r w:rsidR="00675654">
              <w:rPr>
                <w:webHidden/>
              </w:rPr>
              <w:t>96</w:t>
            </w:r>
            <w:r w:rsidR="00675654">
              <w:rPr>
                <w:webHidden/>
              </w:rPr>
              <w:fldChar w:fldCharType="end"/>
            </w:r>
          </w:hyperlink>
        </w:p>
        <w:p w14:paraId="2D09E7D3" w14:textId="420DD2B5" w:rsidR="00675654" w:rsidRDefault="002D1F1D">
          <w:pPr>
            <w:pStyle w:val="TOC2"/>
            <w:rPr>
              <w:rFonts w:asciiTheme="minorHAnsi" w:eastAsiaTheme="minorEastAsia" w:hAnsiTheme="minorHAnsi" w:cstheme="minorBidi"/>
              <w:spacing w:val="0"/>
              <w:sz w:val="22"/>
            </w:rPr>
          </w:pPr>
          <w:hyperlink w:anchor="_Toc535222485" w:history="1">
            <w:r w:rsidR="00675654" w:rsidRPr="00FE4E81">
              <w:rPr>
                <w:rStyle w:val="Hyperlink"/>
              </w:rPr>
              <w:t>11.2</w:t>
            </w:r>
            <w:r w:rsidR="00675654">
              <w:rPr>
                <w:rFonts w:asciiTheme="minorHAnsi" w:eastAsiaTheme="minorEastAsia" w:hAnsiTheme="minorHAnsi" w:cstheme="minorBidi"/>
                <w:spacing w:val="0"/>
                <w:sz w:val="22"/>
              </w:rPr>
              <w:tab/>
            </w:r>
            <w:r w:rsidR="00675654" w:rsidRPr="00FE4E81">
              <w:rPr>
                <w:rStyle w:val="Hyperlink"/>
              </w:rPr>
              <w:t>By Recipient</w:t>
            </w:r>
            <w:r w:rsidR="00675654">
              <w:rPr>
                <w:webHidden/>
              </w:rPr>
              <w:tab/>
            </w:r>
            <w:r w:rsidR="00675654">
              <w:rPr>
                <w:webHidden/>
              </w:rPr>
              <w:fldChar w:fldCharType="begin"/>
            </w:r>
            <w:r w:rsidR="00675654">
              <w:rPr>
                <w:webHidden/>
              </w:rPr>
              <w:instrText xml:space="preserve"> PAGEREF _Toc535222485 \h </w:instrText>
            </w:r>
            <w:r w:rsidR="00675654">
              <w:rPr>
                <w:webHidden/>
              </w:rPr>
            </w:r>
            <w:r w:rsidR="00675654">
              <w:rPr>
                <w:webHidden/>
              </w:rPr>
              <w:fldChar w:fldCharType="separate"/>
            </w:r>
            <w:r w:rsidR="00675654">
              <w:rPr>
                <w:webHidden/>
              </w:rPr>
              <w:t>97</w:t>
            </w:r>
            <w:r w:rsidR="00675654">
              <w:rPr>
                <w:webHidden/>
              </w:rPr>
              <w:fldChar w:fldCharType="end"/>
            </w:r>
          </w:hyperlink>
        </w:p>
        <w:p w14:paraId="700F4C90" w14:textId="65CBD9E5" w:rsidR="00675654" w:rsidRDefault="002D1F1D">
          <w:pPr>
            <w:pStyle w:val="TOC1"/>
            <w:rPr>
              <w:rFonts w:asciiTheme="minorHAnsi" w:eastAsiaTheme="minorEastAsia" w:hAnsiTheme="minorHAnsi" w:cstheme="minorBidi"/>
              <w:b w:val="0"/>
              <w:spacing w:val="0"/>
              <w:sz w:val="22"/>
            </w:rPr>
          </w:pPr>
          <w:hyperlink w:anchor="_Toc535222486" w:history="1">
            <w:r w:rsidR="00675654" w:rsidRPr="00FE4E81">
              <w:rPr>
                <w:rStyle w:val="Hyperlink"/>
              </w:rPr>
              <w:t>12</w:t>
            </w:r>
            <w:r w:rsidR="00675654">
              <w:rPr>
                <w:rFonts w:asciiTheme="minorHAnsi" w:eastAsiaTheme="minorEastAsia" w:hAnsiTheme="minorHAnsi" w:cstheme="minorBidi"/>
                <w:b w:val="0"/>
                <w:spacing w:val="0"/>
                <w:sz w:val="22"/>
              </w:rPr>
              <w:tab/>
            </w:r>
            <w:r w:rsidR="00675654" w:rsidRPr="00FE4E81">
              <w:rPr>
                <w:rStyle w:val="Hyperlink"/>
              </w:rPr>
              <w:t xml:space="preserve">Phone Alert Configuration </w:t>
            </w:r>
            <w:r w:rsidR="00675654" w:rsidRPr="00FE4E81">
              <w:rPr>
                <w:rStyle w:val="Hyperlink"/>
                <w:i/>
                <w:kern w:val="28"/>
              </w:rPr>
              <w:t>(BroadWorks Customers Only)</w:t>
            </w:r>
            <w:r w:rsidR="00675654">
              <w:rPr>
                <w:webHidden/>
              </w:rPr>
              <w:tab/>
            </w:r>
            <w:r w:rsidR="00675654">
              <w:rPr>
                <w:webHidden/>
              </w:rPr>
              <w:fldChar w:fldCharType="begin"/>
            </w:r>
            <w:r w:rsidR="00675654">
              <w:rPr>
                <w:webHidden/>
              </w:rPr>
              <w:instrText xml:space="preserve"> PAGEREF _Toc535222486 \h </w:instrText>
            </w:r>
            <w:r w:rsidR="00675654">
              <w:rPr>
                <w:webHidden/>
              </w:rPr>
            </w:r>
            <w:r w:rsidR="00675654">
              <w:rPr>
                <w:webHidden/>
              </w:rPr>
              <w:fldChar w:fldCharType="separate"/>
            </w:r>
            <w:r w:rsidR="00675654">
              <w:rPr>
                <w:webHidden/>
              </w:rPr>
              <w:t>98</w:t>
            </w:r>
            <w:r w:rsidR="00675654">
              <w:rPr>
                <w:webHidden/>
              </w:rPr>
              <w:fldChar w:fldCharType="end"/>
            </w:r>
          </w:hyperlink>
        </w:p>
        <w:p w14:paraId="15F91206" w14:textId="10639E6C" w:rsidR="00675654" w:rsidRDefault="002D1F1D">
          <w:pPr>
            <w:pStyle w:val="TOC1"/>
            <w:rPr>
              <w:rFonts w:asciiTheme="minorHAnsi" w:eastAsiaTheme="minorEastAsia" w:hAnsiTheme="minorHAnsi" w:cstheme="minorBidi"/>
              <w:b w:val="0"/>
              <w:spacing w:val="0"/>
              <w:sz w:val="22"/>
            </w:rPr>
          </w:pPr>
          <w:hyperlink w:anchor="_Toc535222487" w:history="1">
            <w:r w:rsidR="00675654" w:rsidRPr="00FE4E81">
              <w:rPr>
                <w:rStyle w:val="Hyperlink"/>
              </w:rPr>
              <w:t>13</w:t>
            </w:r>
            <w:r w:rsidR="00675654">
              <w:rPr>
                <w:rFonts w:asciiTheme="minorHAnsi" w:eastAsiaTheme="minorEastAsia" w:hAnsiTheme="minorHAnsi" w:cstheme="minorBidi"/>
                <w:b w:val="0"/>
                <w:spacing w:val="0"/>
                <w:sz w:val="22"/>
              </w:rPr>
              <w:tab/>
            </w:r>
            <w:r w:rsidR="00675654" w:rsidRPr="00FE4E81">
              <w:rPr>
                <w:rStyle w:val="Hyperlink"/>
              </w:rPr>
              <w:t xml:space="preserve">Other Configuration </w:t>
            </w:r>
            <w:r w:rsidR="00675654" w:rsidRPr="00FE4E81">
              <w:rPr>
                <w:rStyle w:val="Hyperlink"/>
                <w:i/>
              </w:rPr>
              <w:t>(BroadWorks Customers Only)</w:t>
            </w:r>
            <w:r w:rsidR="00675654">
              <w:rPr>
                <w:webHidden/>
              </w:rPr>
              <w:tab/>
            </w:r>
            <w:r w:rsidR="00675654">
              <w:rPr>
                <w:webHidden/>
              </w:rPr>
              <w:fldChar w:fldCharType="begin"/>
            </w:r>
            <w:r w:rsidR="00675654">
              <w:rPr>
                <w:webHidden/>
              </w:rPr>
              <w:instrText xml:space="preserve"> PAGEREF _Toc535222487 \h </w:instrText>
            </w:r>
            <w:r w:rsidR="00675654">
              <w:rPr>
                <w:webHidden/>
              </w:rPr>
            </w:r>
            <w:r w:rsidR="00675654">
              <w:rPr>
                <w:webHidden/>
              </w:rPr>
              <w:fldChar w:fldCharType="separate"/>
            </w:r>
            <w:r w:rsidR="00675654">
              <w:rPr>
                <w:webHidden/>
              </w:rPr>
              <w:t>100</w:t>
            </w:r>
            <w:r w:rsidR="00675654">
              <w:rPr>
                <w:webHidden/>
              </w:rPr>
              <w:fldChar w:fldCharType="end"/>
            </w:r>
          </w:hyperlink>
        </w:p>
        <w:p w14:paraId="0F351E44" w14:textId="6ED5FE5A" w:rsidR="00675654" w:rsidRDefault="002D1F1D">
          <w:pPr>
            <w:pStyle w:val="TOC2"/>
            <w:rPr>
              <w:rFonts w:asciiTheme="minorHAnsi" w:eastAsiaTheme="minorEastAsia" w:hAnsiTheme="minorHAnsi" w:cstheme="minorBidi"/>
              <w:spacing w:val="0"/>
              <w:sz w:val="22"/>
            </w:rPr>
          </w:pPr>
          <w:hyperlink w:anchor="_Toc535222488" w:history="1">
            <w:r w:rsidR="00675654" w:rsidRPr="00FE4E81">
              <w:rPr>
                <w:rStyle w:val="Hyperlink"/>
              </w:rPr>
              <w:t>13.1</w:t>
            </w:r>
            <w:r w:rsidR="00675654">
              <w:rPr>
                <w:rFonts w:asciiTheme="minorHAnsi" w:eastAsiaTheme="minorEastAsia" w:hAnsiTheme="minorHAnsi" w:cstheme="minorBidi"/>
                <w:spacing w:val="0"/>
                <w:sz w:val="22"/>
              </w:rPr>
              <w:tab/>
            </w:r>
            <w:r w:rsidR="00675654" w:rsidRPr="00FE4E81">
              <w:rPr>
                <w:rStyle w:val="Hyperlink"/>
              </w:rPr>
              <w:t>Minibar Configuration</w:t>
            </w:r>
            <w:r w:rsidR="00675654">
              <w:rPr>
                <w:webHidden/>
              </w:rPr>
              <w:tab/>
            </w:r>
            <w:r w:rsidR="00675654">
              <w:rPr>
                <w:webHidden/>
              </w:rPr>
              <w:fldChar w:fldCharType="begin"/>
            </w:r>
            <w:r w:rsidR="00675654">
              <w:rPr>
                <w:webHidden/>
              </w:rPr>
              <w:instrText xml:space="preserve"> PAGEREF _Toc535222488 \h </w:instrText>
            </w:r>
            <w:r w:rsidR="00675654">
              <w:rPr>
                <w:webHidden/>
              </w:rPr>
            </w:r>
            <w:r w:rsidR="00675654">
              <w:rPr>
                <w:webHidden/>
              </w:rPr>
              <w:fldChar w:fldCharType="separate"/>
            </w:r>
            <w:r w:rsidR="00675654">
              <w:rPr>
                <w:webHidden/>
              </w:rPr>
              <w:t>100</w:t>
            </w:r>
            <w:r w:rsidR="00675654">
              <w:rPr>
                <w:webHidden/>
              </w:rPr>
              <w:fldChar w:fldCharType="end"/>
            </w:r>
          </w:hyperlink>
        </w:p>
        <w:p w14:paraId="03D6BF05" w14:textId="61DE455E" w:rsidR="00675654" w:rsidRDefault="002D1F1D">
          <w:pPr>
            <w:pStyle w:val="TOC3"/>
            <w:rPr>
              <w:rFonts w:asciiTheme="minorHAnsi" w:eastAsiaTheme="minorEastAsia" w:hAnsiTheme="minorHAnsi" w:cstheme="minorBidi"/>
              <w:spacing w:val="0"/>
              <w:sz w:val="22"/>
              <w:szCs w:val="22"/>
            </w:rPr>
          </w:pPr>
          <w:hyperlink w:anchor="_Toc535222489" w:history="1">
            <w:r w:rsidR="00675654" w:rsidRPr="00FE4E81">
              <w:rPr>
                <w:rStyle w:val="Hyperlink"/>
              </w:rPr>
              <w:t>13.1.1</w:t>
            </w:r>
            <w:r w:rsidR="00675654">
              <w:rPr>
                <w:rFonts w:asciiTheme="minorHAnsi" w:eastAsiaTheme="minorEastAsia" w:hAnsiTheme="minorHAnsi" w:cstheme="minorBidi"/>
                <w:spacing w:val="0"/>
                <w:sz w:val="22"/>
                <w:szCs w:val="22"/>
              </w:rPr>
              <w:tab/>
            </w:r>
            <w:r w:rsidR="00675654" w:rsidRPr="00FE4E81">
              <w:rPr>
                <w:rStyle w:val="Hyperlink"/>
              </w:rPr>
              <w:t>Access the Mini Configuration</w:t>
            </w:r>
            <w:r w:rsidR="00675654">
              <w:rPr>
                <w:webHidden/>
              </w:rPr>
              <w:tab/>
            </w:r>
            <w:r w:rsidR="00675654">
              <w:rPr>
                <w:webHidden/>
              </w:rPr>
              <w:fldChar w:fldCharType="begin"/>
            </w:r>
            <w:r w:rsidR="00675654">
              <w:rPr>
                <w:webHidden/>
              </w:rPr>
              <w:instrText xml:space="preserve"> PAGEREF _Toc535222489 \h </w:instrText>
            </w:r>
            <w:r w:rsidR="00675654">
              <w:rPr>
                <w:webHidden/>
              </w:rPr>
            </w:r>
            <w:r w:rsidR="00675654">
              <w:rPr>
                <w:webHidden/>
              </w:rPr>
              <w:fldChar w:fldCharType="separate"/>
            </w:r>
            <w:r w:rsidR="00675654">
              <w:rPr>
                <w:webHidden/>
              </w:rPr>
              <w:t>100</w:t>
            </w:r>
            <w:r w:rsidR="00675654">
              <w:rPr>
                <w:webHidden/>
              </w:rPr>
              <w:fldChar w:fldCharType="end"/>
            </w:r>
          </w:hyperlink>
        </w:p>
        <w:p w14:paraId="606ACBA7" w14:textId="6FD12193" w:rsidR="00675654" w:rsidRDefault="002D1F1D">
          <w:pPr>
            <w:pStyle w:val="TOC3"/>
            <w:rPr>
              <w:rFonts w:asciiTheme="minorHAnsi" w:eastAsiaTheme="minorEastAsia" w:hAnsiTheme="minorHAnsi" w:cstheme="minorBidi"/>
              <w:spacing w:val="0"/>
              <w:sz w:val="22"/>
              <w:szCs w:val="22"/>
            </w:rPr>
          </w:pPr>
          <w:hyperlink w:anchor="_Toc535222490" w:history="1">
            <w:r w:rsidR="00675654" w:rsidRPr="00FE4E81">
              <w:rPr>
                <w:rStyle w:val="Hyperlink"/>
              </w:rPr>
              <w:t>13.1.2</w:t>
            </w:r>
            <w:r w:rsidR="00675654">
              <w:rPr>
                <w:rFonts w:asciiTheme="minorHAnsi" w:eastAsiaTheme="minorEastAsia" w:hAnsiTheme="minorHAnsi" w:cstheme="minorBidi"/>
                <w:spacing w:val="0"/>
                <w:sz w:val="22"/>
                <w:szCs w:val="22"/>
              </w:rPr>
              <w:tab/>
            </w:r>
            <w:r w:rsidR="00675654" w:rsidRPr="00FE4E81">
              <w:rPr>
                <w:rStyle w:val="Hyperlink"/>
              </w:rPr>
              <w:t>Delete a Minibar Item</w:t>
            </w:r>
            <w:r w:rsidR="00675654">
              <w:rPr>
                <w:webHidden/>
              </w:rPr>
              <w:tab/>
            </w:r>
            <w:r w:rsidR="00675654">
              <w:rPr>
                <w:webHidden/>
              </w:rPr>
              <w:fldChar w:fldCharType="begin"/>
            </w:r>
            <w:r w:rsidR="00675654">
              <w:rPr>
                <w:webHidden/>
              </w:rPr>
              <w:instrText xml:space="preserve"> PAGEREF _Toc535222490 \h </w:instrText>
            </w:r>
            <w:r w:rsidR="00675654">
              <w:rPr>
                <w:webHidden/>
              </w:rPr>
            </w:r>
            <w:r w:rsidR="00675654">
              <w:rPr>
                <w:webHidden/>
              </w:rPr>
              <w:fldChar w:fldCharType="separate"/>
            </w:r>
            <w:r w:rsidR="00675654">
              <w:rPr>
                <w:webHidden/>
              </w:rPr>
              <w:t>101</w:t>
            </w:r>
            <w:r w:rsidR="00675654">
              <w:rPr>
                <w:webHidden/>
              </w:rPr>
              <w:fldChar w:fldCharType="end"/>
            </w:r>
          </w:hyperlink>
        </w:p>
        <w:p w14:paraId="7C139F47" w14:textId="5D2864C5" w:rsidR="00675654" w:rsidRDefault="002D1F1D">
          <w:pPr>
            <w:pStyle w:val="TOC3"/>
            <w:rPr>
              <w:rFonts w:asciiTheme="minorHAnsi" w:eastAsiaTheme="minorEastAsia" w:hAnsiTheme="minorHAnsi" w:cstheme="minorBidi"/>
              <w:spacing w:val="0"/>
              <w:sz w:val="22"/>
              <w:szCs w:val="22"/>
            </w:rPr>
          </w:pPr>
          <w:hyperlink w:anchor="_Toc535222491" w:history="1">
            <w:r w:rsidR="00675654" w:rsidRPr="00FE4E81">
              <w:rPr>
                <w:rStyle w:val="Hyperlink"/>
              </w:rPr>
              <w:t>13.1.3</w:t>
            </w:r>
            <w:r w:rsidR="00675654">
              <w:rPr>
                <w:rFonts w:asciiTheme="minorHAnsi" w:eastAsiaTheme="minorEastAsia" w:hAnsiTheme="minorHAnsi" w:cstheme="minorBidi"/>
                <w:spacing w:val="0"/>
                <w:sz w:val="22"/>
                <w:szCs w:val="22"/>
              </w:rPr>
              <w:tab/>
            </w:r>
            <w:r w:rsidR="00675654" w:rsidRPr="00FE4E81">
              <w:rPr>
                <w:rStyle w:val="Hyperlink"/>
              </w:rPr>
              <w:t>Modify a Minibar Item</w:t>
            </w:r>
            <w:r w:rsidR="00675654">
              <w:rPr>
                <w:webHidden/>
              </w:rPr>
              <w:tab/>
            </w:r>
            <w:r w:rsidR="00675654">
              <w:rPr>
                <w:webHidden/>
              </w:rPr>
              <w:fldChar w:fldCharType="begin"/>
            </w:r>
            <w:r w:rsidR="00675654">
              <w:rPr>
                <w:webHidden/>
              </w:rPr>
              <w:instrText xml:space="preserve"> PAGEREF _Toc535222491 \h </w:instrText>
            </w:r>
            <w:r w:rsidR="00675654">
              <w:rPr>
                <w:webHidden/>
              </w:rPr>
            </w:r>
            <w:r w:rsidR="00675654">
              <w:rPr>
                <w:webHidden/>
              </w:rPr>
              <w:fldChar w:fldCharType="separate"/>
            </w:r>
            <w:r w:rsidR="00675654">
              <w:rPr>
                <w:webHidden/>
              </w:rPr>
              <w:t>101</w:t>
            </w:r>
            <w:r w:rsidR="00675654">
              <w:rPr>
                <w:webHidden/>
              </w:rPr>
              <w:fldChar w:fldCharType="end"/>
            </w:r>
          </w:hyperlink>
        </w:p>
        <w:p w14:paraId="17D2704A" w14:textId="509B24F5" w:rsidR="00675654" w:rsidRDefault="002D1F1D">
          <w:pPr>
            <w:pStyle w:val="TOC2"/>
            <w:rPr>
              <w:rFonts w:asciiTheme="minorHAnsi" w:eastAsiaTheme="minorEastAsia" w:hAnsiTheme="minorHAnsi" w:cstheme="minorBidi"/>
              <w:spacing w:val="0"/>
              <w:sz w:val="22"/>
            </w:rPr>
          </w:pPr>
          <w:hyperlink w:anchor="_Toc535222492" w:history="1">
            <w:r w:rsidR="00675654" w:rsidRPr="00FE4E81">
              <w:rPr>
                <w:rStyle w:val="Hyperlink"/>
              </w:rPr>
              <w:t>13.2</w:t>
            </w:r>
            <w:r w:rsidR="00675654">
              <w:rPr>
                <w:rFonts w:asciiTheme="minorHAnsi" w:eastAsiaTheme="minorEastAsia" w:hAnsiTheme="minorHAnsi" w:cstheme="minorBidi"/>
                <w:spacing w:val="0"/>
                <w:sz w:val="22"/>
              </w:rPr>
              <w:tab/>
            </w:r>
            <w:r w:rsidR="00675654" w:rsidRPr="00FE4E81">
              <w:rPr>
                <w:rStyle w:val="Hyperlink"/>
              </w:rPr>
              <w:t>Housekeeper Configuration</w:t>
            </w:r>
            <w:r w:rsidR="00675654">
              <w:rPr>
                <w:webHidden/>
              </w:rPr>
              <w:tab/>
            </w:r>
            <w:r w:rsidR="00675654">
              <w:rPr>
                <w:webHidden/>
              </w:rPr>
              <w:fldChar w:fldCharType="begin"/>
            </w:r>
            <w:r w:rsidR="00675654">
              <w:rPr>
                <w:webHidden/>
              </w:rPr>
              <w:instrText xml:space="preserve"> PAGEREF _Toc535222492 \h </w:instrText>
            </w:r>
            <w:r w:rsidR="00675654">
              <w:rPr>
                <w:webHidden/>
              </w:rPr>
            </w:r>
            <w:r w:rsidR="00675654">
              <w:rPr>
                <w:webHidden/>
              </w:rPr>
              <w:fldChar w:fldCharType="separate"/>
            </w:r>
            <w:r w:rsidR="00675654">
              <w:rPr>
                <w:webHidden/>
              </w:rPr>
              <w:t>102</w:t>
            </w:r>
            <w:r w:rsidR="00675654">
              <w:rPr>
                <w:webHidden/>
              </w:rPr>
              <w:fldChar w:fldCharType="end"/>
            </w:r>
          </w:hyperlink>
        </w:p>
        <w:p w14:paraId="7F2A8658" w14:textId="035ACFBB" w:rsidR="00675654" w:rsidRDefault="002D1F1D">
          <w:pPr>
            <w:pStyle w:val="TOC3"/>
            <w:rPr>
              <w:rFonts w:asciiTheme="minorHAnsi" w:eastAsiaTheme="minorEastAsia" w:hAnsiTheme="minorHAnsi" w:cstheme="minorBidi"/>
              <w:spacing w:val="0"/>
              <w:sz w:val="22"/>
              <w:szCs w:val="22"/>
            </w:rPr>
          </w:pPr>
          <w:hyperlink w:anchor="_Toc535222493" w:history="1">
            <w:r w:rsidR="00675654" w:rsidRPr="00FE4E81">
              <w:rPr>
                <w:rStyle w:val="Hyperlink"/>
              </w:rPr>
              <w:t>13.2.1</w:t>
            </w:r>
            <w:r w:rsidR="00675654">
              <w:rPr>
                <w:rFonts w:asciiTheme="minorHAnsi" w:eastAsiaTheme="minorEastAsia" w:hAnsiTheme="minorHAnsi" w:cstheme="minorBidi"/>
                <w:spacing w:val="0"/>
                <w:sz w:val="22"/>
                <w:szCs w:val="22"/>
              </w:rPr>
              <w:tab/>
            </w:r>
            <w:r w:rsidR="00675654" w:rsidRPr="00FE4E81">
              <w:rPr>
                <w:rStyle w:val="Hyperlink"/>
              </w:rPr>
              <w:t>Access the Housekeeper Configuration</w:t>
            </w:r>
            <w:r w:rsidR="00675654">
              <w:rPr>
                <w:webHidden/>
              </w:rPr>
              <w:tab/>
            </w:r>
            <w:r w:rsidR="00675654">
              <w:rPr>
                <w:webHidden/>
              </w:rPr>
              <w:fldChar w:fldCharType="begin"/>
            </w:r>
            <w:r w:rsidR="00675654">
              <w:rPr>
                <w:webHidden/>
              </w:rPr>
              <w:instrText xml:space="preserve"> PAGEREF _Toc535222493 \h </w:instrText>
            </w:r>
            <w:r w:rsidR="00675654">
              <w:rPr>
                <w:webHidden/>
              </w:rPr>
            </w:r>
            <w:r w:rsidR="00675654">
              <w:rPr>
                <w:webHidden/>
              </w:rPr>
              <w:fldChar w:fldCharType="separate"/>
            </w:r>
            <w:r w:rsidR="00675654">
              <w:rPr>
                <w:webHidden/>
              </w:rPr>
              <w:t>102</w:t>
            </w:r>
            <w:r w:rsidR="00675654">
              <w:rPr>
                <w:webHidden/>
              </w:rPr>
              <w:fldChar w:fldCharType="end"/>
            </w:r>
          </w:hyperlink>
        </w:p>
        <w:p w14:paraId="1D70D867" w14:textId="6AC0392E" w:rsidR="00675654" w:rsidRDefault="002D1F1D">
          <w:pPr>
            <w:pStyle w:val="TOC3"/>
            <w:rPr>
              <w:rFonts w:asciiTheme="minorHAnsi" w:eastAsiaTheme="minorEastAsia" w:hAnsiTheme="minorHAnsi" w:cstheme="minorBidi"/>
              <w:spacing w:val="0"/>
              <w:sz w:val="22"/>
              <w:szCs w:val="22"/>
            </w:rPr>
          </w:pPr>
          <w:hyperlink w:anchor="_Toc535222494" w:history="1">
            <w:r w:rsidR="00675654" w:rsidRPr="00FE4E81">
              <w:rPr>
                <w:rStyle w:val="Hyperlink"/>
              </w:rPr>
              <w:t>13.2.2</w:t>
            </w:r>
            <w:r w:rsidR="00675654">
              <w:rPr>
                <w:rFonts w:asciiTheme="minorHAnsi" w:eastAsiaTheme="minorEastAsia" w:hAnsiTheme="minorHAnsi" w:cstheme="minorBidi"/>
                <w:spacing w:val="0"/>
                <w:sz w:val="22"/>
                <w:szCs w:val="22"/>
              </w:rPr>
              <w:tab/>
            </w:r>
            <w:r w:rsidR="00675654" w:rsidRPr="00FE4E81">
              <w:rPr>
                <w:rStyle w:val="Hyperlink"/>
              </w:rPr>
              <w:t>Delete a Housekeeper Id</w:t>
            </w:r>
            <w:r w:rsidR="00675654">
              <w:rPr>
                <w:webHidden/>
              </w:rPr>
              <w:tab/>
            </w:r>
            <w:r w:rsidR="00675654">
              <w:rPr>
                <w:webHidden/>
              </w:rPr>
              <w:fldChar w:fldCharType="begin"/>
            </w:r>
            <w:r w:rsidR="00675654">
              <w:rPr>
                <w:webHidden/>
              </w:rPr>
              <w:instrText xml:space="preserve"> PAGEREF _Toc535222494 \h </w:instrText>
            </w:r>
            <w:r w:rsidR="00675654">
              <w:rPr>
                <w:webHidden/>
              </w:rPr>
            </w:r>
            <w:r w:rsidR="00675654">
              <w:rPr>
                <w:webHidden/>
              </w:rPr>
              <w:fldChar w:fldCharType="separate"/>
            </w:r>
            <w:r w:rsidR="00675654">
              <w:rPr>
                <w:webHidden/>
              </w:rPr>
              <w:t>103</w:t>
            </w:r>
            <w:r w:rsidR="00675654">
              <w:rPr>
                <w:webHidden/>
              </w:rPr>
              <w:fldChar w:fldCharType="end"/>
            </w:r>
          </w:hyperlink>
        </w:p>
        <w:p w14:paraId="0D2AB9C5" w14:textId="024D6DE9" w:rsidR="00675654" w:rsidRDefault="002D1F1D">
          <w:pPr>
            <w:pStyle w:val="TOC3"/>
            <w:rPr>
              <w:rFonts w:asciiTheme="minorHAnsi" w:eastAsiaTheme="minorEastAsia" w:hAnsiTheme="minorHAnsi" w:cstheme="minorBidi"/>
              <w:spacing w:val="0"/>
              <w:sz w:val="22"/>
              <w:szCs w:val="22"/>
            </w:rPr>
          </w:pPr>
          <w:hyperlink w:anchor="_Toc535222495" w:history="1">
            <w:r w:rsidR="00675654" w:rsidRPr="00FE4E81">
              <w:rPr>
                <w:rStyle w:val="Hyperlink"/>
              </w:rPr>
              <w:t>13.2.3</w:t>
            </w:r>
            <w:r w:rsidR="00675654">
              <w:rPr>
                <w:rFonts w:asciiTheme="minorHAnsi" w:eastAsiaTheme="minorEastAsia" w:hAnsiTheme="minorHAnsi" w:cstheme="minorBidi"/>
                <w:spacing w:val="0"/>
                <w:sz w:val="22"/>
                <w:szCs w:val="22"/>
              </w:rPr>
              <w:tab/>
            </w:r>
            <w:r w:rsidR="00675654" w:rsidRPr="00FE4E81">
              <w:rPr>
                <w:rStyle w:val="Hyperlink"/>
              </w:rPr>
              <w:t>Modify a Housekeeper Id</w:t>
            </w:r>
            <w:r w:rsidR="00675654">
              <w:rPr>
                <w:webHidden/>
              </w:rPr>
              <w:tab/>
            </w:r>
            <w:r w:rsidR="00675654">
              <w:rPr>
                <w:webHidden/>
              </w:rPr>
              <w:fldChar w:fldCharType="begin"/>
            </w:r>
            <w:r w:rsidR="00675654">
              <w:rPr>
                <w:webHidden/>
              </w:rPr>
              <w:instrText xml:space="preserve"> PAGEREF _Toc535222495 \h </w:instrText>
            </w:r>
            <w:r w:rsidR="00675654">
              <w:rPr>
                <w:webHidden/>
              </w:rPr>
            </w:r>
            <w:r w:rsidR="00675654">
              <w:rPr>
                <w:webHidden/>
              </w:rPr>
              <w:fldChar w:fldCharType="separate"/>
            </w:r>
            <w:r w:rsidR="00675654">
              <w:rPr>
                <w:webHidden/>
              </w:rPr>
              <w:t>104</w:t>
            </w:r>
            <w:r w:rsidR="00675654">
              <w:rPr>
                <w:webHidden/>
              </w:rPr>
              <w:fldChar w:fldCharType="end"/>
            </w:r>
          </w:hyperlink>
        </w:p>
        <w:p w14:paraId="3B255F95" w14:textId="06BE8BDB" w:rsidR="00675654" w:rsidRDefault="002D1F1D">
          <w:pPr>
            <w:pStyle w:val="TOC3"/>
            <w:rPr>
              <w:rFonts w:asciiTheme="minorHAnsi" w:eastAsiaTheme="minorEastAsia" w:hAnsiTheme="minorHAnsi" w:cstheme="minorBidi"/>
              <w:spacing w:val="0"/>
              <w:sz w:val="22"/>
              <w:szCs w:val="22"/>
            </w:rPr>
          </w:pPr>
          <w:hyperlink w:anchor="_Toc535222496" w:history="1">
            <w:r w:rsidR="00675654" w:rsidRPr="00FE4E81">
              <w:rPr>
                <w:rStyle w:val="Hyperlink"/>
              </w:rPr>
              <w:t>13.2.4</w:t>
            </w:r>
            <w:r w:rsidR="00675654">
              <w:rPr>
                <w:rFonts w:asciiTheme="minorHAnsi" w:eastAsiaTheme="minorEastAsia" w:hAnsiTheme="minorHAnsi" w:cstheme="minorBidi"/>
                <w:spacing w:val="0"/>
                <w:sz w:val="22"/>
                <w:szCs w:val="22"/>
              </w:rPr>
              <w:tab/>
            </w:r>
            <w:r w:rsidR="00675654" w:rsidRPr="00FE4E81">
              <w:rPr>
                <w:rStyle w:val="Hyperlink"/>
              </w:rPr>
              <w:t>Export Housekeeper List</w:t>
            </w:r>
            <w:r w:rsidR="00675654">
              <w:rPr>
                <w:webHidden/>
              </w:rPr>
              <w:tab/>
            </w:r>
            <w:r w:rsidR="00675654">
              <w:rPr>
                <w:webHidden/>
              </w:rPr>
              <w:fldChar w:fldCharType="begin"/>
            </w:r>
            <w:r w:rsidR="00675654">
              <w:rPr>
                <w:webHidden/>
              </w:rPr>
              <w:instrText xml:space="preserve"> PAGEREF _Toc535222496 \h </w:instrText>
            </w:r>
            <w:r w:rsidR="00675654">
              <w:rPr>
                <w:webHidden/>
              </w:rPr>
            </w:r>
            <w:r w:rsidR="00675654">
              <w:rPr>
                <w:webHidden/>
              </w:rPr>
              <w:fldChar w:fldCharType="separate"/>
            </w:r>
            <w:r w:rsidR="00675654">
              <w:rPr>
                <w:webHidden/>
              </w:rPr>
              <w:t>104</w:t>
            </w:r>
            <w:r w:rsidR="00675654">
              <w:rPr>
                <w:webHidden/>
              </w:rPr>
              <w:fldChar w:fldCharType="end"/>
            </w:r>
          </w:hyperlink>
        </w:p>
        <w:p w14:paraId="23D0A6A1" w14:textId="73BAA332" w:rsidR="00675654" w:rsidRDefault="002D1F1D">
          <w:pPr>
            <w:pStyle w:val="TOC1"/>
            <w:rPr>
              <w:rFonts w:asciiTheme="minorHAnsi" w:eastAsiaTheme="minorEastAsia" w:hAnsiTheme="minorHAnsi" w:cstheme="minorBidi"/>
              <w:b w:val="0"/>
              <w:spacing w:val="0"/>
              <w:sz w:val="22"/>
            </w:rPr>
          </w:pPr>
          <w:hyperlink w:anchor="_Toc535222497" w:history="1">
            <w:r w:rsidR="00675654" w:rsidRPr="00FE4E81">
              <w:rPr>
                <w:rStyle w:val="Hyperlink"/>
              </w:rPr>
              <w:t>14</w:t>
            </w:r>
            <w:r w:rsidR="00675654">
              <w:rPr>
                <w:rFonts w:asciiTheme="minorHAnsi" w:eastAsiaTheme="minorEastAsia" w:hAnsiTheme="minorHAnsi" w:cstheme="minorBidi"/>
                <w:b w:val="0"/>
                <w:spacing w:val="0"/>
                <w:sz w:val="22"/>
              </w:rPr>
              <w:tab/>
            </w:r>
            <w:r w:rsidR="00675654" w:rsidRPr="00FE4E81">
              <w:rPr>
                <w:rStyle w:val="Hyperlink"/>
              </w:rPr>
              <w:t>Wake-up Greeting Configuration</w:t>
            </w:r>
            <w:r w:rsidR="00675654">
              <w:rPr>
                <w:webHidden/>
              </w:rPr>
              <w:tab/>
            </w:r>
            <w:r w:rsidR="00675654">
              <w:rPr>
                <w:webHidden/>
              </w:rPr>
              <w:fldChar w:fldCharType="begin"/>
            </w:r>
            <w:r w:rsidR="00675654">
              <w:rPr>
                <w:webHidden/>
              </w:rPr>
              <w:instrText xml:space="preserve"> PAGEREF _Toc535222497 \h </w:instrText>
            </w:r>
            <w:r w:rsidR="00675654">
              <w:rPr>
                <w:webHidden/>
              </w:rPr>
            </w:r>
            <w:r w:rsidR="00675654">
              <w:rPr>
                <w:webHidden/>
              </w:rPr>
              <w:fldChar w:fldCharType="separate"/>
            </w:r>
            <w:r w:rsidR="00675654">
              <w:rPr>
                <w:webHidden/>
              </w:rPr>
              <w:t>105</w:t>
            </w:r>
            <w:r w:rsidR="00675654">
              <w:rPr>
                <w:webHidden/>
              </w:rPr>
              <w:fldChar w:fldCharType="end"/>
            </w:r>
          </w:hyperlink>
        </w:p>
        <w:p w14:paraId="16953D9E" w14:textId="51EF03C6" w:rsidR="00675654" w:rsidRDefault="002D1F1D">
          <w:pPr>
            <w:pStyle w:val="TOC2"/>
            <w:rPr>
              <w:rFonts w:asciiTheme="minorHAnsi" w:eastAsiaTheme="minorEastAsia" w:hAnsiTheme="minorHAnsi" w:cstheme="minorBidi"/>
              <w:spacing w:val="0"/>
              <w:sz w:val="22"/>
            </w:rPr>
          </w:pPr>
          <w:hyperlink w:anchor="_Toc535222498" w:history="1">
            <w:r w:rsidR="00675654" w:rsidRPr="00FE4E81">
              <w:rPr>
                <w:rStyle w:val="Hyperlink"/>
              </w:rPr>
              <w:t>14.1</w:t>
            </w:r>
            <w:r w:rsidR="00675654">
              <w:rPr>
                <w:rFonts w:asciiTheme="minorHAnsi" w:eastAsiaTheme="minorEastAsia" w:hAnsiTheme="minorHAnsi" w:cstheme="minorBidi"/>
                <w:spacing w:val="0"/>
                <w:sz w:val="22"/>
              </w:rPr>
              <w:tab/>
            </w:r>
            <w:r w:rsidR="00675654" w:rsidRPr="00FE4E81">
              <w:rPr>
                <w:rStyle w:val="Hyperlink"/>
              </w:rPr>
              <w:t>Accessing the Wake-up Greeting Configuration</w:t>
            </w:r>
            <w:r w:rsidR="00675654">
              <w:rPr>
                <w:webHidden/>
              </w:rPr>
              <w:tab/>
            </w:r>
            <w:r w:rsidR="00675654">
              <w:rPr>
                <w:webHidden/>
              </w:rPr>
              <w:fldChar w:fldCharType="begin"/>
            </w:r>
            <w:r w:rsidR="00675654">
              <w:rPr>
                <w:webHidden/>
              </w:rPr>
              <w:instrText xml:space="preserve"> PAGEREF _Toc535222498 \h </w:instrText>
            </w:r>
            <w:r w:rsidR="00675654">
              <w:rPr>
                <w:webHidden/>
              </w:rPr>
            </w:r>
            <w:r w:rsidR="00675654">
              <w:rPr>
                <w:webHidden/>
              </w:rPr>
              <w:fldChar w:fldCharType="separate"/>
            </w:r>
            <w:r w:rsidR="00675654">
              <w:rPr>
                <w:webHidden/>
              </w:rPr>
              <w:t>105</w:t>
            </w:r>
            <w:r w:rsidR="00675654">
              <w:rPr>
                <w:webHidden/>
              </w:rPr>
              <w:fldChar w:fldCharType="end"/>
            </w:r>
          </w:hyperlink>
        </w:p>
        <w:p w14:paraId="766982AE" w14:textId="7DDAE406" w:rsidR="00675654" w:rsidRDefault="002D1F1D">
          <w:pPr>
            <w:pStyle w:val="TOC2"/>
            <w:rPr>
              <w:rFonts w:asciiTheme="minorHAnsi" w:eastAsiaTheme="minorEastAsia" w:hAnsiTheme="minorHAnsi" w:cstheme="minorBidi"/>
              <w:spacing w:val="0"/>
              <w:sz w:val="22"/>
            </w:rPr>
          </w:pPr>
          <w:hyperlink w:anchor="_Toc535222499" w:history="1">
            <w:r w:rsidR="00675654" w:rsidRPr="00FE4E81">
              <w:rPr>
                <w:rStyle w:val="Hyperlink"/>
              </w:rPr>
              <w:t>14.2</w:t>
            </w:r>
            <w:r w:rsidR="00675654">
              <w:rPr>
                <w:rFonts w:asciiTheme="minorHAnsi" w:eastAsiaTheme="minorEastAsia" w:hAnsiTheme="minorHAnsi" w:cstheme="minorBidi"/>
                <w:spacing w:val="0"/>
                <w:sz w:val="22"/>
              </w:rPr>
              <w:tab/>
            </w:r>
            <w:r w:rsidR="00675654" w:rsidRPr="00FE4E81">
              <w:rPr>
                <w:rStyle w:val="Hyperlink"/>
              </w:rPr>
              <w:t>Default Wake-up Greetings Tab</w:t>
            </w:r>
            <w:r w:rsidR="00675654">
              <w:rPr>
                <w:webHidden/>
              </w:rPr>
              <w:tab/>
            </w:r>
            <w:r w:rsidR="00675654">
              <w:rPr>
                <w:webHidden/>
              </w:rPr>
              <w:fldChar w:fldCharType="begin"/>
            </w:r>
            <w:r w:rsidR="00675654">
              <w:rPr>
                <w:webHidden/>
              </w:rPr>
              <w:instrText xml:space="preserve"> PAGEREF _Toc535222499 \h </w:instrText>
            </w:r>
            <w:r w:rsidR="00675654">
              <w:rPr>
                <w:webHidden/>
              </w:rPr>
            </w:r>
            <w:r w:rsidR="00675654">
              <w:rPr>
                <w:webHidden/>
              </w:rPr>
              <w:fldChar w:fldCharType="separate"/>
            </w:r>
            <w:r w:rsidR="00675654">
              <w:rPr>
                <w:webHidden/>
              </w:rPr>
              <w:t>105</w:t>
            </w:r>
            <w:r w:rsidR="00675654">
              <w:rPr>
                <w:webHidden/>
              </w:rPr>
              <w:fldChar w:fldCharType="end"/>
            </w:r>
          </w:hyperlink>
        </w:p>
        <w:p w14:paraId="48C73476" w14:textId="467664D6" w:rsidR="00675654" w:rsidRDefault="002D1F1D">
          <w:pPr>
            <w:pStyle w:val="TOC3"/>
            <w:rPr>
              <w:rFonts w:asciiTheme="minorHAnsi" w:eastAsiaTheme="minorEastAsia" w:hAnsiTheme="minorHAnsi" w:cstheme="minorBidi"/>
              <w:spacing w:val="0"/>
              <w:sz w:val="22"/>
              <w:szCs w:val="22"/>
            </w:rPr>
          </w:pPr>
          <w:hyperlink w:anchor="_Toc535222500" w:history="1">
            <w:r w:rsidR="00675654" w:rsidRPr="00FE4E81">
              <w:rPr>
                <w:rStyle w:val="Hyperlink"/>
              </w:rPr>
              <w:t>14.2.1</w:t>
            </w:r>
            <w:r w:rsidR="00675654">
              <w:rPr>
                <w:rFonts w:asciiTheme="minorHAnsi" w:eastAsiaTheme="minorEastAsia" w:hAnsiTheme="minorHAnsi" w:cstheme="minorBidi"/>
                <w:spacing w:val="0"/>
                <w:sz w:val="22"/>
                <w:szCs w:val="22"/>
              </w:rPr>
              <w:tab/>
            </w:r>
            <w:r w:rsidR="00675654" w:rsidRPr="00FE4E81">
              <w:rPr>
                <w:rStyle w:val="Hyperlink"/>
              </w:rPr>
              <w:t>System Greeting Configuration</w:t>
            </w:r>
            <w:r w:rsidR="00675654">
              <w:rPr>
                <w:webHidden/>
              </w:rPr>
              <w:tab/>
            </w:r>
            <w:r w:rsidR="00675654">
              <w:rPr>
                <w:webHidden/>
              </w:rPr>
              <w:fldChar w:fldCharType="begin"/>
            </w:r>
            <w:r w:rsidR="00675654">
              <w:rPr>
                <w:webHidden/>
              </w:rPr>
              <w:instrText xml:space="preserve"> PAGEREF _Toc535222500 \h </w:instrText>
            </w:r>
            <w:r w:rsidR="00675654">
              <w:rPr>
                <w:webHidden/>
              </w:rPr>
            </w:r>
            <w:r w:rsidR="00675654">
              <w:rPr>
                <w:webHidden/>
              </w:rPr>
              <w:fldChar w:fldCharType="separate"/>
            </w:r>
            <w:r w:rsidR="00675654">
              <w:rPr>
                <w:webHidden/>
              </w:rPr>
              <w:t>105</w:t>
            </w:r>
            <w:r w:rsidR="00675654">
              <w:rPr>
                <w:webHidden/>
              </w:rPr>
              <w:fldChar w:fldCharType="end"/>
            </w:r>
          </w:hyperlink>
        </w:p>
        <w:p w14:paraId="1D347866" w14:textId="29D225E4" w:rsidR="00675654" w:rsidRDefault="002D1F1D">
          <w:pPr>
            <w:pStyle w:val="TOC3"/>
            <w:rPr>
              <w:rFonts w:asciiTheme="minorHAnsi" w:eastAsiaTheme="minorEastAsia" w:hAnsiTheme="minorHAnsi" w:cstheme="minorBidi"/>
              <w:spacing w:val="0"/>
              <w:sz w:val="22"/>
              <w:szCs w:val="22"/>
            </w:rPr>
          </w:pPr>
          <w:hyperlink w:anchor="_Toc535222501" w:history="1">
            <w:r w:rsidR="00675654" w:rsidRPr="00FE4E81">
              <w:rPr>
                <w:rStyle w:val="Hyperlink"/>
              </w:rPr>
              <w:t>14.2.2</w:t>
            </w:r>
            <w:r w:rsidR="00675654">
              <w:rPr>
                <w:rFonts w:asciiTheme="minorHAnsi" w:eastAsiaTheme="minorEastAsia" w:hAnsiTheme="minorHAnsi" w:cstheme="minorBidi"/>
                <w:spacing w:val="0"/>
                <w:sz w:val="22"/>
                <w:szCs w:val="22"/>
              </w:rPr>
              <w:tab/>
            </w:r>
            <w:r w:rsidR="00675654" w:rsidRPr="00FE4E81">
              <w:rPr>
                <w:rStyle w:val="Hyperlink"/>
              </w:rPr>
              <w:t>Custom Greeting - Single Language Configuration</w:t>
            </w:r>
            <w:r w:rsidR="00675654">
              <w:rPr>
                <w:webHidden/>
              </w:rPr>
              <w:tab/>
            </w:r>
            <w:r w:rsidR="00675654">
              <w:rPr>
                <w:webHidden/>
              </w:rPr>
              <w:fldChar w:fldCharType="begin"/>
            </w:r>
            <w:r w:rsidR="00675654">
              <w:rPr>
                <w:webHidden/>
              </w:rPr>
              <w:instrText xml:space="preserve"> PAGEREF _Toc535222501 \h </w:instrText>
            </w:r>
            <w:r w:rsidR="00675654">
              <w:rPr>
                <w:webHidden/>
              </w:rPr>
            </w:r>
            <w:r w:rsidR="00675654">
              <w:rPr>
                <w:webHidden/>
              </w:rPr>
              <w:fldChar w:fldCharType="separate"/>
            </w:r>
            <w:r w:rsidR="00675654">
              <w:rPr>
                <w:webHidden/>
              </w:rPr>
              <w:t>106</w:t>
            </w:r>
            <w:r w:rsidR="00675654">
              <w:rPr>
                <w:webHidden/>
              </w:rPr>
              <w:fldChar w:fldCharType="end"/>
            </w:r>
          </w:hyperlink>
        </w:p>
        <w:p w14:paraId="00FB9941" w14:textId="25E8DF30" w:rsidR="00675654" w:rsidRDefault="002D1F1D">
          <w:pPr>
            <w:pStyle w:val="TOC3"/>
            <w:rPr>
              <w:rFonts w:asciiTheme="minorHAnsi" w:eastAsiaTheme="minorEastAsia" w:hAnsiTheme="minorHAnsi" w:cstheme="minorBidi"/>
              <w:spacing w:val="0"/>
              <w:sz w:val="22"/>
              <w:szCs w:val="22"/>
            </w:rPr>
          </w:pPr>
          <w:hyperlink w:anchor="_Toc535222502" w:history="1">
            <w:r w:rsidR="00675654" w:rsidRPr="00FE4E81">
              <w:rPr>
                <w:rStyle w:val="Hyperlink"/>
              </w:rPr>
              <w:t>14.2.3</w:t>
            </w:r>
            <w:r w:rsidR="00675654">
              <w:rPr>
                <w:rFonts w:asciiTheme="minorHAnsi" w:eastAsiaTheme="minorEastAsia" w:hAnsiTheme="minorHAnsi" w:cstheme="minorBidi"/>
                <w:spacing w:val="0"/>
                <w:sz w:val="22"/>
                <w:szCs w:val="22"/>
              </w:rPr>
              <w:tab/>
            </w:r>
            <w:r w:rsidR="00675654" w:rsidRPr="00FE4E81">
              <w:rPr>
                <w:rStyle w:val="Hyperlink"/>
              </w:rPr>
              <w:t>Customer Greeting - Additional Language Support Configuration</w:t>
            </w:r>
            <w:r w:rsidR="00675654">
              <w:rPr>
                <w:webHidden/>
              </w:rPr>
              <w:tab/>
            </w:r>
            <w:r w:rsidR="00675654">
              <w:rPr>
                <w:webHidden/>
              </w:rPr>
              <w:fldChar w:fldCharType="begin"/>
            </w:r>
            <w:r w:rsidR="00675654">
              <w:rPr>
                <w:webHidden/>
              </w:rPr>
              <w:instrText xml:space="preserve"> PAGEREF _Toc535222502 \h </w:instrText>
            </w:r>
            <w:r w:rsidR="00675654">
              <w:rPr>
                <w:webHidden/>
              </w:rPr>
            </w:r>
            <w:r w:rsidR="00675654">
              <w:rPr>
                <w:webHidden/>
              </w:rPr>
              <w:fldChar w:fldCharType="separate"/>
            </w:r>
            <w:r w:rsidR="00675654">
              <w:rPr>
                <w:webHidden/>
              </w:rPr>
              <w:t>107</w:t>
            </w:r>
            <w:r w:rsidR="00675654">
              <w:rPr>
                <w:webHidden/>
              </w:rPr>
              <w:fldChar w:fldCharType="end"/>
            </w:r>
          </w:hyperlink>
        </w:p>
        <w:p w14:paraId="4F330EEE" w14:textId="58A982CA" w:rsidR="00675654" w:rsidRDefault="002D1F1D">
          <w:pPr>
            <w:pStyle w:val="TOC2"/>
            <w:rPr>
              <w:rFonts w:asciiTheme="minorHAnsi" w:eastAsiaTheme="minorEastAsia" w:hAnsiTheme="minorHAnsi" w:cstheme="minorBidi"/>
              <w:spacing w:val="0"/>
              <w:sz w:val="22"/>
            </w:rPr>
          </w:pPr>
          <w:hyperlink w:anchor="_Toc535222503" w:history="1">
            <w:r w:rsidR="00675654" w:rsidRPr="00FE4E81">
              <w:rPr>
                <w:rStyle w:val="Hyperlink"/>
              </w:rPr>
              <w:t>14.3</w:t>
            </w:r>
            <w:r w:rsidR="00675654">
              <w:rPr>
                <w:rFonts w:asciiTheme="minorHAnsi" w:eastAsiaTheme="minorEastAsia" w:hAnsiTheme="minorHAnsi" w:cstheme="minorBidi"/>
                <w:spacing w:val="0"/>
                <w:sz w:val="22"/>
              </w:rPr>
              <w:tab/>
            </w:r>
            <w:r w:rsidR="00675654" w:rsidRPr="00FE4E81">
              <w:rPr>
                <w:rStyle w:val="Hyperlink"/>
              </w:rPr>
              <w:t>Wake-up Audio File Management Tab</w:t>
            </w:r>
            <w:r w:rsidR="00675654">
              <w:rPr>
                <w:webHidden/>
              </w:rPr>
              <w:tab/>
            </w:r>
            <w:r w:rsidR="00675654">
              <w:rPr>
                <w:webHidden/>
              </w:rPr>
              <w:fldChar w:fldCharType="begin"/>
            </w:r>
            <w:r w:rsidR="00675654">
              <w:rPr>
                <w:webHidden/>
              </w:rPr>
              <w:instrText xml:space="preserve"> PAGEREF _Toc535222503 \h </w:instrText>
            </w:r>
            <w:r w:rsidR="00675654">
              <w:rPr>
                <w:webHidden/>
              </w:rPr>
            </w:r>
            <w:r w:rsidR="00675654">
              <w:rPr>
                <w:webHidden/>
              </w:rPr>
              <w:fldChar w:fldCharType="separate"/>
            </w:r>
            <w:r w:rsidR="00675654">
              <w:rPr>
                <w:webHidden/>
              </w:rPr>
              <w:t>108</w:t>
            </w:r>
            <w:r w:rsidR="00675654">
              <w:rPr>
                <w:webHidden/>
              </w:rPr>
              <w:fldChar w:fldCharType="end"/>
            </w:r>
          </w:hyperlink>
        </w:p>
        <w:p w14:paraId="74D0A2C4" w14:textId="2561B137" w:rsidR="00675654" w:rsidRDefault="002D1F1D">
          <w:pPr>
            <w:pStyle w:val="TOC1"/>
            <w:rPr>
              <w:rFonts w:asciiTheme="minorHAnsi" w:eastAsiaTheme="minorEastAsia" w:hAnsiTheme="minorHAnsi" w:cstheme="minorBidi"/>
              <w:b w:val="0"/>
              <w:spacing w:val="0"/>
              <w:sz w:val="22"/>
            </w:rPr>
          </w:pPr>
          <w:hyperlink w:anchor="_Toc535222504" w:history="1">
            <w:r w:rsidR="00675654" w:rsidRPr="00FE4E81">
              <w:rPr>
                <w:rStyle w:val="Hyperlink"/>
              </w:rPr>
              <w:t>15</w:t>
            </w:r>
            <w:r w:rsidR="00675654">
              <w:rPr>
                <w:rFonts w:asciiTheme="minorHAnsi" w:eastAsiaTheme="minorEastAsia" w:hAnsiTheme="minorHAnsi" w:cstheme="minorBidi"/>
                <w:b w:val="0"/>
                <w:spacing w:val="0"/>
                <w:sz w:val="22"/>
              </w:rPr>
              <w:tab/>
            </w:r>
            <w:r w:rsidR="00675654" w:rsidRPr="00FE4E81">
              <w:rPr>
                <w:rStyle w:val="Hyperlink"/>
              </w:rPr>
              <w:t xml:space="preserve">Interactive Voice Recording System </w:t>
            </w:r>
            <w:r w:rsidR="00675654" w:rsidRPr="00FE4E81">
              <w:rPr>
                <w:rStyle w:val="Hyperlink"/>
                <w:i/>
              </w:rPr>
              <w:t>(BroadWorks Customers Only)</w:t>
            </w:r>
            <w:r w:rsidR="00675654">
              <w:rPr>
                <w:webHidden/>
              </w:rPr>
              <w:tab/>
            </w:r>
            <w:r w:rsidR="00675654">
              <w:rPr>
                <w:webHidden/>
              </w:rPr>
              <w:fldChar w:fldCharType="begin"/>
            </w:r>
            <w:r w:rsidR="00675654">
              <w:rPr>
                <w:webHidden/>
              </w:rPr>
              <w:instrText xml:space="preserve"> PAGEREF _Toc535222504 \h </w:instrText>
            </w:r>
            <w:r w:rsidR="00675654">
              <w:rPr>
                <w:webHidden/>
              </w:rPr>
            </w:r>
            <w:r w:rsidR="00675654">
              <w:rPr>
                <w:webHidden/>
              </w:rPr>
              <w:fldChar w:fldCharType="separate"/>
            </w:r>
            <w:r w:rsidR="00675654">
              <w:rPr>
                <w:webHidden/>
              </w:rPr>
              <w:t>108</w:t>
            </w:r>
            <w:r w:rsidR="00675654">
              <w:rPr>
                <w:webHidden/>
              </w:rPr>
              <w:fldChar w:fldCharType="end"/>
            </w:r>
          </w:hyperlink>
        </w:p>
        <w:p w14:paraId="03012A80" w14:textId="3AF52F99" w:rsidR="00675654" w:rsidRDefault="002D1F1D">
          <w:pPr>
            <w:pStyle w:val="TOC2"/>
            <w:rPr>
              <w:rFonts w:asciiTheme="minorHAnsi" w:eastAsiaTheme="minorEastAsia" w:hAnsiTheme="minorHAnsi" w:cstheme="minorBidi"/>
              <w:spacing w:val="0"/>
              <w:sz w:val="22"/>
            </w:rPr>
          </w:pPr>
          <w:hyperlink w:anchor="_Toc535222505" w:history="1">
            <w:r w:rsidR="00675654" w:rsidRPr="00FE4E81">
              <w:rPr>
                <w:rStyle w:val="Hyperlink"/>
              </w:rPr>
              <w:t>15.1</w:t>
            </w:r>
            <w:r w:rsidR="00675654">
              <w:rPr>
                <w:rFonts w:asciiTheme="minorHAnsi" w:eastAsiaTheme="minorEastAsia" w:hAnsiTheme="minorHAnsi" w:cstheme="minorBidi"/>
                <w:spacing w:val="0"/>
                <w:sz w:val="22"/>
              </w:rPr>
              <w:tab/>
            </w:r>
            <w:r w:rsidR="00675654" w:rsidRPr="00FE4E81">
              <w:rPr>
                <w:rStyle w:val="Hyperlink"/>
              </w:rPr>
              <w:t>Jazzware Room Status IVR</w:t>
            </w:r>
            <w:r w:rsidR="00675654">
              <w:rPr>
                <w:webHidden/>
              </w:rPr>
              <w:tab/>
            </w:r>
            <w:r w:rsidR="00675654">
              <w:rPr>
                <w:webHidden/>
              </w:rPr>
              <w:fldChar w:fldCharType="begin"/>
            </w:r>
            <w:r w:rsidR="00675654">
              <w:rPr>
                <w:webHidden/>
              </w:rPr>
              <w:instrText xml:space="preserve"> PAGEREF _Toc535222505 \h </w:instrText>
            </w:r>
            <w:r w:rsidR="00675654">
              <w:rPr>
                <w:webHidden/>
              </w:rPr>
            </w:r>
            <w:r w:rsidR="00675654">
              <w:rPr>
                <w:webHidden/>
              </w:rPr>
              <w:fldChar w:fldCharType="separate"/>
            </w:r>
            <w:r w:rsidR="00675654">
              <w:rPr>
                <w:webHidden/>
              </w:rPr>
              <w:t>109</w:t>
            </w:r>
            <w:r w:rsidR="00675654">
              <w:rPr>
                <w:webHidden/>
              </w:rPr>
              <w:fldChar w:fldCharType="end"/>
            </w:r>
          </w:hyperlink>
        </w:p>
        <w:p w14:paraId="5EC81630" w14:textId="30393CAB" w:rsidR="00675654" w:rsidRDefault="002D1F1D">
          <w:pPr>
            <w:pStyle w:val="TOC3"/>
            <w:rPr>
              <w:rFonts w:asciiTheme="minorHAnsi" w:eastAsiaTheme="minorEastAsia" w:hAnsiTheme="minorHAnsi" w:cstheme="minorBidi"/>
              <w:spacing w:val="0"/>
              <w:sz w:val="22"/>
              <w:szCs w:val="22"/>
            </w:rPr>
          </w:pPr>
          <w:hyperlink w:anchor="_Toc535222506" w:history="1">
            <w:r w:rsidR="00675654" w:rsidRPr="00FE4E81">
              <w:rPr>
                <w:rStyle w:val="Hyperlink"/>
              </w:rPr>
              <w:t>15.1.1</w:t>
            </w:r>
            <w:r w:rsidR="00675654">
              <w:rPr>
                <w:rFonts w:asciiTheme="minorHAnsi" w:eastAsiaTheme="minorEastAsia" w:hAnsiTheme="minorHAnsi" w:cstheme="minorBidi"/>
                <w:spacing w:val="0"/>
                <w:sz w:val="22"/>
                <w:szCs w:val="22"/>
              </w:rPr>
              <w:tab/>
            </w:r>
            <w:r w:rsidR="00675654" w:rsidRPr="00FE4E81">
              <w:rPr>
                <w:rStyle w:val="Hyperlink"/>
              </w:rPr>
              <w:t>Short Version</w:t>
            </w:r>
            <w:r w:rsidR="00675654">
              <w:rPr>
                <w:webHidden/>
              </w:rPr>
              <w:tab/>
            </w:r>
            <w:r w:rsidR="00675654">
              <w:rPr>
                <w:webHidden/>
              </w:rPr>
              <w:fldChar w:fldCharType="begin"/>
            </w:r>
            <w:r w:rsidR="00675654">
              <w:rPr>
                <w:webHidden/>
              </w:rPr>
              <w:instrText xml:space="preserve"> PAGEREF _Toc535222506 \h </w:instrText>
            </w:r>
            <w:r w:rsidR="00675654">
              <w:rPr>
                <w:webHidden/>
              </w:rPr>
            </w:r>
            <w:r w:rsidR="00675654">
              <w:rPr>
                <w:webHidden/>
              </w:rPr>
              <w:fldChar w:fldCharType="separate"/>
            </w:r>
            <w:r w:rsidR="00675654">
              <w:rPr>
                <w:webHidden/>
              </w:rPr>
              <w:t>109</w:t>
            </w:r>
            <w:r w:rsidR="00675654">
              <w:rPr>
                <w:webHidden/>
              </w:rPr>
              <w:fldChar w:fldCharType="end"/>
            </w:r>
          </w:hyperlink>
        </w:p>
        <w:p w14:paraId="3D08174A" w14:textId="33731598" w:rsidR="00675654" w:rsidRDefault="002D1F1D">
          <w:pPr>
            <w:pStyle w:val="TOC3"/>
            <w:rPr>
              <w:rFonts w:asciiTheme="minorHAnsi" w:eastAsiaTheme="minorEastAsia" w:hAnsiTheme="minorHAnsi" w:cstheme="minorBidi"/>
              <w:spacing w:val="0"/>
              <w:sz w:val="22"/>
              <w:szCs w:val="22"/>
            </w:rPr>
          </w:pPr>
          <w:hyperlink w:anchor="_Toc535222507" w:history="1">
            <w:r w:rsidR="00675654" w:rsidRPr="00FE4E81">
              <w:rPr>
                <w:rStyle w:val="Hyperlink"/>
              </w:rPr>
              <w:t>15.1.2</w:t>
            </w:r>
            <w:r w:rsidR="00675654">
              <w:rPr>
                <w:rFonts w:asciiTheme="minorHAnsi" w:eastAsiaTheme="minorEastAsia" w:hAnsiTheme="minorHAnsi" w:cstheme="minorBidi"/>
                <w:spacing w:val="0"/>
                <w:sz w:val="22"/>
                <w:szCs w:val="22"/>
              </w:rPr>
              <w:tab/>
            </w:r>
            <w:r w:rsidR="00675654" w:rsidRPr="00FE4E81">
              <w:rPr>
                <w:rStyle w:val="Hyperlink"/>
              </w:rPr>
              <w:t>Extended Version (requires language and employee id):</w:t>
            </w:r>
            <w:r w:rsidR="00675654">
              <w:rPr>
                <w:webHidden/>
              </w:rPr>
              <w:tab/>
            </w:r>
            <w:r w:rsidR="00675654">
              <w:rPr>
                <w:webHidden/>
              </w:rPr>
              <w:fldChar w:fldCharType="begin"/>
            </w:r>
            <w:r w:rsidR="00675654">
              <w:rPr>
                <w:webHidden/>
              </w:rPr>
              <w:instrText xml:space="preserve"> PAGEREF _Toc535222507 \h </w:instrText>
            </w:r>
            <w:r w:rsidR="00675654">
              <w:rPr>
                <w:webHidden/>
              </w:rPr>
            </w:r>
            <w:r w:rsidR="00675654">
              <w:rPr>
                <w:webHidden/>
              </w:rPr>
              <w:fldChar w:fldCharType="separate"/>
            </w:r>
            <w:r w:rsidR="00675654">
              <w:rPr>
                <w:webHidden/>
              </w:rPr>
              <w:t>109</w:t>
            </w:r>
            <w:r w:rsidR="00675654">
              <w:rPr>
                <w:webHidden/>
              </w:rPr>
              <w:fldChar w:fldCharType="end"/>
            </w:r>
          </w:hyperlink>
        </w:p>
        <w:p w14:paraId="7A725948" w14:textId="6306BB99" w:rsidR="00675654" w:rsidRDefault="002D1F1D">
          <w:pPr>
            <w:pStyle w:val="TOC2"/>
            <w:rPr>
              <w:rFonts w:asciiTheme="minorHAnsi" w:eastAsiaTheme="minorEastAsia" w:hAnsiTheme="minorHAnsi" w:cstheme="minorBidi"/>
              <w:spacing w:val="0"/>
              <w:sz w:val="22"/>
            </w:rPr>
          </w:pPr>
          <w:hyperlink w:anchor="_Toc535222508" w:history="1">
            <w:r w:rsidR="00675654" w:rsidRPr="00FE4E81">
              <w:rPr>
                <w:rStyle w:val="Hyperlink"/>
              </w:rPr>
              <w:t>15.2</w:t>
            </w:r>
            <w:r w:rsidR="00675654">
              <w:rPr>
                <w:rFonts w:asciiTheme="minorHAnsi" w:eastAsiaTheme="minorEastAsia" w:hAnsiTheme="minorHAnsi" w:cstheme="minorBidi"/>
                <w:spacing w:val="0"/>
                <w:sz w:val="22"/>
              </w:rPr>
              <w:tab/>
            </w:r>
            <w:r w:rsidR="00675654" w:rsidRPr="00FE4E81">
              <w:rPr>
                <w:rStyle w:val="Hyperlink"/>
              </w:rPr>
              <w:t>Jazzware Mini Bar IVR</w:t>
            </w:r>
            <w:r w:rsidR="00675654">
              <w:rPr>
                <w:webHidden/>
              </w:rPr>
              <w:tab/>
            </w:r>
            <w:r w:rsidR="00675654">
              <w:rPr>
                <w:webHidden/>
              </w:rPr>
              <w:fldChar w:fldCharType="begin"/>
            </w:r>
            <w:r w:rsidR="00675654">
              <w:rPr>
                <w:webHidden/>
              </w:rPr>
              <w:instrText xml:space="preserve"> PAGEREF _Toc535222508 \h </w:instrText>
            </w:r>
            <w:r w:rsidR="00675654">
              <w:rPr>
                <w:webHidden/>
              </w:rPr>
            </w:r>
            <w:r w:rsidR="00675654">
              <w:rPr>
                <w:webHidden/>
              </w:rPr>
              <w:fldChar w:fldCharType="separate"/>
            </w:r>
            <w:r w:rsidR="00675654">
              <w:rPr>
                <w:webHidden/>
              </w:rPr>
              <w:t>110</w:t>
            </w:r>
            <w:r w:rsidR="00675654">
              <w:rPr>
                <w:webHidden/>
              </w:rPr>
              <w:fldChar w:fldCharType="end"/>
            </w:r>
          </w:hyperlink>
        </w:p>
        <w:p w14:paraId="0FD81279" w14:textId="5DD1F3A7" w:rsidR="00675654" w:rsidRDefault="002D1F1D">
          <w:pPr>
            <w:pStyle w:val="TOC2"/>
            <w:rPr>
              <w:rFonts w:asciiTheme="minorHAnsi" w:eastAsiaTheme="minorEastAsia" w:hAnsiTheme="minorHAnsi" w:cstheme="minorBidi"/>
              <w:spacing w:val="0"/>
              <w:sz w:val="22"/>
            </w:rPr>
          </w:pPr>
          <w:hyperlink w:anchor="_Toc535222509" w:history="1">
            <w:r w:rsidR="00675654" w:rsidRPr="00FE4E81">
              <w:rPr>
                <w:rStyle w:val="Hyperlink"/>
              </w:rPr>
              <w:t>15.3</w:t>
            </w:r>
            <w:r w:rsidR="00675654">
              <w:rPr>
                <w:rFonts w:asciiTheme="minorHAnsi" w:eastAsiaTheme="minorEastAsia" w:hAnsiTheme="minorHAnsi" w:cstheme="minorBidi"/>
                <w:spacing w:val="0"/>
                <w:sz w:val="22"/>
              </w:rPr>
              <w:tab/>
            </w:r>
            <w:r w:rsidR="00675654" w:rsidRPr="00FE4E81">
              <w:rPr>
                <w:rStyle w:val="Hyperlink"/>
              </w:rPr>
              <w:t>Jazzware Schedule Wake-up IVR</w:t>
            </w:r>
            <w:r w:rsidR="00675654">
              <w:rPr>
                <w:webHidden/>
              </w:rPr>
              <w:tab/>
            </w:r>
            <w:r w:rsidR="00675654">
              <w:rPr>
                <w:webHidden/>
              </w:rPr>
              <w:fldChar w:fldCharType="begin"/>
            </w:r>
            <w:r w:rsidR="00675654">
              <w:rPr>
                <w:webHidden/>
              </w:rPr>
              <w:instrText xml:space="preserve"> PAGEREF _Toc535222509 \h </w:instrText>
            </w:r>
            <w:r w:rsidR="00675654">
              <w:rPr>
                <w:webHidden/>
              </w:rPr>
            </w:r>
            <w:r w:rsidR="00675654">
              <w:rPr>
                <w:webHidden/>
              </w:rPr>
              <w:fldChar w:fldCharType="separate"/>
            </w:r>
            <w:r w:rsidR="00675654">
              <w:rPr>
                <w:webHidden/>
              </w:rPr>
              <w:t>111</w:t>
            </w:r>
            <w:r w:rsidR="00675654">
              <w:rPr>
                <w:webHidden/>
              </w:rPr>
              <w:fldChar w:fldCharType="end"/>
            </w:r>
          </w:hyperlink>
        </w:p>
        <w:p w14:paraId="6F497469" w14:textId="2E37B53A" w:rsidR="00675654" w:rsidRDefault="002D1F1D">
          <w:pPr>
            <w:pStyle w:val="TOC3"/>
            <w:rPr>
              <w:rFonts w:asciiTheme="minorHAnsi" w:eastAsiaTheme="minorEastAsia" w:hAnsiTheme="minorHAnsi" w:cstheme="minorBidi"/>
              <w:spacing w:val="0"/>
              <w:sz w:val="22"/>
              <w:szCs w:val="22"/>
            </w:rPr>
          </w:pPr>
          <w:hyperlink w:anchor="_Toc535222510" w:history="1">
            <w:r w:rsidR="00675654" w:rsidRPr="00FE4E81">
              <w:rPr>
                <w:rStyle w:val="Hyperlink"/>
              </w:rPr>
              <w:t>15.3.1</w:t>
            </w:r>
            <w:r w:rsidR="00675654">
              <w:rPr>
                <w:rFonts w:asciiTheme="minorHAnsi" w:eastAsiaTheme="minorEastAsia" w:hAnsiTheme="minorHAnsi" w:cstheme="minorBidi"/>
                <w:spacing w:val="0"/>
                <w:sz w:val="22"/>
                <w:szCs w:val="22"/>
              </w:rPr>
              <w:tab/>
            </w:r>
            <w:r w:rsidR="00675654" w:rsidRPr="00FE4E81">
              <w:rPr>
                <w:rStyle w:val="Hyperlink"/>
              </w:rPr>
              <w:t>To Access the Jazzware Wake-up Call Functionality from Phone:</w:t>
            </w:r>
            <w:r w:rsidR="00675654">
              <w:rPr>
                <w:webHidden/>
              </w:rPr>
              <w:tab/>
            </w:r>
            <w:r w:rsidR="00675654">
              <w:rPr>
                <w:webHidden/>
              </w:rPr>
              <w:fldChar w:fldCharType="begin"/>
            </w:r>
            <w:r w:rsidR="00675654">
              <w:rPr>
                <w:webHidden/>
              </w:rPr>
              <w:instrText xml:space="preserve"> PAGEREF _Toc535222510 \h </w:instrText>
            </w:r>
            <w:r w:rsidR="00675654">
              <w:rPr>
                <w:webHidden/>
              </w:rPr>
            </w:r>
            <w:r w:rsidR="00675654">
              <w:rPr>
                <w:webHidden/>
              </w:rPr>
              <w:fldChar w:fldCharType="separate"/>
            </w:r>
            <w:r w:rsidR="00675654">
              <w:rPr>
                <w:webHidden/>
              </w:rPr>
              <w:t>111</w:t>
            </w:r>
            <w:r w:rsidR="00675654">
              <w:rPr>
                <w:webHidden/>
              </w:rPr>
              <w:fldChar w:fldCharType="end"/>
            </w:r>
          </w:hyperlink>
        </w:p>
        <w:p w14:paraId="7003D2C8" w14:textId="530EADAE" w:rsidR="00675654" w:rsidRDefault="002D1F1D">
          <w:pPr>
            <w:pStyle w:val="TOC3"/>
            <w:rPr>
              <w:rFonts w:asciiTheme="minorHAnsi" w:eastAsiaTheme="minorEastAsia" w:hAnsiTheme="minorHAnsi" w:cstheme="minorBidi"/>
              <w:spacing w:val="0"/>
              <w:sz w:val="22"/>
              <w:szCs w:val="22"/>
            </w:rPr>
          </w:pPr>
          <w:hyperlink w:anchor="_Toc535222511" w:history="1">
            <w:r w:rsidR="00675654" w:rsidRPr="00FE4E81">
              <w:rPr>
                <w:rStyle w:val="Hyperlink"/>
              </w:rPr>
              <w:t>15.3.2</w:t>
            </w:r>
            <w:r w:rsidR="00675654">
              <w:rPr>
                <w:rFonts w:asciiTheme="minorHAnsi" w:eastAsiaTheme="minorEastAsia" w:hAnsiTheme="minorHAnsi" w:cstheme="minorBidi"/>
                <w:spacing w:val="0"/>
                <w:sz w:val="22"/>
                <w:szCs w:val="22"/>
              </w:rPr>
              <w:tab/>
            </w:r>
            <w:r w:rsidR="00675654" w:rsidRPr="00FE4E81">
              <w:rPr>
                <w:rStyle w:val="Hyperlink"/>
              </w:rPr>
              <w:t>Wake-up IVR Prompts for Wake-up Scheduling</w:t>
            </w:r>
            <w:r w:rsidR="00675654">
              <w:rPr>
                <w:webHidden/>
              </w:rPr>
              <w:tab/>
            </w:r>
            <w:r w:rsidR="00675654">
              <w:rPr>
                <w:webHidden/>
              </w:rPr>
              <w:fldChar w:fldCharType="begin"/>
            </w:r>
            <w:r w:rsidR="00675654">
              <w:rPr>
                <w:webHidden/>
              </w:rPr>
              <w:instrText xml:space="preserve"> PAGEREF _Toc535222511 \h </w:instrText>
            </w:r>
            <w:r w:rsidR="00675654">
              <w:rPr>
                <w:webHidden/>
              </w:rPr>
            </w:r>
            <w:r w:rsidR="00675654">
              <w:rPr>
                <w:webHidden/>
              </w:rPr>
              <w:fldChar w:fldCharType="separate"/>
            </w:r>
            <w:r w:rsidR="00675654">
              <w:rPr>
                <w:webHidden/>
              </w:rPr>
              <w:t>112</w:t>
            </w:r>
            <w:r w:rsidR="00675654">
              <w:rPr>
                <w:webHidden/>
              </w:rPr>
              <w:fldChar w:fldCharType="end"/>
            </w:r>
          </w:hyperlink>
        </w:p>
        <w:p w14:paraId="5DBA3F8F" w14:textId="10271A5B" w:rsidR="00675654" w:rsidRDefault="002D1F1D">
          <w:pPr>
            <w:pStyle w:val="TOC2"/>
            <w:rPr>
              <w:rFonts w:asciiTheme="minorHAnsi" w:eastAsiaTheme="minorEastAsia" w:hAnsiTheme="minorHAnsi" w:cstheme="minorBidi"/>
              <w:spacing w:val="0"/>
              <w:sz w:val="22"/>
            </w:rPr>
          </w:pPr>
          <w:hyperlink w:anchor="_Toc535222512" w:history="1">
            <w:r w:rsidR="00675654" w:rsidRPr="00FE4E81">
              <w:rPr>
                <w:rStyle w:val="Hyperlink"/>
              </w:rPr>
              <w:t>15.4</w:t>
            </w:r>
            <w:r w:rsidR="00675654">
              <w:rPr>
                <w:rFonts w:asciiTheme="minorHAnsi" w:eastAsiaTheme="minorEastAsia" w:hAnsiTheme="minorHAnsi" w:cstheme="minorBidi"/>
                <w:spacing w:val="0"/>
                <w:sz w:val="22"/>
              </w:rPr>
              <w:tab/>
            </w:r>
            <w:r w:rsidR="00675654" w:rsidRPr="00FE4E81">
              <w:rPr>
                <w:rStyle w:val="Hyperlink"/>
              </w:rPr>
              <w:t>Audio File Recording IVR</w:t>
            </w:r>
            <w:r w:rsidR="00675654">
              <w:rPr>
                <w:webHidden/>
              </w:rPr>
              <w:tab/>
            </w:r>
            <w:r w:rsidR="00675654">
              <w:rPr>
                <w:webHidden/>
              </w:rPr>
              <w:fldChar w:fldCharType="begin"/>
            </w:r>
            <w:r w:rsidR="00675654">
              <w:rPr>
                <w:webHidden/>
              </w:rPr>
              <w:instrText xml:space="preserve"> PAGEREF _Toc535222512 \h </w:instrText>
            </w:r>
            <w:r w:rsidR="00675654">
              <w:rPr>
                <w:webHidden/>
              </w:rPr>
            </w:r>
            <w:r w:rsidR="00675654">
              <w:rPr>
                <w:webHidden/>
              </w:rPr>
              <w:fldChar w:fldCharType="separate"/>
            </w:r>
            <w:r w:rsidR="00675654">
              <w:rPr>
                <w:webHidden/>
              </w:rPr>
              <w:t>112</w:t>
            </w:r>
            <w:r w:rsidR="00675654">
              <w:rPr>
                <w:webHidden/>
              </w:rPr>
              <w:fldChar w:fldCharType="end"/>
            </w:r>
          </w:hyperlink>
        </w:p>
        <w:p w14:paraId="4D25495C" w14:textId="7E4E8780" w:rsidR="00675654" w:rsidRDefault="002D1F1D">
          <w:pPr>
            <w:pStyle w:val="TOC1"/>
            <w:rPr>
              <w:rFonts w:asciiTheme="minorHAnsi" w:eastAsiaTheme="minorEastAsia" w:hAnsiTheme="minorHAnsi" w:cstheme="minorBidi"/>
              <w:b w:val="0"/>
              <w:spacing w:val="0"/>
              <w:sz w:val="22"/>
            </w:rPr>
          </w:pPr>
          <w:hyperlink w:anchor="_Toc535222513" w:history="1">
            <w:r w:rsidR="00675654" w:rsidRPr="00FE4E81">
              <w:rPr>
                <w:rStyle w:val="Hyperlink"/>
              </w:rPr>
              <w:t>16</w:t>
            </w:r>
            <w:r w:rsidR="00675654">
              <w:rPr>
                <w:rFonts w:asciiTheme="minorHAnsi" w:eastAsiaTheme="minorEastAsia" w:hAnsiTheme="minorHAnsi" w:cstheme="minorBidi"/>
                <w:b w:val="0"/>
                <w:spacing w:val="0"/>
                <w:sz w:val="22"/>
              </w:rPr>
              <w:tab/>
            </w:r>
            <w:r w:rsidR="00675654" w:rsidRPr="00FE4E81">
              <w:rPr>
                <w:rStyle w:val="Hyperlink"/>
              </w:rPr>
              <w:t>Desktop Alert Installation and Configuration (Client Side)</w:t>
            </w:r>
            <w:r w:rsidR="00675654">
              <w:rPr>
                <w:webHidden/>
              </w:rPr>
              <w:tab/>
            </w:r>
            <w:r w:rsidR="00675654">
              <w:rPr>
                <w:webHidden/>
              </w:rPr>
              <w:fldChar w:fldCharType="begin"/>
            </w:r>
            <w:r w:rsidR="00675654">
              <w:rPr>
                <w:webHidden/>
              </w:rPr>
              <w:instrText xml:space="preserve"> PAGEREF _Toc535222513 \h </w:instrText>
            </w:r>
            <w:r w:rsidR="00675654">
              <w:rPr>
                <w:webHidden/>
              </w:rPr>
            </w:r>
            <w:r w:rsidR="00675654">
              <w:rPr>
                <w:webHidden/>
              </w:rPr>
              <w:fldChar w:fldCharType="separate"/>
            </w:r>
            <w:r w:rsidR="00675654">
              <w:rPr>
                <w:webHidden/>
              </w:rPr>
              <w:t>112</w:t>
            </w:r>
            <w:r w:rsidR="00675654">
              <w:rPr>
                <w:webHidden/>
              </w:rPr>
              <w:fldChar w:fldCharType="end"/>
            </w:r>
          </w:hyperlink>
        </w:p>
        <w:p w14:paraId="2A7C244B" w14:textId="6A50908B" w:rsidR="00675654" w:rsidRDefault="002D1F1D">
          <w:pPr>
            <w:pStyle w:val="TOC2"/>
            <w:rPr>
              <w:rFonts w:asciiTheme="minorHAnsi" w:eastAsiaTheme="minorEastAsia" w:hAnsiTheme="minorHAnsi" w:cstheme="minorBidi"/>
              <w:spacing w:val="0"/>
              <w:sz w:val="22"/>
            </w:rPr>
          </w:pPr>
          <w:hyperlink w:anchor="_Toc535222514" w:history="1">
            <w:r w:rsidR="00675654" w:rsidRPr="00FE4E81">
              <w:rPr>
                <w:rStyle w:val="Hyperlink"/>
              </w:rPr>
              <w:t>16.1</w:t>
            </w:r>
            <w:r w:rsidR="00675654">
              <w:rPr>
                <w:rFonts w:asciiTheme="minorHAnsi" w:eastAsiaTheme="minorEastAsia" w:hAnsiTheme="minorHAnsi" w:cstheme="minorBidi"/>
                <w:spacing w:val="0"/>
                <w:sz w:val="22"/>
              </w:rPr>
              <w:tab/>
            </w:r>
            <w:r w:rsidR="00675654" w:rsidRPr="00FE4E81">
              <w:rPr>
                <w:rStyle w:val="Hyperlink"/>
              </w:rPr>
              <w:t>Install the Desktop Alert Client</w:t>
            </w:r>
            <w:r w:rsidR="00675654">
              <w:rPr>
                <w:webHidden/>
              </w:rPr>
              <w:tab/>
            </w:r>
            <w:r w:rsidR="00675654">
              <w:rPr>
                <w:webHidden/>
              </w:rPr>
              <w:fldChar w:fldCharType="begin"/>
            </w:r>
            <w:r w:rsidR="00675654">
              <w:rPr>
                <w:webHidden/>
              </w:rPr>
              <w:instrText xml:space="preserve"> PAGEREF _Toc535222514 \h </w:instrText>
            </w:r>
            <w:r w:rsidR="00675654">
              <w:rPr>
                <w:webHidden/>
              </w:rPr>
            </w:r>
            <w:r w:rsidR="00675654">
              <w:rPr>
                <w:webHidden/>
              </w:rPr>
              <w:fldChar w:fldCharType="separate"/>
            </w:r>
            <w:r w:rsidR="00675654">
              <w:rPr>
                <w:webHidden/>
              </w:rPr>
              <w:t>112</w:t>
            </w:r>
            <w:r w:rsidR="00675654">
              <w:rPr>
                <w:webHidden/>
              </w:rPr>
              <w:fldChar w:fldCharType="end"/>
            </w:r>
          </w:hyperlink>
        </w:p>
        <w:p w14:paraId="77890ADD" w14:textId="2499441F" w:rsidR="00675654" w:rsidRDefault="002D1F1D">
          <w:pPr>
            <w:pStyle w:val="TOC2"/>
            <w:rPr>
              <w:rFonts w:asciiTheme="minorHAnsi" w:eastAsiaTheme="minorEastAsia" w:hAnsiTheme="minorHAnsi" w:cstheme="minorBidi"/>
              <w:spacing w:val="0"/>
              <w:sz w:val="22"/>
            </w:rPr>
          </w:pPr>
          <w:hyperlink w:anchor="_Toc535222515" w:history="1">
            <w:r w:rsidR="00675654" w:rsidRPr="00FE4E81">
              <w:rPr>
                <w:rStyle w:val="Hyperlink"/>
              </w:rPr>
              <w:t>16.2</w:t>
            </w:r>
            <w:r w:rsidR="00675654">
              <w:rPr>
                <w:rFonts w:asciiTheme="minorHAnsi" w:eastAsiaTheme="minorEastAsia" w:hAnsiTheme="minorHAnsi" w:cstheme="minorBidi"/>
                <w:spacing w:val="0"/>
                <w:sz w:val="22"/>
              </w:rPr>
              <w:tab/>
            </w:r>
            <w:r w:rsidR="00675654" w:rsidRPr="00FE4E81">
              <w:rPr>
                <w:rStyle w:val="Hyperlink"/>
              </w:rPr>
              <w:t>Desktop Alert Client Version Information</w:t>
            </w:r>
            <w:r w:rsidR="00675654">
              <w:rPr>
                <w:webHidden/>
              </w:rPr>
              <w:tab/>
            </w:r>
            <w:r w:rsidR="00675654">
              <w:rPr>
                <w:webHidden/>
              </w:rPr>
              <w:fldChar w:fldCharType="begin"/>
            </w:r>
            <w:r w:rsidR="00675654">
              <w:rPr>
                <w:webHidden/>
              </w:rPr>
              <w:instrText xml:space="preserve"> PAGEREF _Toc535222515 \h </w:instrText>
            </w:r>
            <w:r w:rsidR="00675654">
              <w:rPr>
                <w:webHidden/>
              </w:rPr>
            </w:r>
            <w:r w:rsidR="00675654">
              <w:rPr>
                <w:webHidden/>
              </w:rPr>
              <w:fldChar w:fldCharType="separate"/>
            </w:r>
            <w:r w:rsidR="00675654">
              <w:rPr>
                <w:webHidden/>
              </w:rPr>
              <w:t>114</w:t>
            </w:r>
            <w:r w:rsidR="00675654">
              <w:rPr>
                <w:webHidden/>
              </w:rPr>
              <w:fldChar w:fldCharType="end"/>
            </w:r>
          </w:hyperlink>
        </w:p>
        <w:p w14:paraId="5F72B446" w14:textId="00467776" w:rsidR="00675654" w:rsidRDefault="002D1F1D">
          <w:pPr>
            <w:pStyle w:val="TOC2"/>
            <w:rPr>
              <w:rFonts w:asciiTheme="minorHAnsi" w:eastAsiaTheme="minorEastAsia" w:hAnsiTheme="minorHAnsi" w:cstheme="minorBidi"/>
              <w:spacing w:val="0"/>
              <w:sz w:val="22"/>
            </w:rPr>
          </w:pPr>
          <w:hyperlink w:anchor="_Toc535222516" w:history="1">
            <w:r w:rsidR="00675654" w:rsidRPr="00FE4E81">
              <w:rPr>
                <w:rStyle w:val="Hyperlink"/>
              </w:rPr>
              <w:t>16.3</w:t>
            </w:r>
            <w:r w:rsidR="00675654">
              <w:rPr>
                <w:rFonts w:asciiTheme="minorHAnsi" w:eastAsiaTheme="minorEastAsia" w:hAnsiTheme="minorHAnsi" w:cstheme="minorBidi"/>
                <w:spacing w:val="0"/>
                <w:sz w:val="22"/>
              </w:rPr>
              <w:tab/>
            </w:r>
            <w:r w:rsidR="00675654" w:rsidRPr="00FE4E81">
              <w:rPr>
                <w:rStyle w:val="Hyperlink"/>
              </w:rPr>
              <w:t>Configuration Changes</w:t>
            </w:r>
            <w:r w:rsidR="00675654">
              <w:rPr>
                <w:webHidden/>
              </w:rPr>
              <w:tab/>
            </w:r>
            <w:r w:rsidR="00675654">
              <w:rPr>
                <w:webHidden/>
              </w:rPr>
              <w:fldChar w:fldCharType="begin"/>
            </w:r>
            <w:r w:rsidR="00675654">
              <w:rPr>
                <w:webHidden/>
              </w:rPr>
              <w:instrText xml:space="preserve"> PAGEREF _Toc535222516 \h </w:instrText>
            </w:r>
            <w:r w:rsidR="00675654">
              <w:rPr>
                <w:webHidden/>
              </w:rPr>
            </w:r>
            <w:r w:rsidR="00675654">
              <w:rPr>
                <w:webHidden/>
              </w:rPr>
              <w:fldChar w:fldCharType="separate"/>
            </w:r>
            <w:r w:rsidR="00675654">
              <w:rPr>
                <w:webHidden/>
              </w:rPr>
              <w:t>115</w:t>
            </w:r>
            <w:r w:rsidR="00675654">
              <w:rPr>
                <w:webHidden/>
              </w:rPr>
              <w:fldChar w:fldCharType="end"/>
            </w:r>
          </w:hyperlink>
        </w:p>
        <w:p w14:paraId="4E7AC229" w14:textId="26BE4494" w:rsidR="00675654" w:rsidRDefault="002D1F1D">
          <w:pPr>
            <w:pStyle w:val="TOC2"/>
            <w:rPr>
              <w:rFonts w:asciiTheme="minorHAnsi" w:eastAsiaTheme="minorEastAsia" w:hAnsiTheme="minorHAnsi" w:cstheme="minorBidi"/>
              <w:spacing w:val="0"/>
              <w:sz w:val="22"/>
            </w:rPr>
          </w:pPr>
          <w:hyperlink w:anchor="_Toc535222517" w:history="1">
            <w:r w:rsidR="00675654" w:rsidRPr="00FE4E81">
              <w:rPr>
                <w:rStyle w:val="Hyperlink"/>
              </w:rPr>
              <w:t>16.4</w:t>
            </w:r>
            <w:r w:rsidR="00675654">
              <w:rPr>
                <w:rFonts w:asciiTheme="minorHAnsi" w:eastAsiaTheme="minorEastAsia" w:hAnsiTheme="minorHAnsi" w:cstheme="minorBidi"/>
                <w:spacing w:val="0"/>
                <w:sz w:val="22"/>
              </w:rPr>
              <w:tab/>
            </w:r>
            <w:r w:rsidR="00675654" w:rsidRPr="00FE4E81">
              <w:rPr>
                <w:rStyle w:val="Hyperlink"/>
              </w:rPr>
              <w:t>Alert Activity</w:t>
            </w:r>
            <w:r w:rsidR="00675654">
              <w:rPr>
                <w:webHidden/>
              </w:rPr>
              <w:tab/>
            </w:r>
            <w:r w:rsidR="00675654">
              <w:rPr>
                <w:webHidden/>
              </w:rPr>
              <w:fldChar w:fldCharType="begin"/>
            </w:r>
            <w:r w:rsidR="00675654">
              <w:rPr>
                <w:webHidden/>
              </w:rPr>
              <w:instrText xml:space="preserve"> PAGEREF _Toc535222517 \h </w:instrText>
            </w:r>
            <w:r w:rsidR="00675654">
              <w:rPr>
                <w:webHidden/>
              </w:rPr>
            </w:r>
            <w:r w:rsidR="00675654">
              <w:rPr>
                <w:webHidden/>
              </w:rPr>
              <w:fldChar w:fldCharType="separate"/>
            </w:r>
            <w:r w:rsidR="00675654">
              <w:rPr>
                <w:webHidden/>
              </w:rPr>
              <w:t>116</w:t>
            </w:r>
            <w:r w:rsidR="00675654">
              <w:rPr>
                <w:webHidden/>
              </w:rPr>
              <w:fldChar w:fldCharType="end"/>
            </w:r>
          </w:hyperlink>
        </w:p>
        <w:p w14:paraId="56778BD7" w14:textId="2C673A9B" w:rsidR="00675654" w:rsidRDefault="002D1F1D">
          <w:pPr>
            <w:pStyle w:val="TOC2"/>
            <w:rPr>
              <w:rFonts w:asciiTheme="minorHAnsi" w:eastAsiaTheme="minorEastAsia" w:hAnsiTheme="minorHAnsi" w:cstheme="minorBidi"/>
              <w:spacing w:val="0"/>
              <w:sz w:val="22"/>
            </w:rPr>
          </w:pPr>
          <w:hyperlink w:anchor="_Toc535222518" w:history="1">
            <w:r w:rsidR="00675654" w:rsidRPr="00FE4E81">
              <w:rPr>
                <w:rStyle w:val="Hyperlink"/>
              </w:rPr>
              <w:t>16.5</w:t>
            </w:r>
            <w:r w:rsidR="00675654">
              <w:rPr>
                <w:rFonts w:asciiTheme="minorHAnsi" w:eastAsiaTheme="minorEastAsia" w:hAnsiTheme="minorHAnsi" w:cstheme="minorBidi"/>
                <w:spacing w:val="0"/>
                <w:sz w:val="22"/>
              </w:rPr>
              <w:tab/>
            </w:r>
            <w:r w:rsidR="00675654" w:rsidRPr="00FE4E81">
              <w:rPr>
                <w:rStyle w:val="Hyperlink"/>
              </w:rPr>
              <w:t>Acknowledging Alerts</w:t>
            </w:r>
            <w:r w:rsidR="00675654">
              <w:rPr>
                <w:webHidden/>
              </w:rPr>
              <w:tab/>
            </w:r>
            <w:r w:rsidR="00675654">
              <w:rPr>
                <w:webHidden/>
              </w:rPr>
              <w:fldChar w:fldCharType="begin"/>
            </w:r>
            <w:r w:rsidR="00675654">
              <w:rPr>
                <w:webHidden/>
              </w:rPr>
              <w:instrText xml:space="preserve"> PAGEREF _Toc535222518 \h </w:instrText>
            </w:r>
            <w:r w:rsidR="00675654">
              <w:rPr>
                <w:webHidden/>
              </w:rPr>
            </w:r>
            <w:r w:rsidR="00675654">
              <w:rPr>
                <w:webHidden/>
              </w:rPr>
              <w:fldChar w:fldCharType="separate"/>
            </w:r>
            <w:r w:rsidR="00675654">
              <w:rPr>
                <w:webHidden/>
              </w:rPr>
              <w:t>117</w:t>
            </w:r>
            <w:r w:rsidR="00675654">
              <w:rPr>
                <w:webHidden/>
              </w:rPr>
              <w:fldChar w:fldCharType="end"/>
            </w:r>
          </w:hyperlink>
        </w:p>
        <w:p w14:paraId="433C94FE" w14:textId="03CF8BA3" w:rsidR="00675654" w:rsidRDefault="002D1F1D">
          <w:pPr>
            <w:pStyle w:val="TOC2"/>
            <w:rPr>
              <w:rFonts w:asciiTheme="minorHAnsi" w:eastAsiaTheme="minorEastAsia" w:hAnsiTheme="minorHAnsi" w:cstheme="minorBidi"/>
              <w:spacing w:val="0"/>
              <w:sz w:val="22"/>
            </w:rPr>
          </w:pPr>
          <w:hyperlink w:anchor="_Toc535222519" w:history="1">
            <w:r w:rsidR="00675654" w:rsidRPr="00FE4E81">
              <w:rPr>
                <w:rStyle w:val="Hyperlink"/>
              </w:rPr>
              <w:t>16.6</w:t>
            </w:r>
            <w:r w:rsidR="00675654">
              <w:rPr>
                <w:rFonts w:asciiTheme="minorHAnsi" w:eastAsiaTheme="minorEastAsia" w:hAnsiTheme="minorHAnsi" w:cstheme="minorBidi"/>
                <w:spacing w:val="0"/>
                <w:sz w:val="22"/>
              </w:rPr>
              <w:tab/>
            </w:r>
            <w:r w:rsidR="00675654" w:rsidRPr="00FE4E81">
              <w:rPr>
                <w:rStyle w:val="Hyperlink"/>
              </w:rPr>
              <w:t>Alert History</w:t>
            </w:r>
            <w:r w:rsidR="00675654">
              <w:rPr>
                <w:webHidden/>
              </w:rPr>
              <w:tab/>
            </w:r>
            <w:r w:rsidR="00675654">
              <w:rPr>
                <w:webHidden/>
              </w:rPr>
              <w:fldChar w:fldCharType="begin"/>
            </w:r>
            <w:r w:rsidR="00675654">
              <w:rPr>
                <w:webHidden/>
              </w:rPr>
              <w:instrText xml:space="preserve"> PAGEREF _Toc535222519 \h </w:instrText>
            </w:r>
            <w:r w:rsidR="00675654">
              <w:rPr>
                <w:webHidden/>
              </w:rPr>
            </w:r>
            <w:r w:rsidR="00675654">
              <w:rPr>
                <w:webHidden/>
              </w:rPr>
              <w:fldChar w:fldCharType="separate"/>
            </w:r>
            <w:r w:rsidR="00675654">
              <w:rPr>
                <w:webHidden/>
              </w:rPr>
              <w:t>118</w:t>
            </w:r>
            <w:r w:rsidR="00675654">
              <w:rPr>
                <w:webHidden/>
              </w:rPr>
              <w:fldChar w:fldCharType="end"/>
            </w:r>
          </w:hyperlink>
        </w:p>
        <w:p w14:paraId="062C9E9B" w14:textId="7129C010" w:rsidR="00675654" w:rsidRDefault="002D1F1D">
          <w:pPr>
            <w:pStyle w:val="TOC2"/>
            <w:rPr>
              <w:rFonts w:asciiTheme="minorHAnsi" w:eastAsiaTheme="minorEastAsia" w:hAnsiTheme="minorHAnsi" w:cstheme="minorBidi"/>
              <w:spacing w:val="0"/>
              <w:sz w:val="22"/>
            </w:rPr>
          </w:pPr>
          <w:hyperlink w:anchor="_Toc535222520" w:history="1">
            <w:r w:rsidR="00675654" w:rsidRPr="00FE4E81">
              <w:rPr>
                <w:rStyle w:val="Hyperlink"/>
              </w:rPr>
              <w:t>16.7</w:t>
            </w:r>
            <w:r w:rsidR="00675654">
              <w:rPr>
                <w:rFonts w:asciiTheme="minorHAnsi" w:eastAsiaTheme="minorEastAsia" w:hAnsiTheme="minorHAnsi" w:cstheme="minorBidi"/>
                <w:spacing w:val="0"/>
                <w:sz w:val="22"/>
              </w:rPr>
              <w:tab/>
            </w:r>
            <w:r w:rsidR="00675654" w:rsidRPr="00FE4E81">
              <w:rPr>
                <w:rStyle w:val="Hyperlink"/>
              </w:rPr>
              <w:t>Disable Desktop Alerting Application</w:t>
            </w:r>
            <w:r w:rsidR="00675654">
              <w:rPr>
                <w:webHidden/>
              </w:rPr>
              <w:tab/>
            </w:r>
            <w:r w:rsidR="00675654">
              <w:rPr>
                <w:webHidden/>
              </w:rPr>
              <w:fldChar w:fldCharType="begin"/>
            </w:r>
            <w:r w:rsidR="00675654">
              <w:rPr>
                <w:webHidden/>
              </w:rPr>
              <w:instrText xml:space="preserve"> PAGEREF _Toc535222520 \h </w:instrText>
            </w:r>
            <w:r w:rsidR="00675654">
              <w:rPr>
                <w:webHidden/>
              </w:rPr>
            </w:r>
            <w:r w:rsidR="00675654">
              <w:rPr>
                <w:webHidden/>
              </w:rPr>
              <w:fldChar w:fldCharType="separate"/>
            </w:r>
            <w:r w:rsidR="00675654">
              <w:rPr>
                <w:webHidden/>
              </w:rPr>
              <w:t>119</w:t>
            </w:r>
            <w:r w:rsidR="00675654">
              <w:rPr>
                <w:webHidden/>
              </w:rPr>
              <w:fldChar w:fldCharType="end"/>
            </w:r>
          </w:hyperlink>
        </w:p>
        <w:p w14:paraId="78CD5AF9" w14:textId="440A020C" w:rsidR="00675654" w:rsidRDefault="002D1F1D">
          <w:pPr>
            <w:pStyle w:val="TOC2"/>
            <w:rPr>
              <w:rFonts w:asciiTheme="minorHAnsi" w:eastAsiaTheme="minorEastAsia" w:hAnsiTheme="minorHAnsi" w:cstheme="minorBidi"/>
              <w:spacing w:val="0"/>
              <w:sz w:val="22"/>
            </w:rPr>
          </w:pPr>
          <w:hyperlink w:anchor="_Toc535222521" w:history="1">
            <w:r w:rsidR="00675654" w:rsidRPr="00FE4E81">
              <w:rPr>
                <w:rStyle w:val="Hyperlink"/>
              </w:rPr>
              <w:t>16.8</w:t>
            </w:r>
            <w:r w:rsidR="00675654">
              <w:rPr>
                <w:rFonts w:asciiTheme="minorHAnsi" w:eastAsiaTheme="minorEastAsia" w:hAnsiTheme="minorHAnsi" w:cstheme="minorBidi"/>
                <w:spacing w:val="0"/>
                <w:sz w:val="22"/>
              </w:rPr>
              <w:tab/>
            </w:r>
            <w:r w:rsidR="00675654" w:rsidRPr="00FE4E81">
              <w:rPr>
                <w:rStyle w:val="Hyperlink"/>
              </w:rPr>
              <w:t>Enable the Desktop Alerting Application</w:t>
            </w:r>
            <w:r w:rsidR="00675654">
              <w:rPr>
                <w:webHidden/>
              </w:rPr>
              <w:tab/>
            </w:r>
            <w:r w:rsidR="00675654">
              <w:rPr>
                <w:webHidden/>
              </w:rPr>
              <w:fldChar w:fldCharType="begin"/>
            </w:r>
            <w:r w:rsidR="00675654">
              <w:rPr>
                <w:webHidden/>
              </w:rPr>
              <w:instrText xml:space="preserve"> PAGEREF _Toc535222521 \h </w:instrText>
            </w:r>
            <w:r w:rsidR="00675654">
              <w:rPr>
                <w:webHidden/>
              </w:rPr>
            </w:r>
            <w:r w:rsidR="00675654">
              <w:rPr>
                <w:webHidden/>
              </w:rPr>
              <w:fldChar w:fldCharType="separate"/>
            </w:r>
            <w:r w:rsidR="00675654">
              <w:rPr>
                <w:webHidden/>
              </w:rPr>
              <w:t>121</w:t>
            </w:r>
            <w:r w:rsidR="00675654">
              <w:rPr>
                <w:webHidden/>
              </w:rPr>
              <w:fldChar w:fldCharType="end"/>
            </w:r>
          </w:hyperlink>
        </w:p>
        <w:p w14:paraId="79280B46" w14:textId="4BC3BFE4" w:rsidR="00675654" w:rsidRDefault="002D1F1D">
          <w:pPr>
            <w:pStyle w:val="TOC2"/>
            <w:rPr>
              <w:rFonts w:asciiTheme="minorHAnsi" w:eastAsiaTheme="minorEastAsia" w:hAnsiTheme="minorHAnsi" w:cstheme="minorBidi"/>
              <w:spacing w:val="0"/>
              <w:sz w:val="22"/>
            </w:rPr>
          </w:pPr>
          <w:hyperlink w:anchor="_Toc535222522" w:history="1">
            <w:r w:rsidR="00675654" w:rsidRPr="00FE4E81">
              <w:rPr>
                <w:rStyle w:val="Hyperlink"/>
              </w:rPr>
              <w:t>16.9</w:t>
            </w:r>
            <w:r w:rsidR="00675654">
              <w:rPr>
                <w:rFonts w:asciiTheme="minorHAnsi" w:eastAsiaTheme="minorEastAsia" w:hAnsiTheme="minorHAnsi" w:cstheme="minorBidi"/>
                <w:spacing w:val="0"/>
                <w:sz w:val="22"/>
              </w:rPr>
              <w:tab/>
            </w:r>
            <w:r w:rsidR="00675654" w:rsidRPr="00FE4E81">
              <w:rPr>
                <w:rStyle w:val="Hyperlink"/>
              </w:rPr>
              <w:t>Desktop Alerting Client Upgrade</w:t>
            </w:r>
            <w:r w:rsidR="00675654">
              <w:rPr>
                <w:webHidden/>
              </w:rPr>
              <w:tab/>
            </w:r>
            <w:r w:rsidR="00675654">
              <w:rPr>
                <w:webHidden/>
              </w:rPr>
              <w:fldChar w:fldCharType="begin"/>
            </w:r>
            <w:r w:rsidR="00675654">
              <w:rPr>
                <w:webHidden/>
              </w:rPr>
              <w:instrText xml:space="preserve"> PAGEREF _Toc535222522 \h </w:instrText>
            </w:r>
            <w:r w:rsidR="00675654">
              <w:rPr>
                <w:webHidden/>
              </w:rPr>
            </w:r>
            <w:r w:rsidR="00675654">
              <w:rPr>
                <w:webHidden/>
              </w:rPr>
              <w:fldChar w:fldCharType="separate"/>
            </w:r>
            <w:r w:rsidR="00675654">
              <w:rPr>
                <w:webHidden/>
              </w:rPr>
              <w:t>122</w:t>
            </w:r>
            <w:r w:rsidR="00675654">
              <w:rPr>
                <w:webHidden/>
              </w:rPr>
              <w:fldChar w:fldCharType="end"/>
            </w:r>
          </w:hyperlink>
        </w:p>
        <w:p w14:paraId="10457059" w14:textId="52F88EBE" w:rsidR="00675654" w:rsidRDefault="002D1F1D">
          <w:pPr>
            <w:pStyle w:val="TOC3"/>
            <w:rPr>
              <w:rFonts w:asciiTheme="minorHAnsi" w:eastAsiaTheme="minorEastAsia" w:hAnsiTheme="minorHAnsi" w:cstheme="minorBidi"/>
              <w:spacing w:val="0"/>
              <w:sz w:val="22"/>
              <w:szCs w:val="22"/>
            </w:rPr>
          </w:pPr>
          <w:hyperlink w:anchor="_Toc535222523" w:history="1">
            <w:r w:rsidR="00675654" w:rsidRPr="00FE4E81">
              <w:rPr>
                <w:rStyle w:val="Hyperlink"/>
              </w:rPr>
              <w:t>16.9.1</w:t>
            </w:r>
            <w:r w:rsidR="00675654">
              <w:rPr>
                <w:rFonts w:asciiTheme="minorHAnsi" w:eastAsiaTheme="minorEastAsia" w:hAnsiTheme="minorHAnsi" w:cstheme="minorBidi"/>
                <w:spacing w:val="0"/>
                <w:sz w:val="22"/>
                <w:szCs w:val="22"/>
              </w:rPr>
              <w:tab/>
            </w:r>
            <w:r w:rsidR="00675654" w:rsidRPr="00FE4E81">
              <w:rPr>
                <w:rStyle w:val="Hyperlink"/>
              </w:rPr>
              <w:t>Upgrade via Alert</w:t>
            </w:r>
            <w:r w:rsidR="00675654">
              <w:rPr>
                <w:webHidden/>
              </w:rPr>
              <w:tab/>
            </w:r>
            <w:r w:rsidR="00675654">
              <w:rPr>
                <w:webHidden/>
              </w:rPr>
              <w:fldChar w:fldCharType="begin"/>
            </w:r>
            <w:r w:rsidR="00675654">
              <w:rPr>
                <w:webHidden/>
              </w:rPr>
              <w:instrText xml:space="preserve"> PAGEREF _Toc535222523 \h </w:instrText>
            </w:r>
            <w:r w:rsidR="00675654">
              <w:rPr>
                <w:webHidden/>
              </w:rPr>
            </w:r>
            <w:r w:rsidR="00675654">
              <w:rPr>
                <w:webHidden/>
              </w:rPr>
              <w:fldChar w:fldCharType="separate"/>
            </w:r>
            <w:r w:rsidR="00675654">
              <w:rPr>
                <w:webHidden/>
              </w:rPr>
              <w:t>122</w:t>
            </w:r>
            <w:r w:rsidR="00675654">
              <w:rPr>
                <w:webHidden/>
              </w:rPr>
              <w:fldChar w:fldCharType="end"/>
            </w:r>
          </w:hyperlink>
        </w:p>
        <w:p w14:paraId="52F3B9CF" w14:textId="39373D34" w:rsidR="00675654" w:rsidRDefault="002D1F1D">
          <w:pPr>
            <w:pStyle w:val="TOC3"/>
            <w:rPr>
              <w:rFonts w:asciiTheme="minorHAnsi" w:eastAsiaTheme="minorEastAsia" w:hAnsiTheme="minorHAnsi" w:cstheme="minorBidi"/>
              <w:spacing w:val="0"/>
              <w:sz w:val="22"/>
              <w:szCs w:val="22"/>
            </w:rPr>
          </w:pPr>
          <w:hyperlink w:anchor="_Toc535222524" w:history="1">
            <w:r w:rsidR="00675654" w:rsidRPr="00FE4E81">
              <w:rPr>
                <w:rStyle w:val="Hyperlink"/>
              </w:rPr>
              <w:t>16.9.2</w:t>
            </w:r>
            <w:r w:rsidR="00675654">
              <w:rPr>
                <w:rFonts w:asciiTheme="minorHAnsi" w:eastAsiaTheme="minorEastAsia" w:hAnsiTheme="minorHAnsi" w:cstheme="minorBidi"/>
                <w:spacing w:val="0"/>
                <w:sz w:val="22"/>
                <w:szCs w:val="22"/>
              </w:rPr>
              <w:tab/>
            </w:r>
            <w:r w:rsidR="00675654" w:rsidRPr="00FE4E81">
              <w:rPr>
                <w:rStyle w:val="Hyperlink"/>
              </w:rPr>
              <w:t>Upgrade via System Tray</w:t>
            </w:r>
            <w:r w:rsidR="00675654">
              <w:rPr>
                <w:webHidden/>
              </w:rPr>
              <w:tab/>
            </w:r>
            <w:r w:rsidR="00675654">
              <w:rPr>
                <w:webHidden/>
              </w:rPr>
              <w:fldChar w:fldCharType="begin"/>
            </w:r>
            <w:r w:rsidR="00675654">
              <w:rPr>
                <w:webHidden/>
              </w:rPr>
              <w:instrText xml:space="preserve"> PAGEREF _Toc535222524 \h </w:instrText>
            </w:r>
            <w:r w:rsidR="00675654">
              <w:rPr>
                <w:webHidden/>
              </w:rPr>
            </w:r>
            <w:r w:rsidR="00675654">
              <w:rPr>
                <w:webHidden/>
              </w:rPr>
              <w:fldChar w:fldCharType="separate"/>
            </w:r>
            <w:r w:rsidR="00675654">
              <w:rPr>
                <w:webHidden/>
              </w:rPr>
              <w:t>123</w:t>
            </w:r>
            <w:r w:rsidR="00675654">
              <w:rPr>
                <w:webHidden/>
              </w:rPr>
              <w:fldChar w:fldCharType="end"/>
            </w:r>
          </w:hyperlink>
        </w:p>
        <w:p w14:paraId="6B2C0BDE" w14:textId="56FE070E" w:rsidR="00675654" w:rsidRDefault="002D1F1D">
          <w:pPr>
            <w:pStyle w:val="TOC1"/>
            <w:rPr>
              <w:rFonts w:asciiTheme="minorHAnsi" w:eastAsiaTheme="minorEastAsia" w:hAnsiTheme="minorHAnsi" w:cstheme="minorBidi"/>
              <w:b w:val="0"/>
              <w:spacing w:val="0"/>
              <w:sz w:val="22"/>
            </w:rPr>
          </w:pPr>
          <w:hyperlink w:anchor="_Toc535222525" w:history="1">
            <w:r w:rsidR="00675654" w:rsidRPr="00FE4E81">
              <w:rPr>
                <w:rStyle w:val="Hyperlink"/>
              </w:rPr>
              <w:t>17</w:t>
            </w:r>
            <w:r w:rsidR="00675654">
              <w:rPr>
                <w:rFonts w:asciiTheme="minorHAnsi" w:eastAsiaTheme="minorEastAsia" w:hAnsiTheme="minorHAnsi" w:cstheme="minorBidi"/>
                <w:b w:val="0"/>
                <w:spacing w:val="0"/>
                <w:sz w:val="22"/>
              </w:rPr>
              <w:tab/>
            </w:r>
            <w:r w:rsidR="00675654" w:rsidRPr="00FE4E81">
              <w:rPr>
                <w:rStyle w:val="Hyperlink"/>
              </w:rPr>
              <w:t>Appendix</w:t>
            </w:r>
            <w:r w:rsidR="00675654">
              <w:rPr>
                <w:webHidden/>
              </w:rPr>
              <w:tab/>
            </w:r>
            <w:r w:rsidR="00675654">
              <w:rPr>
                <w:webHidden/>
              </w:rPr>
              <w:fldChar w:fldCharType="begin"/>
            </w:r>
            <w:r w:rsidR="00675654">
              <w:rPr>
                <w:webHidden/>
              </w:rPr>
              <w:instrText xml:space="preserve"> PAGEREF _Toc535222525 \h </w:instrText>
            </w:r>
            <w:r w:rsidR="00675654">
              <w:rPr>
                <w:webHidden/>
              </w:rPr>
            </w:r>
            <w:r w:rsidR="00675654">
              <w:rPr>
                <w:webHidden/>
              </w:rPr>
              <w:fldChar w:fldCharType="separate"/>
            </w:r>
            <w:r w:rsidR="00675654">
              <w:rPr>
                <w:webHidden/>
              </w:rPr>
              <w:t>124</w:t>
            </w:r>
            <w:r w:rsidR="00675654">
              <w:rPr>
                <w:webHidden/>
              </w:rPr>
              <w:fldChar w:fldCharType="end"/>
            </w:r>
          </w:hyperlink>
        </w:p>
        <w:p w14:paraId="13D04367" w14:textId="0D2903AB" w:rsidR="00675654" w:rsidRDefault="002D1F1D">
          <w:pPr>
            <w:pStyle w:val="TOC2"/>
            <w:rPr>
              <w:rFonts w:asciiTheme="minorHAnsi" w:eastAsiaTheme="minorEastAsia" w:hAnsiTheme="minorHAnsi" w:cstheme="minorBidi"/>
              <w:spacing w:val="0"/>
              <w:sz w:val="22"/>
            </w:rPr>
          </w:pPr>
          <w:hyperlink w:anchor="_Toc535222526" w:history="1">
            <w:r w:rsidR="00675654" w:rsidRPr="00FE4E81">
              <w:rPr>
                <w:rStyle w:val="Hyperlink"/>
              </w:rPr>
              <w:t>17.1</w:t>
            </w:r>
            <w:r w:rsidR="00675654">
              <w:rPr>
                <w:rFonts w:asciiTheme="minorHAnsi" w:eastAsiaTheme="minorEastAsia" w:hAnsiTheme="minorHAnsi" w:cstheme="minorBidi"/>
                <w:spacing w:val="0"/>
                <w:sz w:val="22"/>
              </w:rPr>
              <w:tab/>
            </w:r>
            <w:r w:rsidR="00675654" w:rsidRPr="00FE4E81">
              <w:rPr>
                <w:rStyle w:val="Hyperlink"/>
              </w:rPr>
              <w:t>Alert Type Table</w:t>
            </w:r>
            <w:r w:rsidR="00675654">
              <w:rPr>
                <w:webHidden/>
              </w:rPr>
              <w:tab/>
            </w:r>
            <w:r w:rsidR="00675654">
              <w:rPr>
                <w:webHidden/>
              </w:rPr>
              <w:fldChar w:fldCharType="begin"/>
            </w:r>
            <w:r w:rsidR="00675654">
              <w:rPr>
                <w:webHidden/>
              </w:rPr>
              <w:instrText xml:space="preserve"> PAGEREF _Toc535222526 \h </w:instrText>
            </w:r>
            <w:r w:rsidR="00675654">
              <w:rPr>
                <w:webHidden/>
              </w:rPr>
            </w:r>
            <w:r w:rsidR="00675654">
              <w:rPr>
                <w:webHidden/>
              </w:rPr>
              <w:fldChar w:fldCharType="separate"/>
            </w:r>
            <w:r w:rsidR="00675654">
              <w:rPr>
                <w:webHidden/>
              </w:rPr>
              <w:t>124</w:t>
            </w:r>
            <w:r w:rsidR="00675654">
              <w:rPr>
                <w:webHidden/>
              </w:rPr>
              <w:fldChar w:fldCharType="end"/>
            </w:r>
          </w:hyperlink>
        </w:p>
        <w:p w14:paraId="37B694B8" w14:textId="7959BF6F" w:rsidR="00675654" w:rsidRDefault="002D1F1D">
          <w:pPr>
            <w:pStyle w:val="TOC2"/>
            <w:rPr>
              <w:rFonts w:asciiTheme="minorHAnsi" w:eastAsiaTheme="minorEastAsia" w:hAnsiTheme="minorHAnsi" w:cstheme="minorBidi"/>
              <w:spacing w:val="0"/>
              <w:sz w:val="22"/>
            </w:rPr>
          </w:pPr>
          <w:hyperlink w:anchor="_Toc535222527" w:history="1">
            <w:r w:rsidR="00675654" w:rsidRPr="00FE4E81">
              <w:rPr>
                <w:rStyle w:val="Hyperlink"/>
              </w:rPr>
              <w:t>17.2</w:t>
            </w:r>
            <w:r w:rsidR="00675654">
              <w:rPr>
                <w:rFonts w:asciiTheme="minorHAnsi" w:eastAsiaTheme="minorEastAsia" w:hAnsiTheme="minorHAnsi" w:cstheme="minorBidi"/>
                <w:spacing w:val="0"/>
                <w:sz w:val="22"/>
              </w:rPr>
              <w:tab/>
            </w:r>
            <w:r w:rsidR="00675654" w:rsidRPr="00FE4E81">
              <w:rPr>
                <w:rStyle w:val="Hyperlink"/>
              </w:rPr>
              <w:t>Report Descriptions</w:t>
            </w:r>
            <w:r w:rsidR="00675654">
              <w:rPr>
                <w:webHidden/>
              </w:rPr>
              <w:tab/>
            </w:r>
            <w:r w:rsidR="00675654">
              <w:rPr>
                <w:webHidden/>
              </w:rPr>
              <w:fldChar w:fldCharType="begin"/>
            </w:r>
            <w:r w:rsidR="00675654">
              <w:rPr>
                <w:webHidden/>
              </w:rPr>
              <w:instrText xml:space="preserve"> PAGEREF _Toc535222527 \h </w:instrText>
            </w:r>
            <w:r w:rsidR="00675654">
              <w:rPr>
                <w:webHidden/>
              </w:rPr>
            </w:r>
            <w:r w:rsidR="00675654">
              <w:rPr>
                <w:webHidden/>
              </w:rPr>
              <w:fldChar w:fldCharType="separate"/>
            </w:r>
            <w:r w:rsidR="00675654">
              <w:rPr>
                <w:webHidden/>
              </w:rPr>
              <w:t>125</w:t>
            </w:r>
            <w:r w:rsidR="00675654">
              <w:rPr>
                <w:webHidden/>
              </w:rPr>
              <w:fldChar w:fldCharType="end"/>
            </w:r>
          </w:hyperlink>
        </w:p>
        <w:p w14:paraId="72742990" w14:textId="3D374C23" w:rsidR="00675654" w:rsidRDefault="002D1F1D">
          <w:pPr>
            <w:pStyle w:val="TOC2"/>
            <w:rPr>
              <w:rFonts w:asciiTheme="minorHAnsi" w:eastAsiaTheme="minorEastAsia" w:hAnsiTheme="minorHAnsi" w:cstheme="minorBidi"/>
              <w:spacing w:val="0"/>
              <w:sz w:val="22"/>
            </w:rPr>
          </w:pPr>
          <w:hyperlink w:anchor="_Toc535222528" w:history="1">
            <w:r w:rsidR="00675654" w:rsidRPr="00FE4E81">
              <w:rPr>
                <w:rStyle w:val="Hyperlink"/>
              </w:rPr>
              <w:t>17.3</w:t>
            </w:r>
            <w:r w:rsidR="00675654">
              <w:rPr>
                <w:rFonts w:asciiTheme="minorHAnsi" w:eastAsiaTheme="minorEastAsia" w:hAnsiTheme="minorHAnsi" w:cstheme="minorBidi"/>
                <w:spacing w:val="0"/>
                <w:sz w:val="22"/>
              </w:rPr>
              <w:tab/>
            </w:r>
            <w:r w:rsidR="00675654" w:rsidRPr="00FE4E81">
              <w:rPr>
                <w:rStyle w:val="Hyperlink"/>
              </w:rPr>
              <w:t>Recording Audio Files through Audacity</w:t>
            </w:r>
            <w:r w:rsidR="00675654">
              <w:rPr>
                <w:webHidden/>
              </w:rPr>
              <w:tab/>
            </w:r>
            <w:r w:rsidR="00675654">
              <w:rPr>
                <w:webHidden/>
              </w:rPr>
              <w:fldChar w:fldCharType="begin"/>
            </w:r>
            <w:r w:rsidR="00675654">
              <w:rPr>
                <w:webHidden/>
              </w:rPr>
              <w:instrText xml:space="preserve"> PAGEREF _Toc535222528 \h </w:instrText>
            </w:r>
            <w:r w:rsidR="00675654">
              <w:rPr>
                <w:webHidden/>
              </w:rPr>
            </w:r>
            <w:r w:rsidR="00675654">
              <w:rPr>
                <w:webHidden/>
              </w:rPr>
              <w:fldChar w:fldCharType="separate"/>
            </w:r>
            <w:r w:rsidR="00675654">
              <w:rPr>
                <w:webHidden/>
              </w:rPr>
              <w:t>128</w:t>
            </w:r>
            <w:r w:rsidR="00675654">
              <w:rPr>
                <w:webHidden/>
              </w:rPr>
              <w:fldChar w:fldCharType="end"/>
            </w:r>
          </w:hyperlink>
        </w:p>
        <w:p w14:paraId="0540E333" w14:textId="2BDB26E5" w:rsidR="000961EF" w:rsidRDefault="00811BC2">
          <w:r>
            <w:fldChar w:fldCharType="end"/>
          </w:r>
        </w:p>
      </w:sdtContent>
    </w:sdt>
    <w:p w14:paraId="2558CE41" w14:textId="77777777" w:rsidR="003B4FF5" w:rsidRDefault="000961EF" w:rsidP="00BE2516">
      <w:pPr>
        <w:pStyle w:val="Heading1"/>
        <w:rPr>
          <w:sz w:val="28"/>
        </w:rPr>
      </w:pPr>
      <w:r>
        <w:rPr>
          <w:sz w:val="28"/>
        </w:rPr>
        <w:br w:type="page"/>
      </w:r>
      <w:bookmarkStart w:id="14" w:name="_Toc535222378"/>
      <w:bookmarkStart w:id="15" w:name="_Toc331673338"/>
      <w:r w:rsidR="003B4FF5">
        <w:rPr>
          <w:sz w:val="28"/>
        </w:rPr>
        <w:lastRenderedPageBreak/>
        <w:t>Introduction to the Guide</w:t>
      </w:r>
      <w:bookmarkEnd w:id="14"/>
    </w:p>
    <w:p w14:paraId="5AED6C54" w14:textId="474E110B" w:rsidR="003B4FF5" w:rsidRPr="003B4FF5" w:rsidRDefault="003B4FF5" w:rsidP="003B4FF5">
      <w:pPr>
        <w:pStyle w:val="BodyText"/>
      </w:pPr>
      <w:r>
        <w:t xml:space="preserve">This guide provides general instructions on the use of the </w:t>
      </w:r>
      <w:r w:rsidR="005C475E">
        <w:t>Jazzware</w:t>
      </w:r>
      <w:r>
        <w:t xml:space="preserve"> portal.   The images used in the guide are meant to be representative of the system.  Depending on the system configuration, the colors and menus available may differ but the functionality remains the same.  </w:t>
      </w:r>
    </w:p>
    <w:p w14:paraId="6161AEC0" w14:textId="627BFC47" w:rsidR="00927378" w:rsidRDefault="005C475E" w:rsidP="00BE2516">
      <w:pPr>
        <w:pStyle w:val="Heading1"/>
      </w:pPr>
      <w:bookmarkStart w:id="16" w:name="_Toc535222379"/>
      <w:r>
        <w:t>Jazzware</w:t>
      </w:r>
      <w:r w:rsidR="00A407BA" w:rsidRPr="00994F81">
        <w:t xml:space="preserve"> </w:t>
      </w:r>
      <w:r w:rsidR="00927378" w:rsidRPr="00994F81">
        <w:t xml:space="preserve">Portal </w:t>
      </w:r>
      <w:r w:rsidR="00927378" w:rsidRPr="00A61C18">
        <w:t>Login</w:t>
      </w:r>
      <w:r w:rsidR="00927378" w:rsidRPr="00994F81">
        <w:t xml:space="preserve"> Screen</w:t>
      </w:r>
      <w:bookmarkEnd w:id="15"/>
      <w:bookmarkEnd w:id="16"/>
    </w:p>
    <w:p w14:paraId="7B79EC97" w14:textId="77777777" w:rsidR="00544D35" w:rsidRDefault="0074065A" w:rsidP="0074065A">
      <w:pPr>
        <w:pStyle w:val="Heading2"/>
        <w:tabs>
          <w:tab w:val="clear" w:pos="720"/>
          <w:tab w:val="num" w:pos="540"/>
        </w:tabs>
        <w:ind w:left="540" w:hanging="540"/>
      </w:pPr>
      <w:bookmarkStart w:id="17" w:name="_Toc242610292"/>
      <w:r>
        <w:t xml:space="preserve"> </w:t>
      </w:r>
      <w:bookmarkStart w:id="18" w:name="_Toc535222380"/>
      <w:r w:rsidR="00544D35">
        <w:t>Account Registration</w:t>
      </w:r>
      <w:bookmarkEnd w:id="18"/>
    </w:p>
    <w:p w14:paraId="0F764BD4" w14:textId="77777777" w:rsidR="006A5D43" w:rsidRDefault="006A5D43" w:rsidP="006A5D43">
      <w:pPr>
        <w:pStyle w:val="BodyText"/>
      </w:pPr>
      <w:r>
        <w:t xml:space="preserve">New user accounts </w:t>
      </w:r>
      <w:r w:rsidR="0083457B">
        <w:t>require email addresses (existing accounts do not)</w:t>
      </w:r>
      <w:r>
        <w:t xml:space="preserve">.  When a new account is setup, an email is sent to the user to complete the registration process.  </w:t>
      </w:r>
    </w:p>
    <w:p w14:paraId="4847B7F1" w14:textId="77777777" w:rsidR="006A5D43" w:rsidRDefault="006A5D43" w:rsidP="00616303">
      <w:pPr>
        <w:pStyle w:val="ListNumber"/>
      </w:pPr>
      <w:r>
        <w:t xml:space="preserve">To complete the registration process, click on “Complete Registration” in the email.  </w:t>
      </w:r>
    </w:p>
    <w:p w14:paraId="02686DAC" w14:textId="77777777" w:rsidR="0047076A" w:rsidRDefault="0047076A" w:rsidP="0047076A">
      <w:pPr>
        <w:pStyle w:val="ListNumber"/>
        <w:numPr>
          <w:ilvl w:val="0"/>
          <w:numId w:val="0"/>
        </w:numPr>
        <w:ind w:left="1620"/>
      </w:pPr>
    </w:p>
    <w:p w14:paraId="7B442025" w14:textId="77777777" w:rsidR="000C4F41" w:rsidRDefault="000C4F41" w:rsidP="000C4F41">
      <w:pPr>
        <w:pStyle w:val="BodyText"/>
        <w:keepNext/>
      </w:pPr>
      <w:r>
        <w:rPr>
          <w:rFonts w:cs="Arial"/>
          <w:noProof/>
          <w:color w:val="000000"/>
          <w:sz w:val="22"/>
          <w:szCs w:val="22"/>
        </w:rPr>
        <w:drawing>
          <wp:inline distT="0" distB="0" distL="0" distR="0" wp14:anchorId="294E49B5" wp14:editId="3B6E6558">
            <wp:extent cx="3619500" cy="1372098"/>
            <wp:effectExtent l="19050" t="19050" r="19050" b="19050"/>
            <wp:docPr id="2059" name="Picture 2059" descr="https://lh3.googleusercontent.com/ZD_fMWLe1ooh1dYc2RJr2tiISiuyPMD5-jDCiS2FT3sACGqIDHm2e7nRoPDyeV8rU44cJCKgTLFmZt5AIf7yzRvvepME7ijENoAZUvgf5fek2vAy0Lwh-nxxYZRYK7PRJPLYr3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ZD_fMWLe1ooh1dYc2RJr2tiISiuyPMD5-jDCiS2FT3sACGqIDHm2e7nRoPDyeV8rU44cJCKgTLFmZt5AIf7yzRvvepME7ijENoAZUvgf5fek2vAy0Lwh-nxxYZRYK7PRJPLYr3q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8505" cy="1379303"/>
                    </a:xfrm>
                    <a:prstGeom prst="rect">
                      <a:avLst/>
                    </a:prstGeom>
                    <a:noFill/>
                    <a:ln>
                      <a:solidFill>
                        <a:schemeClr val="bg1">
                          <a:lumMod val="65000"/>
                        </a:schemeClr>
                      </a:solidFill>
                    </a:ln>
                  </pic:spPr>
                </pic:pic>
              </a:graphicData>
            </a:graphic>
          </wp:inline>
        </w:drawing>
      </w:r>
    </w:p>
    <w:p w14:paraId="7F922247" w14:textId="77777777" w:rsidR="000C4F41" w:rsidRDefault="000C4F41" w:rsidP="000C4F41">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w:t>
      </w:r>
      <w:r w:rsidR="00B8237E">
        <w:rPr>
          <w:noProof/>
        </w:rPr>
        <w:fldChar w:fldCharType="end"/>
      </w:r>
      <w:r>
        <w:t xml:space="preserve"> Registration Email</w:t>
      </w:r>
    </w:p>
    <w:p w14:paraId="2439F1DC" w14:textId="77777777" w:rsidR="006A5D43" w:rsidRDefault="000C4F41" w:rsidP="00616303">
      <w:pPr>
        <w:pStyle w:val="ListNumber"/>
      </w:pPr>
      <w:r>
        <w:t xml:space="preserve">Enter in a password and confirm the password.   </w:t>
      </w:r>
    </w:p>
    <w:p w14:paraId="5E004655" w14:textId="77777777" w:rsidR="00616303" w:rsidRDefault="00616303" w:rsidP="00616303">
      <w:pPr>
        <w:pStyle w:val="BodyText"/>
        <w:keepNext/>
      </w:pPr>
      <w:r>
        <w:rPr>
          <w:rFonts w:cs="Arial"/>
          <w:noProof/>
          <w:color w:val="000000"/>
          <w:sz w:val="22"/>
          <w:szCs w:val="22"/>
        </w:rPr>
        <w:drawing>
          <wp:inline distT="0" distB="0" distL="0" distR="0">
            <wp:extent cx="3970020" cy="1735611"/>
            <wp:effectExtent l="19050" t="19050" r="11430" b="17145"/>
            <wp:docPr id="2064" name="Picture 2064" descr="https://lh6.googleusercontent.com/r1rI5X8tUP5es5ksVhepsjhEo9VmIL2uLzoHqcwagyw2g1B4FrzoA2RRJ9iKfaK0UijLt2kwUk3iJ6oHeglGIGe5qLWttuCPI8e-BBo0CYY1oIn24Hp6bqBmQGPtEfn3W0zYJ-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r1rI5X8tUP5es5ksVhepsjhEo9VmIL2uLzoHqcwagyw2g1B4FrzoA2RRJ9iKfaK0UijLt2kwUk3iJ6oHeglGIGe5qLWttuCPI8e-BBo0CYY1oIn24Hp6bqBmQGPtEfn3W0zYJ-B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5904" cy="1738183"/>
                    </a:xfrm>
                    <a:prstGeom prst="rect">
                      <a:avLst/>
                    </a:prstGeom>
                    <a:noFill/>
                    <a:ln>
                      <a:solidFill>
                        <a:schemeClr val="bg1">
                          <a:lumMod val="65000"/>
                        </a:schemeClr>
                      </a:solidFill>
                    </a:ln>
                  </pic:spPr>
                </pic:pic>
              </a:graphicData>
            </a:graphic>
          </wp:inline>
        </w:drawing>
      </w:r>
    </w:p>
    <w:p w14:paraId="4B971AAC" w14:textId="77777777" w:rsidR="00616303" w:rsidRDefault="00616303" w:rsidP="00616303">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w:t>
      </w:r>
      <w:r w:rsidR="00B8237E">
        <w:rPr>
          <w:noProof/>
        </w:rPr>
        <w:fldChar w:fldCharType="end"/>
      </w:r>
      <w:r>
        <w:t xml:space="preserve"> Create and Confirm Password</w:t>
      </w:r>
    </w:p>
    <w:p w14:paraId="7EE7129F" w14:textId="533DF3E1" w:rsidR="00B8237E" w:rsidRPr="00B8237E" w:rsidRDefault="00B8237E" w:rsidP="00B8237E">
      <w:pPr>
        <w:pStyle w:val="BodyText"/>
      </w:pPr>
      <w:r>
        <w:t xml:space="preserve">Depending on the properties and servers that the user has access to, the user may be automatically directed to a </w:t>
      </w:r>
      <w:r w:rsidR="005C475E">
        <w:t>Jazzware</w:t>
      </w:r>
      <w:r>
        <w:t xml:space="preserve"> Portal or, the</w:t>
      </w:r>
      <w:r w:rsidR="0050218F">
        <w:t xml:space="preserve"> user may be redirected to the C</w:t>
      </w:r>
      <w:r>
        <w:t xml:space="preserve">entralized </w:t>
      </w:r>
      <w:r w:rsidR="00147F13">
        <w:t>Authentication</w:t>
      </w:r>
      <w:r w:rsidR="0050218F">
        <w:t xml:space="preserve"> Portal </w:t>
      </w:r>
      <w:r>
        <w:t xml:space="preserve">which will provide the user links to one or more </w:t>
      </w:r>
      <w:r w:rsidR="005C475E">
        <w:t>Jazzware</w:t>
      </w:r>
      <w:r>
        <w:t xml:space="preserve"> Portals.  </w:t>
      </w:r>
    </w:p>
    <w:p w14:paraId="01C24B50" w14:textId="77777777" w:rsidR="00B8237E" w:rsidRDefault="00B8237E" w:rsidP="00B8237E">
      <w:pPr>
        <w:pStyle w:val="Heading3"/>
      </w:pPr>
      <w:bookmarkStart w:id="19" w:name="_Toc535222381"/>
      <w:r>
        <w:t xml:space="preserve">Direct </w:t>
      </w:r>
      <w:r w:rsidR="00147F13">
        <w:t xml:space="preserve">Portal </w:t>
      </w:r>
      <w:r>
        <w:t xml:space="preserve">Access </w:t>
      </w:r>
      <w:r w:rsidR="00147F13">
        <w:t>after Registration</w:t>
      </w:r>
      <w:bookmarkEnd w:id="19"/>
    </w:p>
    <w:p w14:paraId="15CFDEC2" w14:textId="4BE8DD0E" w:rsidR="00B8237E" w:rsidRDefault="00B8237E" w:rsidP="00B8237E">
      <w:pPr>
        <w:pStyle w:val="BodyText"/>
      </w:pPr>
      <w:r>
        <w:t xml:space="preserve">After creating a password, if the user only has access to one property or properties on one server and that server is on the latest version of the </w:t>
      </w:r>
      <w:r w:rsidR="005C475E">
        <w:t>Jazzware</w:t>
      </w:r>
      <w:r>
        <w:t xml:space="preserve"> software, the user will be granted direct access to the portal.   </w:t>
      </w:r>
    </w:p>
    <w:p w14:paraId="62A16FC6" w14:textId="77777777" w:rsidR="00B8237E" w:rsidRDefault="00AD624C" w:rsidP="00B8237E">
      <w:pPr>
        <w:pStyle w:val="Heading3"/>
      </w:pPr>
      <w:bookmarkStart w:id="20" w:name="_Toc535222382"/>
      <w:r>
        <w:lastRenderedPageBreak/>
        <w:t xml:space="preserve">Access Through Centralized </w:t>
      </w:r>
      <w:r w:rsidR="00B446A2">
        <w:t>Authentication</w:t>
      </w:r>
      <w:r>
        <w:t xml:space="preserve"> Portal</w:t>
      </w:r>
      <w:r w:rsidR="00147F13">
        <w:t xml:space="preserve"> after Registration</w:t>
      </w:r>
      <w:bookmarkEnd w:id="20"/>
    </w:p>
    <w:p w14:paraId="6649F1B8" w14:textId="656B10AB" w:rsidR="00B446A2" w:rsidRDefault="00B8237E" w:rsidP="00B446A2">
      <w:pPr>
        <w:pStyle w:val="BodyText"/>
      </w:pPr>
      <w:r>
        <w:t>If the user has access to multiple</w:t>
      </w:r>
      <w:r w:rsidR="0050218F">
        <w:t xml:space="preserve"> properties on multiple servers or the server is running an older version of the </w:t>
      </w:r>
      <w:r w:rsidR="005C475E">
        <w:t>Jazzware</w:t>
      </w:r>
      <w:r w:rsidR="0050218F">
        <w:t xml:space="preserve"> solution, </w:t>
      </w:r>
      <w:r w:rsidR="00B446A2">
        <w:t xml:space="preserve">the user will be taken to </w:t>
      </w:r>
      <w:r w:rsidR="00BC7D44">
        <w:t xml:space="preserve">the </w:t>
      </w:r>
      <w:r w:rsidR="00B446A2">
        <w:t xml:space="preserve">Centralized Authentication </w:t>
      </w:r>
      <w:proofErr w:type="gramStart"/>
      <w:r w:rsidR="00B446A2">
        <w:t xml:space="preserve">Portal </w:t>
      </w:r>
      <w:r w:rsidR="0050218F" w:rsidRPr="0050218F">
        <w:t xml:space="preserve"> </w:t>
      </w:r>
      <w:r w:rsidR="0050218F">
        <w:t>after</w:t>
      </w:r>
      <w:proofErr w:type="gramEnd"/>
      <w:r w:rsidR="0050218F">
        <w:t xml:space="preserve"> creating a password.</w:t>
      </w:r>
      <w:r w:rsidR="00616303">
        <w:t xml:space="preserve">  </w:t>
      </w:r>
    </w:p>
    <w:p w14:paraId="3DCB042C" w14:textId="77777777" w:rsidR="00AD624C" w:rsidRDefault="00147F13" w:rsidP="00B446A2">
      <w:pPr>
        <w:pStyle w:val="BodyText"/>
        <w:numPr>
          <w:ilvl w:val="0"/>
          <w:numId w:val="109"/>
        </w:numPr>
      </w:pPr>
      <w:r>
        <w:t>Once a</w:t>
      </w:r>
      <w:r w:rsidR="00B446A2">
        <w:t xml:space="preserve"> password</w:t>
      </w:r>
      <w:r>
        <w:t xml:space="preserve"> has been created, </w:t>
      </w:r>
      <w:r w:rsidR="00B446A2">
        <w:t>t</w:t>
      </w:r>
      <w:r w:rsidR="00AD624C">
        <w:t xml:space="preserve">he user can choose to use a URL to gain access to </w:t>
      </w:r>
      <w:r w:rsidR="00B446A2">
        <w:t xml:space="preserve">a </w:t>
      </w:r>
      <w:proofErr w:type="gramStart"/>
      <w:r w:rsidR="00B446A2">
        <w:t>particular portal</w:t>
      </w:r>
      <w:proofErr w:type="gramEnd"/>
      <w:r w:rsidR="00B446A2">
        <w:t xml:space="preserve"> or the user can choose to go through the Centralized Authentication Portal, which will provide the user with links to all the portals the user has access to.</w:t>
      </w:r>
    </w:p>
    <w:p w14:paraId="306BEE24" w14:textId="77777777" w:rsidR="00B446A2" w:rsidRDefault="00B446A2" w:rsidP="00B446A2">
      <w:pPr>
        <w:pStyle w:val="BodyText"/>
        <w:ind w:left="1800"/>
      </w:pPr>
    </w:p>
    <w:p w14:paraId="379BB2F8" w14:textId="77777777" w:rsidR="000C4F41" w:rsidRDefault="00616303" w:rsidP="0050218F">
      <w:pPr>
        <w:pStyle w:val="ListNumber"/>
        <w:numPr>
          <w:ilvl w:val="0"/>
          <w:numId w:val="108"/>
        </w:numPr>
      </w:pPr>
      <w:r>
        <w:t>Login using the e</w:t>
      </w:r>
      <w:r w:rsidR="00B8237E">
        <w:t xml:space="preserve">mail address and new password. </w:t>
      </w:r>
    </w:p>
    <w:p w14:paraId="6B2DB067" w14:textId="77777777" w:rsidR="00616303" w:rsidRDefault="00616303" w:rsidP="0050218F">
      <w:pPr>
        <w:pStyle w:val="ListNumber"/>
        <w:keepNext/>
        <w:numPr>
          <w:ilvl w:val="0"/>
          <w:numId w:val="0"/>
        </w:numPr>
        <w:ind w:left="1980" w:hanging="360"/>
      </w:pPr>
      <w:r>
        <w:rPr>
          <w:rFonts w:cs="Arial"/>
          <w:noProof/>
          <w:color w:val="000000"/>
          <w:sz w:val="22"/>
          <w:szCs w:val="22"/>
        </w:rPr>
        <w:drawing>
          <wp:inline distT="0" distB="0" distL="0" distR="0">
            <wp:extent cx="2148840" cy="2453198"/>
            <wp:effectExtent l="19050" t="19050" r="22860" b="23495"/>
            <wp:docPr id="2065" name="Picture 2065" descr="https://lh3.googleusercontent.com/81dIyE2jql4hjNIiFrhADEEAlMtsCBjwCquKPq8M7JM05m7cSUSdYeOgLEWhdOG1LhybfRrMFbnAfGbK_xIhwpAXK-jktIHEv-t7ouO0AhMUvChGIY30xAQhQA6eP5CUDiiVmK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81dIyE2jql4hjNIiFrhADEEAlMtsCBjwCquKPq8M7JM05m7cSUSdYeOgLEWhdOG1LhybfRrMFbnAfGbK_xIhwpAXK-jktIHEv-t7ouO0AhMUvChGIY30xAQhQA6eP5CUDiiVmKi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5744" cy="2461080"/>
                    </a:xfrm>
                    <a:prstGeom prst="rect">
                      <a:avLst/>
                    </a:prstGeom>
                    <a:noFill/>
                    <a:ln>
                      <a:solidFill>
                        <a:schemeClr val="bg1">
                          <a:lumMod val="65000"/>
                        </a:schemeClr>
                      </a:solidFill>
                    </a:ln>
                  </pic:spPr>
                </pic:pic>
              </a:graphicData>
            </a:graphic>
          </wp:inline>
        </w:drawing>
      </w:r>
    </w:p>
    <w:p w14:paraId="52D5573A" w14:textId="77777777" w:rsidR="00616303" w:rsidRDefault="00616303" w:rsidP="0050218F">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3</w:t>
      </w:r>
      <w:r w:rsidR="00B8237E">
        <w:rPr>
          <w:noProof/>
        </w:rPr>
        <w:fldChar w:fldCharType="end"/>
      </w:r>
      <w:r>
        <w:t xml:space="preserve"> Login</w:t>
      </w:r>
      <w:r w:rsidR="00BC7D44">
        <w:t xml:space="preserve"> to Centralized </w:t>
      </w:r>
      <w:r w:rsidR="00B446A2">
        <w:t>Management</w:t>
      </w:r>
      <w:r w:rsidR="00BC7D44">
        <w:t xml:space="preserve"> Portal</w:t>
      </w:r>
      <w:r>
        <w:t xml:space="preserve"> with Email Address and New Password</w:t>
      </w:r>
    </w:p>
    <w:p w14:paraId="5D8036FE" w14:textId="77777777" w:rsidR="000C4F41" w:rsidRDefault="000C4F41" w:rsidP="000C4F41">
      <w:pPr>
        <w:pStyle w:val="BodyText"/>
        <w:keepNext/>
      </w:pPr>
    </w:p>
    <w:p w14:paraId="1ACA8FD5" w14:textId="27C3D802" w:rsidR="00B446A2" w:rsidRDefault="0050218F" w:rsidP="005C475E">
      <w:pPr>
        <w:pStyle w:val="ListNumber"/>
      </w:pPr>
      <w:r>
        <w:t xml:space="preserve">The </w:t>
      </w:r>
      <w:r w:rsidR="00616303">
        <w:t xml:space="preserve">Hospitality Cloud Access </w:t>
      </w:r>
      <w:r>
        <w:t>page will appear</w:t>
      </w:r>
      <w:r w:rsidR="00AD624C">
        <w:t xml:space="preserve"> and will display one or more links to </w:t>
      </w:r>
      <w:r w:rsidR="005C475E">
        <w:t>Jazzware</w:t>
      </w:r>
      <w:r w:rsidR="00AD624C">
        <w:t xml:space="preserve"> Portals.  </w:t>
      </w:r>
    </w:p>
    <w:p w14:paraId="67FCA4E2" w14:textId="15CC1ED0" w:rsidR="00B446A2" w:rsidRDefault="00AD624C" w:rsidP="00B446A2">
      <w:pPr>
        <w:pStyle w:val="ListNumber"/>
        <w:numPr>
          <w:ilvl w:val="0"/>
          <w:numId w:val="110"/>
        </w:numPr>
      </w:pPr>
      <w:r>
        <w:t xml:space="preserve">If the server is running the latest version of the </w:t>
      </w:r>
      <w:r w:rsidR="005C475E">
        <w:t>Jazzware</w:t>
      </w:r>
      <w:r>
        <w:t xml:space="preserve"> software, clicking on the portal link</w:t>
      </w:r>
      <w:r w:rsidR="00B446A2">
        <w:t xml:space="preserve"> </w:t>
      </w:r>
      <w:r w:rsidR="00A97420">
        <w:t xml:space="preserve">will </w:t>
      </w:r>
      <w:r w:rsidR="00D838F8">
        <w:t xml:space="preserve">automatically </w:t>
      </w:r>
      <w:r w:rsidR="00A97420">
        <w:t xml:space="preserve">open the </w:t>
      </w:r>
      <w:r w:rsidR="005C475E">
        <w:t>Jazzware</w:t>
      </w:r>
      <w:r w:rsidR="00BC7D44">
        <w:t xml:space="preserve"> </w:t>
      </w:r>
      <w:r w:rsidR="00A97420">
        <w:t>portal</w:t>
      </w:r>
      <w:r>
        <w:t xml:space="preserve"> without further authentication.  </w:t>
      </w:r>
    </w:p>
    <w:p w14:paraId="624E6F61" w14:textId="30286F4C" w:rsidR="00616303" w:rsidRDefault="00AD624C" w:rsidP="00B446A2">
      <w:pPr>
        <w:pStyle w:val="ListNumber"/>
        <w:numPr>
          <w:ilvl w:val="0"/>
          <w:numId w:val="110"/>
        </w:numPr>
      </w:pPr>
      <w:r>
        <w:t xml:space="preserve">If the server is running an older version of the </w:t>
      </w:r>
      <w:r w:rsidR="005C475E">
        <w:t>Jazzware</w:t>
      </w:r>
      <w:r>
        <w:t xml:space="preserve"> software, clicking on a portal link will take the user to the portal, but the user may be required to re-aut</w:t>
      </w:r>
      <w:r w:rsidR="00147F13">
        <w:t>henticate with his username/password</w:t>
      </w:r>
      <w:r>
        <w:t xml:space="preserve">. </w:t>
      </w:r>
    </w:p>
    <w:p w14:paraId="7613D10C" w14:textId="77777777" w:rsidR="00A053D9" w:rsidRDefault="00A053D9" w:rsidP="00A053D9">
      <w:pPr>
        <w:pStyle w:val="ListNumber"/>
        <w:keepNext/>
        <w:numPr>
          <w:ilvl w:val="0"/>
          <w:numId w:val="0"/>
        </w:numPr>
        <w:ind w:left="1440" w:hanging="360"/>
      </w:pPr>
      <w:r>
        <w:rPr>
          <w:rFonts w:cs="Arial"/>
          <w:noProof/>
          <w:color w:val="000000"/>
          <w:sz w:val="22"/>
          <w:szCs w:val="22"/>
        </w:rPr>
        <w:lastRenderedPageBreak/>
        <w:drawing>
          <wp:inline distT="0" distB="0" distL="0" distR="0">
            <wp:extent cx="3535680" cy="1757348"/>
            <wp:effectExtent l="19050" t="19050" r="26670" b="14605"/>
            <wp:docPr id="2068" name="Picture 2068" descr="https://lh5.googleusercontent.com/YzdXwtdpj3tIzRPF7w8lEXAg1js3iP2r0yetR0BUkxsWf51CI74mVpNw0-U6MBFhySeSZQ1ILLag9QwyOnZ0WcbOqkYCVxsestlpHYJPpIMFWDNbJJOa59QU0N373STdkR22A8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YzdXwtdpj3tIzRPF7w8lEXAg1js3iP2r0yetR0BUkxsWf51CI74mVpNw0-U6MBFhySeSZQ1ILLag9QwyOnZ0WcbOqkYCVxsestlpHYJPpIMFWDNbJJOa59QU0N373STdkR22A8D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1613" cy="1765267"/>
                    </a:xfrm>
                    <a:prstGeom prst="rect">
                      <a:avLst/>
                    </a:prstGeom>
                    <a:noFill/>
                    <a:ln>
                      <a:solidFill>
                        <a:schemeClr val="bg1">
                          <a:lumMod val="65000"/>
                        </a:schemeClr>
                      </a:solidFill>
                    </a:ln>
                  </pic:spPr>
                </pic:pic>
              </a:graphicData>
            </a:graphic>
          </wp:inline>
        </w:drawing>
      </w:r>
    </w:p>
    <w:p w14:paraId="7147C061" w14:textId="77777777" w:rsidR="00A053D9" w:rsidRDefault="00A053D9" w:rsidP="00A053D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6</w:t>
      </w:r>
      <w:r w:rsidR="00B8237E">
        <w:rPr>
          <w:noProof/>
        </w:rPr>
        <w:fldChar w:fldCharType="end"/>
      </w:r>
      <w:r>
        <w:t xml:space="preserve"> List of Portals</w:t>
      </w:r>
      <w:r w:rsidR="00D838F8">
        <w:t xml:space="preserve"> on the Centralized Authentication Portal</w:t>
      </w:r>
      <w:r>
        <w:t xml:space="preserve"> (only displayed if User has Access to Multiple Portals)</w:t>
      </w:r>
    </w:p>
    <w:p w14:paraId="68AC2F5D" w14:textId="77777777" w:rsidR="00616303" w:rsidRPr="00616303" w:rsidRDefault="00616303" w:rsidP="00616303">
      <w:pPr>
        <w:pStyle w:val="BodyText"/>
      </w:pPr>
    </w:p>
    <w:p w14:paraId="30A1F2CE" w14:textId="77777777" w:rsidR="0074065A" w:rsidRPr="0062545D" w:rsidRDefault="0074065A" w:rsidP="0074065A">
      <w:pPr>
        <w:pStyle w:val="Heading2"/>
        <w:tabs>
          <w:tab w:val="clear" w:pos="720"/>
        </w:tabs>
        <w:ind w:left="576"/>
      </w:pPr>
      <w:bookmarkStart w:id="21" w:name="_Toc535222383"/>
      <w:r w:rsidRPr="0062545D">
        <w:t>My Account</w:t>
      </w:r>
      <w:r>
        <w:t xml:space="preserve"> Feature</w:t>
      </w:r>
      <w:bookmarkEnd w:id="21"/>
    </w:p>
    <w:p w14:paraId="4FEC9184" w14:textId="020EF29B" w:rsidR="00A053D9" w:rsidRDefault="00D838F8" w:rsidP="00BC7D44">
      <w:pPr>
        <w:pStyle w:val="BodyText"/>
        <w:spacing w:before="240"/>
      </w:pPr>
      <w:r>
        <w:t xml:space="preserve">The </w:t>
      </w:r>
      <w:r w:rsidR="005C475E">
        <w:t>Jazzware</w:t>
      </w:r>
      <w:r>
        <w:t xml:space="preserve"> P</w:t>
      </w:r>
      <w:r w:rsidR="00A053D9">
        <w:t>ort</w:t>
      </w:r>
      <w:r>
        <w:t>al, like the C</w:t>
      </w:r>
      <w:r w:rsidR="00BC7D44">
        <w:t>entralized</w:t>
      </w:r>
      <w:r>
        <w:t xml:space="preserve"> Authentication P</w:t>
      </w:r>
      <w:r w:rsidR="00BC7D44">
        <w:t xml:space="preserve">ortal, </w:t>
      </w:r>
      <w:r w:rsidR="00A053D9">
        <w:t xml:space="preserve">has a </w:t>
      </w:r>
      <w:r w:rsidR="00A053D9" w:rsidRPr="00D838F8">
        <w:rPr>
          <w:b/>
        </w:rPr>
        <w:t>My Account</w:t>
      </w:r>
      <w:r w:rsidR="00A053D9">
        <w:t xml:space="preserve"> feature.  Either </w:t>
      </w:r>
      <w:r w:rsidR="00BC7D44">
        <w:t>portal</w:t>
      </w:r>
      <w:r w:rsidR="00A053D9">
        <w:t xml:space="preserve"> can be used to change the user password.  </w:t>
      </w:r>
    </w:p>
    <w:p w14:paraId="41975623" w14:textId="77777777" w:rsidR="0074065A" w:rsidRDefault="0074065A" w:rsidP="0074065A">
      <w:pPr>
        <w:pStyle w:val="BodyText"/>
      </w:pPr>
      <w:r>
        <w:t>To reset the password used to access the portal, use the My Account feature.</w:t>
      </w:r>
    </w:p>
    <w:p w14:paraId="65D046BE" w14:textId="01982284" w:rsidR="0074065A" w:rsidRPr="0062545D" w:rsidRDefault="0074065A" w:rsidP="0074065A">
      <w:pPr>
        <w:pStyle w:val="BodyText"/>
      </w:pPr>
      <w:r w:rsidRPr="0062545D">
        <w:t>To access My Account</w:t>
      </w:r>
      <w:r w:rsidR="00BC7D44">
        <w:t xml:space="preserve"> in the </w:t>
      </w:r>
      <w:r w:rsidR="005C475E">
        <w:t>Jazzware</w:t>
      </w:r>
      <w:r w:rsidR="00BC7D44">
        <w:t xml:space="preserve"> portal</w:t>
      </w:r>
      <w:r w:rsidRPr="0062545D">
        <w:t>, either</w:t>
      </w:r>
    </w:p>
    <w:p w14:paraId="0236D28D" w14:textId="77777777" w:rsidR="0074065A" w:rsidRPr="00327D32" w:rsidRDefault="0074065A" w:rsidP="00AD17B0">
      <w:pPr>
        <w:pStyle w:val="BodyText"/>
        <w:numPr>
          <w:ilvl w:val="0"/>
          <w:numId w:val="99"/>
        </w:numPr>
      </w:pPr>
      <w:r w:rsidRPr="00327D32">
        <w:t>Click on the hamburger menu and select “My Account” or</w:t>
      </w:r>
    </w:p>
    <w:p w14:paraId="0C381171" w14:textId="77777777" w:rsidR="0074065A" w:rsidRPr="0062545D" w:rsidRDefault="0074065A" w:rsidP="00AD17B0">
      <w:pPr>
        <w:pStyle w:val="BodyText"/>
        <w:numPr>
          <w:ilvl w:val="0"/>
          <w:numId w:val="99"/>
        </w:numPr>
      </w:pPr>
      <w:r>
        <w:t xml:space="preserve">Click on the user name in the upper </w:t>
      </w:r>
      <w:proofErr w:type="gramStart"/>
      <w:r>
        <w:t>right hand</w:t>
      </w:r>
      <w:proofErr w:type="gramEnd"/>
      <w:r>
        <w:t xml:space="preserve"> corner of the screen</w:t>
      </w:r>
    </w:p>
    <w:p w14:paraId="5E01C197" w14:textId="77777777" w:rsidR="0074065A" w:rsidRDefault="0074065A" w:rsidP="0074065A">
      <w:pPr>
        <w:pStyle w:val="Caption"/>
        <w:keepNext/>
        <w:ind w:left="1440"/>
      </w:pPr>
      <w:r>
        <w:rPr>
          <w:rFonts w:cs="Arial"/>
          <w:noProof/>
          <w:color w:val="000000"/>
          <w:sz w:val="22"/>
          <w:szCs w:val="22"/>
        </w:rPr>
        <mc:AlternateContent>
          <mc:Choice Requires="wps">
            <w:drawing>
              <wp:anchor distT="0" distB="0" distL="114300" distR="114300" simplePos="0" relativeHeight="252033024" behindDoc="0" locked="0" layoutInCell="1" allowOverlap="1" wp14:anchorId="7F9FD6FC" wp14:editId="32078C77">
                <wp:simplePos x="0" y="0"/>
                <wp:positionH relativeFrom="column">
                  <wp:posOffset>5547995</wp:posOffset>
                </wp:positionH>
                <wp:positionV relativeFrom="paragraph">
                  <wp:posOffset>8255</wp:posOffset>
                </wp:positionV>
                <wp:extent cx="692727" cy="173182"/>
                <wp:effectExtent l="0" t="0" r="12700" b="17780"/>
                <wp:wrapNone/>
                <wp:docPr id="2054" name="Rectangle 2054"/>
                <wp:cNvGraphicFramePr/>
                <a:graphic xmlns:a="http://schemas.openxmlformats.org/drawingml/2006/main">
                  <a:graphicData uri="http://schemas.microsoft.com/office/word/2010/wordprocessingShape">
                    <wps:wsp>
                      <wps:cNvSpPr/>
                      <wps:spPr>
                        <a:xfrm>
                          <a:off x="0" y="0"/>
                          <a:ext cx="692727" cy="1731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8FD2D" id="Rectangle 2054" o:spid="_x0000_s1026" style="position:absolute;margin-left:436.85pt;margin-top:.65pt;width:54.55pt;height:13.6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" filled="f" strokecolor="red" strokeweight="2pt"/>
            </w:pict>
          </mc:Fallback>
        </mc:AlternateContent>
      </w:r>
      <w:r w:rsidR="00BC7D44">
        <w:rPr>
          <w:rFonts w:ascii="Arial" w:hAnsi="Arial" w:cs="Arial"/>
          <w:noProof/>
          <w:color w:val="000000"/>
          <w:sz w:val="22"/>
          <w:szCs w:val="22"/>
        </w:rPr>
        <w:drawing>
          <wp:inline distT="0" distB="0" distL="0" distR="0">
            <wp:extent cx="5311140" cy="3070928"/>
            <wp:effectExtent l="19050" t="19050" r="22860" b="15240"/>
            <wp:docPr id="2070" name="Picture 2070" descr="https://lh3.googleusercontent.com/36N5r9MEuyuaAgis68u6UVlRvN_yWnwZym7bIlRp1y5knNApXEzQ8LwHPpG_2vBVsMJ2ouhQj-dyuKoMLLiS8v1BAwKwtHOziWlHlywxguBRNCwhIlmO6aKCOZH5DQRSjdV8w1U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36N5r9MEuyuaAgis68u6UVlRvN_yWnwZym7bIlRp1y5knNApXEzQ8LwHPpG_2vBVsMJ2ouhQj-dyuKoMLLiS8v1BAwKwtHOziWlHlywxguBRNCwhIlmO6aKCOZH5DQRSjdV8w1U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2607" cy="3077558"/>
                    </a:xfrm>
                    <a:prstGeom prst="rect">
                      <a:avLst/>
                    </a:prstGeom>
                    <a:noFill/>
                    <a:ln>
                      <a:solidFill>
                        <a:schemeClr val="bg1">
                          <a:lumMod val="65000"/>
                        </a:schemeClr>
                      </a:solidFill>
                    </a:ln>
                  </pic:spPr>
                </pic:pic>
              </a:graphicData>
            </a:graphic>
          </wp:inline>
        </w:drawing>
      </w:r>
    </w:p>
    <w:p w14:paraId="046CAEC4" w14:textId="77777777" w:rsidR="0074065A" w:rsidRDefault="0074065A" w:rsidP="0074065A">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7</w:t>
      </w:r>
      <w:r w:rsidR="00B8237E">
        <w:rPr>
          <w:noProof/>
        </w:rPr>
        <w:fldChar w:fldCharType="end"/>
      </w:r>
      <w:r>
        <w:t xml:space="preserve"> Access to My Account through Username</w:t>
      </w:r>
    </w:p>
    <w:p w14:paraId="5879557E" w14:textId="77777777" w:rsidR="0074065A" w:rsidRDefault="0074065A" w:rsidP="0074065A">
      <w:pPr>
        <w:pStyle w:val="BodyText"/>
        <w:ind w:left="1440"/>
      </w:pPr>
      <w:r>
        <w:rPr>
          <w:noProof/>
        </w:rPr>
        <w:lastRenderedPageBreak/>
        <mc:AlternateContent>
          <mc:Choice Requires="wps">
            <w:drawing>
              <wp:anchor distT="0" distB="0" distL="114300" distR="114300" simplePos="0" relativeHeight="252034048" behindDoc="0" locked="0" layoutInCell="1" allowOverlap="1" wp14:anchorId="531E6520" wp14:editId="501A6A9E">
                <wp:simplePos x="0" y="0"/>
                <wp:positionH relativeFrom="column">
                  <wp:posOffset>983269</wp:posOffset>
                </wp:positionH>
                <wp:positionV relativeFrom="paragraph">
                  <wp:posOffset>2371956</wp:posOffset>
                </wp:positionV>
                <wp:extent cx="505691" cy="235527"/>
                <wp:effectExtent l="0" t="0" r="27940" b="12700"/>
                <wp:wrapNone/>
                <wp:docPr id="2055" name="Rectangle 2055"/>
                <wp:cNvGraphicFramePr/>
                <a:graphic xmlns:a="http://schemas.openxmlformats.org/drawingml/2006/main">
                  <a:graphicData uri="http://schemas.microsoft.com/office/word/2010/wordprocessingShape">
                    <wps:wsp>
                      <wps:cNvSpPr/>
                      <wps:spPr>
                        <a:xfrm>
                          <a:off x="0" y="0"/>
                          <a:ext cx="505691" cy="2355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E13281" id="Rectangle 2055" o:spid="_x0000_s1026" style="position:absolute;margin-left:77.4pt;margin-top:186.75pt;width:39.8pt;height:18.55pt;z-index:25203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" filled="f" strokecolor="red" strokeweight="2pt"/>
            </w:pict>
          </mc:Fallback>
        </mc:AlternateContent>
      </w:r>
      <w:r>
        <w:rPr>
          <w:noProof/>
        </w:rPr>
        <w:drawing>
          <wp:inline distT="0" distB="0" distL="0" distR="0" wp14:anchorId="2079221E" wp14:editId="621E8FE5">
            <wp:extent cx="5306291" cy="2801157"/>
            <wp:effectExtent l="19050" t="19050" r="27940" b="1841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10245" cy="2803244"/>
                    </a:xfrm>
                    <a:prstGeom prst="rect">
                      <a:avLst/>
                    </a:prstGeom>
                    <a:ln>
                      <a:solidFill>
                        <a:schemeClr val="bg1">
                          <a:lumMod val="65000"/>
                        </a:schemeClr>
                      </a:solidFill>
                    </a:ln>
                  </pic:spPr>
                </pic:pic>
              </a:graphicData>
            </a:graphic>
          </wp:inline>
        </w:drawing>
      </w:r>
    </w:p>
    <w:p w14:paraId="41D196C5" w14:textId="77777777" w:rsidR="0074065A" w:rsidRDefault="0074065A" w:rsidP="0074065A">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8</w:t>
      </w:r>
      <w:r w:rsidR="00B8237E">
        <w:rPr>
          <w:noProof/>
        </w:rPr>
        <w:fldChar w:fldCharType="end"/>
      </w:r>
      <w:r>
        <w:t xml:space="preserve"> Access to My Account through Hamburger Menu</w:t>
      </w:r>
    </w:p>
    <w:p w14:paraId="2091CECC" w14:textId="77777777" w:rsidR="00F174D6" w:rsidRDefault="00F174D6" w:rsidP="00F174D6">
      <w:pPr>
        <w:pStyle w:val="BodyText"/>
      </w:pPr>
      <w:r>
        <w:br w:type="page"/>
      </w:r>
    </w:p>
    <w:p w14:paraId="14B729AD" w14:textId="77777777" w:rsidR="00F174D6" w:rsidRPr="00A32B30" w:rsidRDefault="00F174D6" w:rsidP="00F174D6">
      <w:pPr>
        <w:pStyle w:val="BodyText"/>
      </w:pPr>
      <w:r w:rsidRPr="00A32B30">
        <w:lastRenderedPageBreak/>
        <w:t>To change the password, enter the current password</w:t>
      </w:r>
      <w:r>
        <w:t xml:space="preserve">, </w:t>
      </w:r>
      <w:r w:rsidR="007F44DD">
        <w:t xml:space="preserve">then </w:t>
      </w:r>
      <w:r>
        <w:t xml:space="preserve">enter the new password twice and click Save.  Or, click Cancel to discard any changes. </w:t>
      </w:r>
    </w:p>
    <w:p w14:paraId="51C682DA" w14:textId="77777777" w:rsidR="00BC7D44" w:rsidRDefault="007F44DD" w:rsidP="00BC7D44">
      <w:pPr>
        <w:pStyle w:val="BodyText"/>
        <w:keepNext/>
      </w:pPr>
      <w:r>
        <w:rPr>
          <w:rFonts w:cs="Arial"/>
          <w:noProof/>
          <w:color w:val="000000"/>
          <w:sz w:val="22"/>
          <w:szCs w:val="22"/>
        </w:rPr>
        <w:drawing>
          <wp:inline distT="0" distB="0" distL="0" distR="0">
            <wp:extent cx="5394960" cy="2137234"/>
            <wp:effectExtent l="19050" t="19050" r="15240" b="15875"/>
            <wp:docPr id="2072" name="Picture 2072" descr="https://lh3.googleusercontent.com/xiux1BLav6D2DEYhsFUcxD0jYMtCa8pNxwYrXXEqT9PWWXgGDe69u68nI6gl-EG7B1Y_Z7MFqvBMS1-B5Kp8JBjdD52Y8VbQGjJxdR4VVW7mLlwgtuzyvGpfHCIUYIw8j-Je8S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xiux1BLav6D2DEYhsFUcxD0jYMtCa8pNxwYrXXEqT9PWWXgGDe69u68nI6gl-EG7B1Y_Z7MFqvBMS1-B5Kp8JBjdD52Y8VbQGjJxdR4VVW7mLlwgtuzyvGpfHCIUYIw8j-Je8SLQ"/>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9651" cy="2139092"/>
                    </a:xfrm>
                    <a:prstGeom prst="rect">
                      <a:avLst/>
                    </a:prstGeom>
                    <a:noFill/>
                    <a:ln>
                      <a:solidFill>
                        <a:schemeClr val="bg1">
                          <a:lumMod val="65000"/>
                        </a:schemeClr>
                      </a:solidFill>
                    </a:ln>
                  </pic:spPr>
                </pic:pic>
              </a:graphicData>
            </a:graphic>
          </wp:inline>
        </w:drawing>
      </w:r>
    </w:p>
    <w:p w14:paraId="4796B718" w14:textId="77777777" w:rsidR="00BC7D44" w:rsidRDefault="00BC7D44" w:rsidP="00BC7D44">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9</w:t>
      </w:r>
      <w:r w:rsidR="00B8237E">
        <w:rPr>
          <w:noProof/>
        </w:rPr>
        <w:fldChar w:fldCharType="end"/>
      </w:r>
      <w:r>
        <w:t xml:space="preserve"> Change Password</w:t>
      </w:r>
    </w:p>
    <w:p w14:paraId="7BFADBA6" w14:textId="77777777" w:rsidR="00B8125A" w:rsidRDefault="0074065A" w:rsidP="00B8125A">
      <w:pPr>
        <w:pStyle w:val="Heading2"/>
        <w:tabs>
          <w:tab w:val="clear" w:pos="720"/>
        </w:tabs>
        <w:ind w:left="576"/>
      </w:pPr>
      <w:bookmarkStart w:id="22" w:name="_Toc535222384"/>
      <w:r>
        <w:t>Forgot Password</w:t>
      </w:r>
      <w:bookmarkEnd w:id="22"/>
    </w:p>
    <w:p w14:paraId="61C95787" w14:textId="377F3139" w:rsidR="00B8125A" w:rsidRDefault="00C00A21" w:rsidP="0074065A">
      <w:pPr>
        <w:pStyle w:val="BodyText"/>
      </w:pPr>
      <w:r>
        <w:t xml:space="preserve">To regain access to the </w:t>
      </w:r>
      <w:r w:rsidR="005C475E">
        <w:t>Jazzware</w:t>
      </w:r>
      <w:r>
        <w:t xml:space="preserve"> portal in the event of a </w:t>
      </w:r>
      <w:r w:rsidR="0074065A">
        <w:t xml:space="preserve">forgotten </w:t>
      </w:r>
      <w:r w:rsidR="00B8125A">
        <w:t>password:</w:t>
      </w:r>
    </w:p>
    <w:p w14:paraId="042FC95D" w14:textId="77777777" w:rsidR="0074065A" w:rsidRPr="005D2C69" w:rsidRDefault="00B8125A" w:rsidP="00AD17B0">
      <w:pPr>
        <w:pStyle w:val="ListNumber"/>
        <w:numPr>
          <w:ilvl w:val="0"/>
          <w:numId w:val="100"/>
        </w:numPr>
      </w:pPr>
      <w:r>
        <w:t>C</w:t>
      </w:r>
      <w:r w:rsidR="0074065A">
        <w:t>lick o</w:t>
      </w:r>
      <w:r w:rsidR="007F44DD">
        <w:t>n the link “Forgot Password?”</w:t>
      </w:r>
      <w:r>
        <w:t xml:space="preserve"> on the Login page.</w:t>
      </w:r>
    </w:p>
    <w:p w14:paraId="384C96CE" w14:textId="77777777" w:rsidR="0074065A" w:rsidRDefault="0074065A" w:rsidP="0074065A">
      <w:pPr>
        <w:pStyle w:val="BodyText"/>
        <w:keepNext/>
      </w:pPr>
      <w:r>
        <w:rPr>
          <w:rFonts w:cs="Arial"/>
          <w:noProof/>
          <w:color w:val="000000"/>
          <w:sz w:val="22"/>
          <w:szCs w:val="22"/>
        </w:rPr>
        <w:drawing>
          <wp:inline distT="0" distB="0" distL="0" distR="0" wp14:anchorId="49832A78" wp14:editId="4801151C">
            <wp:extent cx="2236244" cy="1882140"/>
            <wp:effectExtent l="19050" t="19050" r="12065" b="22860"/>
            <wp:docPr id="2058" name="Picture 2058" descr="https://lh3.googleusercontent.com/hWVl8dpU66gB_N6W1cXdZ-176KRnyQSN_I_jQsSijV4_AP6W8DPCWJ_925exAlGxjAev13B0CZRnCfv_g__aCsHWjg5LfsZDhGfwP0Ns2d29dXe5K_I_jCt4gio5Bvrvge2bRx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hWVl8dpU66gB_N6W1cXdZ-176KRnyQSN_I_jQsSijV4_AP6W8DPCWJ_925exAlGxjAev13B0CZRnCfv_g__aCsHWjg5LfsZDhGfwP0Ns2d29dXe5K_I_jCt4gio5Bvrvge2bRxdz"/>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5418" cy="1889861"/>
                    </a:xfrm>
                    <a:prstGeom prst="rect">
                      <a:avLst/>
                    </a:prstGeom>
                    <a:noFill/>
                    <a:ln>
                      <a:solidFill>
                        <a:schemeClr val="bg1">
                          <a:lumMod val="65000"/>
                        </a:schemeClr>
                      </a:solidFill>
                    </a:ln>
                  </pic:spPr>
                </pic:pic>
              </a:graphicData>
            </a:graphic>
          </wp:inline>
        </w:drawing>
      </w:r>
    </w:p>
    <w:p w14:paraId="6D422224" w14:textId="77777777" w:rsidR="0074065A" w:rsidRDefault="0074065A" w:rsidP="0074065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10</w:t>
      </w:r>
      <w:r w:rsidR="00B8237E">
        <w:rPr>
          <w:noProof/>
        </w:rPr>
        <w:fldChar w:fldCharType="end"/>
      </w:r>
      <w:r>
        <w:t xml:space="preserve"> Forgot Password Feature</w:t>
      </w:r>
    </w:p>
    <w:p w14:paraId="1D24BFF5" w14:textId="77777777" w:rsidR="00B8125A" w:rsidRDefault="007F44DD" w:rsidP="00B8125A">
      <w:pPr>
        <w:pStyle w:val="ListNumber"/>
      </w:pPr>
      <w:r>
        <w:t>The Forgot Password link will open a pop-up box.  Enter the email address and click Submit</w:t>
      </w:r>
      <w:r w:rsidR="00C00A21">
        <w:t xml:space="preserve"> or click Cancel to return to the login screen.  </w:t>
      </w:r>
    </w:p>
    <w:p w14:paraId="25E4DDAB" w14:textId="77777777" w:rsidR="00CD5FA4" w:rsidRDefault="00CD5FA4" w:rsidP="00CD5FA4">
      <w:pPr>
        <w:pStyle w:val="ListNumber"/>
        <w:keepNext/>
        <w:numPr>
          <w:ilvl w:val="0"/>
          <w:numId w:val="0"/>
        </w:numPr>
        <w:ind w:left="1260"/>
      </w:pPr>
      <w:r>
        <w:rPr>
          <w:noProof/>
        </w:rPr>
        <w:lastRenderedPageBreak/>
        <w:drawing>
          <wp:inline distT="0" distB="0" distL="0" distR="0" wp14:anchorId="6A52CE0D" wp14:editId="05B7BC31">
            <wp:extent cx="3535680" cy="1580880"/>
            <wp:effectExtent l="19050" t="19050" r="26670" b="19685"/>
            <wp:docPr id="2073" name="Picture 2073" descr="https://lh6.googleusercontent.com/F3iuo70xmUMTXXO9TrWZIqJsSk5u_ounNYBhnRp8I0arUXs38Hg7n-VeZC3zabCGzmxtuysuCJqhiFmnW64YXsLLI7M-Bm33KCtgFaYnezjWcODMv63LYhd6i5iELBQHFc9M8N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F3iuo70xmUMTXXO9TrWZIqJsSk5u_ounNYBhnRp8I0arUXs38Hg7n-VeZC3zabCGzmxtuysuCJqhiFmnW64YXsLLI7M-Bm33KCtgFaYnezjWcODMv63LYhd6i5iELBQHFc9M8NX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5337" cy="1589669"/>
                    </a:xfrm>
                    <a:prstGeom prst="rect">
                      <a:avLst/>
                    </a:prstGeom>
                    <a:noFill/>
                    <a:ln>
                      <a:solidFill>
                        <a:schemeClr val="bg1">
                          <a:lumMod val="65000"/>
                        </a:schemeClr>
                      </a:solidFill>
                    </a:ln>
                  </pic:spPr>
                </pic:pic>
              </a:graphicData>
            </a:graphic>
          </wp:inline>
        </w:drawing>
      </w:r>
    </w:p>
    <w:p w14:paraId="58189D6B" w14:textId="77777777" w:rsidR="00CD5FA4" w:rsidRDefault="00CD5FA4" w:rsidP="00CD5FA4">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11</w:t>
      </w:r>
      <w:r w:rsidR="00B8237E">
        <w:rPr>
          <w:noProof/>
        </w:rPr>
        <w:fldChar w:fldCharType="end"/>
      </w:r>
      <w:r>
        <w:t xml:space="preserve"> </w:t>
      </w:r>
      <w:r w:rsidRPr="009F2DFE">
        <w:t>Enter Email Address for Forgot Password Request</w:t>
      </w:r>
    </w:p>
    <w:p w14:paraId="435C09D5" w14:textId="77777777" w:rsidR="007F44DD" w:rsidRPr="007F44DD" w:rsidRDefault="00C00A21" w:rsidP="00D838F8">
      <w:pPr>
        <w:pStyle w:val="ListNumber"/>
      </w:pPr>
      <w:r>
        <w:t xml:space="preserve">If the request is submitted, a message will appear to confirm the request has been made. Click ok.   </w:t>
      </w:r>
    </w:p>
    <w:p w14:paraId="3CF202CD" w14:textId="77777777" w:rsidR="00C00A21" w:rsidRDefault="00C00A21" w:rsidP="00B8125A">
      <w:pPr>
        <w:pStyle w:val="ListNumber"/>
      </w:pPr>
      <w:r>
        <w:t xml:space="preserve">If </w:t>
      </w:r>
      <w:r w:rsidR="00B8125A">
        <w:t xml:space="preserve">the email address entered was </w:t>
      </w:r>
      <w:r w:rsidRPr="00B8125A">
        <w:t>previously</w:t>
      </w:r>
      <w:r>
        <w:t xml:space="preserve"> registered, a forgotten password email </w:t>
      </w:r>
      <w:r w:rsidR="00B8125A">
        <w:t xml:space="preserve">will be sent to that address.  </w:t>
      </w:r>
    </w:p>
    <w:p w14:paraId="2B6244D2" w14:textId="77777777" w:rsidR="00B8125A" w:rsidRDefault="00C00A21" w:rsidP="00B8125A">
      <w:pPr>
        <w:pStyle w:val="BodyText"/>
        <w:keepNext/>
      </w:pPr>
      <w:r>
        <w:rPr>
          <w:noProof/>
        </w:rPr>
        <w:drawing>
          <wp:inline distT="0" distB="0" distL="0" distR="0" wp14:anchorId="63B06BF5" wp14:editId="32D074D7">
            <wp:extent cx="3589020" cy="1364538"/>
            <wp:effectExtent l="19050" t="19050" r="11430" b="2667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06529" cy="1371195"/>
                    </a:xfrm>
                    <a:prstGeom prst="rect">
                      <a:avLst/>
                    </a:prstGeom>
                    <a:ln>
                      <a:solidFill>
                        <a:schemeClr val="bg1">
                          <a:lumMod val="65000"/>
                        </a:schemeClr>
                      </a:solidFill>
                    </a:ln>
                  </pic:spPr>
                </pic:pic>
              </a:graphicData>
            </a:graphic>
          </wp:inline>
        </w:drawing>
      </w:r>
    </w:p>
    <w:p w14:paraId="73F6F7AA" w14:textId="77777777" w:rsidR="00C00A21" w:rsidRDefault="00B8125A" w:rsidP="00B8125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12</w:t>
      </w:r>
      <w:r w:rsidR="00B8237E">
        <w:rPr>
          <w:noProof/>
        </w:rPr>
        <w:fldChar w:fldCharType="end"/>
      </w:r>
      <w:r>
        <w:t xml:space="preserve"> Forgot Password Email</w:t>
      </w:r>
    </w:p>
    <w:p w14:paraId="64882A9E" w14:textId="77777777" w:rsidR="00CD5FA4" w:rsidRDefault="00CD5FA4" w:rsidP="00CD5FA4">
      <w:pPr>
        <w:pStyle w:val="ListNumber"/>
      </w:pPr>
      <w:r>
        <w:t>The email will contain a Forgot Password link that will launch a portal page.  Enter and confirm the new password</w:t>
      </w:r>
      <w:r w:rsidR="003F4123">
        <w:t xml:space="preserve"> and click Save</w:t>
      </w:r>
      <w:r>
        <w:t>.</w:t>
      </w:r>
    </w:p>
    <w:p w14:paraId="56D7E4F6" w14:textId="77777777" w:rsidR="00CD5FA4" w:rsidRDefault="00CD5FA4" w:rsidP="00CD5FA4">
      <w:pPr>
        <w:pStyle w:val="ListNumber"/>
        <w:keepNext/>
        <w:numPr>
          <w:ilvl w:val="0"/>
          <w:numId w:val="0"/>
        </w:numPr>
        <w:ind w:left="1620" w:hanging="360"/>
      </w:pPr>
      <w:r>
        <w:rPr>
          <w:rFonts w:cs="Arial"/>
          <w:noProof/>
          <w:color w:val="000000"/>
          <w:sz w:val="22"/>
          <w:szCs w:val="22"/>
        </w:rPr>
        <w:drawing>
          <wp:inline distT="0" distB="0" distL="0" distR="0">
            <wp:extent cx="5528187" cy="1318260"/>
            <wp:effectExtent l="19050" t="19050" r="15875" b="15240"/>
            <wp:docPr id="2076" name="Picture 2076" descr="https://lh6.googleusercontent.com/KQalmDHz8AwTH34F3xkqwFG7UVWiaaYD8ciGaJtRLp7tEb46F7x1t-mQHRthqT8BGIGZm6YhMUwiJ6WKmsztfzm17mx-kBKskbTR4Q86IfVndZpp6VgGrvhLvGwidWmCwjzo-Lw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KQalmDHz8AwTH34F3xkqwFG7UVWiaaYD8ciGaJtRLp7tEb46F7x1t-mQHRthqT8BGIGZm6YhMUwiJ6WKmsztfzm17mx-kBKskbTR4Q86IfVndZpp6VgGrvhLvGwidWmCwjzo-LwJ"/>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49682" cy="1323386"/>
                    </a:xfrm>
                    <a:prstGeom prst="rect">
                      <a:avLst/>
                    </a:prstGeom>
                    <a:noFill/>
                    <a:ln>
                      <a:solidFill>
                        <a:schemeClr val="bg1">
                          <a:lumMod val="65000"/>
                        </a:schemeClr>
                      </a:solidFill>
                    </a:ln>
                  </pic:spPr>
                </pic:pic>
              </a:graphicData>
            </a:graphic>
          </wp:inline>
        </w:drawing>
      </w:r>
    </w:p>
    <w:p w14:paraId="33778AFC" w14:textId="77777777" w:rsidR="00CD5FA4" w:rsidRDefault="00CD5FA4" w:rsidP="00CD5FA4">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13</w:t>
      </w:r>
      <w:r w:rsidR="00B8237E">
        <w:rPr>
          <w:noProof/>
        </w:rPr>
        <w:fldChar w:fldCharType="end"/>
      </w:r>
      <w:r>
        <w:t xml:space="preserve"> Enter and Confirm New Password</w:t>
      </w:r>
    </w:p>
    <w:p w14:paraId="0C1BA251" w14:textId="77777777" w:rsidR="003F4123" w:rsidRPr="003F4123" w:rsidRDefault="003B4FF5" w:rsidP="003B4FF5">
      <w:pPr>
        <w:pStyle w:val="ListNumber"/>
      </w:pPr>
      <w:r>
        <w:t>A pop-message confirmation box will appear indicating that the password has been changed.  Click OK and continue.</w:t>
      </w:r>
    </w:p>
    <w:p w14:paraId="1B2EBCD1" w14:textId="77777777" w:rsidR="00DF0016" w:rsidRDefault="001D529F" w:rsidP="00DF0016">
      <w:pPr>
        <w:pStyle w:val="Heading2"/>
      </w:pPr>
      <w:bookmarkStart w:id="23" w:name="_Toc535222385"/>
      <w:r>
        <w:t>Portal Access</w:t>
      </w:r>
      <w:bookmarkEnd w:id="23"/>
    </w:p>
    <w:p w14:paraId="6B0E6B06" w14:textId="65F108BC" w:rsidR="009025D0" w:rsidRDefault="00927378" w:rsidP="00AD17B0">
      <w:pPr>
        <w:pStyle w:val="ListNumber"/>
        <w:numPr>
          <w:ilvl w:val="0"/>
          <w:numId w:val="101"/>
        </w:numPr>
      </w:pPr>
      <w:r w:rsidRPr="00927378">
        <w:t xml:space="preserve">To access the </w:t>
      </w:r>
      <w:r w:rsidR="005C475E">
        <w:t>Jazzware</w:t>
      </w:r>
      <w:r w:rsidR="00A407BA" w:rsidRPr="00927378">
        <w:t xml:space="preserve"> </w:t>
      </w:r>
      <w:r w:rsidRPr="00927378">
        <w:t>Portal</w:t>
      </w:r>
      <w:r w:rsidR="00D838F8">
        <w:t xml:space="preserve"> with a known password</w:t>
      </w:r>
      <w:r w:rsidR="007476D5">
        <w:t xml:space="preserve">, click on </w:t>
      </w:r>
      <w:r w:rsidR="00D838F8">
        <w:t xml:space="preserve">the </w:t>
      </w:r>
      <w:r w:rsidR="005C475E">
        <w:t>Jazzware</w:t>
      </w:r>
      <w:r w:rsidR="00D838F8">
        <w:t xml:space="preserve"> Portal link.  The Login page will appear.</w:t>
      </w:r>
      <w:r w:rsidR="00544D35">
        <w:t xml:space="preserve"> </w:t>
      </w:r>
    </w:p>
    <w:p w14:paraId="232CC1DD" w14:textId="77777777" w:rsidR="00927378" w:rsidRPr="0009656B" w:rsidRDefault="00DF0016" w:rsidP="00BD3264">
      <w:pPr>
        <w:pStyle w:val="ListNumber"/>
      </w:pPr>
      <w:r>
        <w:t>E</w:t>
      </w:r>
      <w:r w:rsidR="00927378">
        <w:t xml:space="preserve">nter </w:t>
      </w:r>
      <w:r w:rsidR="007476D5">
        <w:t>a</w:t>
      </w:r>
      <w:r w:rsidR="00927378">
        <w:t xml:space="preserve"> valid</w:t>
      </w:r>
      <w:r w:rsidR="00927378" w:rsidRPr="00504890">
        <w:t xml:space="preserve"> </w:t>
      </w:r>
      <w:r w:rsidR="00927378" w:rsidRPr="0009656B">
        <w:t>username</w:t>
      </w:r>
      <w:r w:rsidR="00927378" w:rsidRPr="00504890">
        <w:t xml:space="preserve"> </w:t>
      </w:r>
      <w:r w:rsidR="00811BC2" w:rsidRPr="00504890">
        <w:fldChar w:fldCharType="begin"/>
      </w:r>
      <w:r w:rsidR="00927378" w:rsidRPr="00504890">
        <w:instrText>xe "ID"</w:instrText>
      </w:r>
      <w:r w:rsidR="00811BC2" w:rsidRPr="00504890">
        <w:fldChar w:fldCharType="end"/>
      </w:r>
      <w:r w:rsidR="00927378" w:rsidRPr="00504890">
        <w:t xml:space="preserve">and </w:t>
      </w:r>
      <w:r w:rsidR="00927378" w:rsidRPr="0009656B">
        <w:t>password</w:t>
      </w:r>
      <w:r w:rsidR="00927378" w:rsidRPr="00504890">
        <w:t xml:space="preserve"> in </w:t>
      </w:r>
      <w:r w:rsidR="00927378">
        <w:t>the</w:t>
      </w:r>
      <w:r w:rsidR="00927378" w:rsidRPr="00504890">
        <w:t xml:space="preserve"> respective fields</w:t>
      </w:r>
      <w:r w:rsidR="00086292">
        <w:t xml:space="preserve"> and c</w:t>
      </w:r>
      <w:r w:rsidR="00927378" w:rsidRPr="00504890">
        <w:t xml:space="preserve">lick </w:t>
      </w:r>
      <w:r w:rsidR="00927378">
        <w:t>the</w:t>
      </w:r>
      <w:r w:rsidR="00927378" w:rsidRPr="0009656B">
        <w:t xml:space="preserve"> Log In button </w:t>
      </w:r>
      <w:r w:rsidR="00086292" w:rsidRPr="0009656B">
        <w:t>to log</w:t>
      </w:r>
      <w:r w:rsidR="00D838F8">
        <w:t>.</w:t>
      </w:r>
    </w:p>
    <w:p w14:paraId="0715F85B" w14:textId="77777777" w:rsidR="008D1C52" w:rsidRDefault="00544D35" w:rsidP="001D529F">
      <w:pPr>
        <w:pStyle w:val="BodyText"/>
        <w:keepNext/>
      </w:pPr>
      <w:r>
        <w:rPr>
          <w:noProof/>
        </w:rPr>
        <w:lastRenderedPageBreak/>
        <w:drawing>
          <wp:inline distT="0" distB="0" distL="0" distR="0" wp14:anchorId="0F042860" wp14:editId="7786F421">
            <wp:extent cx="5196840" cy="1786691"/>
            <wp:effectExtent l="19050" t="19050" r="22860"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06988" cy="1790180"/>
                    </a:xfrm>
                    <a:prstGeom prst="rect">
                      <a:avLst/>
                    </a:prstGeom>
                    <a:ln>
                      <a:solidFill>
                        <a:schemeClr val="bg1">
                          <a:lumMod val="65000"/>
                        </a:schemeClr>
                      </a:solidFill>
                    </a:ln>
                  </pic:spPr>
                </pic:pic>
              </a:graphicData>
            </a:graphic>
          </wp:inline>
        </w:drawing>
      </w:r>
    </w:p>
    <w:p w14:paraId="70E56FF5" w14:textId="77777777" w:rsidR="00927378" w:rsidRPr="00CB26A2" w:rsidRDefault="008D1C52" w:rsidP="008D1C52">
      <w:pPr>
        <w:pStyle w:val="Caption"/>
        <w:rPr>
          <w:rStyle w:val="Heading1Char"/>
        </w:rPr>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14</w:t>
      </w:r>
      <w:r w:rsidR="00B8237E">
        <w:rPr>
          <w:noProof/>
        </w:rPr>
        <w:fldChar w:fldCharType="end"/>
      </w:r>
      <w:r>
        <w:t xml:space="preserve"> Log in Screen with Multiple Languages Available</w:t>
      </w:r>
    </w:p>
    <w:bookmarkEnd w:id="17"/>
    <w:p w14:paraId="2D04ECFC" w14:textId="77777777" w:rsidR="00927378" w:rsidRPr="00504890" w:rsidRDefault="00927378" w:rsidP="00B446A2">
      <w:pPr>
        <w:pStyle w:val="ListBullet"/>
      </w:pPr>
      <w:r w:rsidRPr="00504890">
        <w:t xml:space="preserve">If </w:t>
      </w:r>
      <w:r>
        <w:t>an</w:t>
      </w:r>
      <w:r w:rsidRPr="00504890">
        <w:t xml:space="preserve"> invalid </w:t>
      </w:r>
      <w:r w:rsidRPr="009025D0">
        <w:rPr>
          <w:b/>
          <w:i/>
        </w:rPr>
        <w:t xml:space="preserve">Username </w:t>
      </w:r>
      <w:r w:rsidRPr="00504890">
        <w:t xml:space="preserve">or </w:t>
      </w:r>
      <w:r w:rsidRPr="009025D0">
        <w:rPr>
          <w:b/>
          <w:i/>
        </w:rPr>
        <w:t>Password</w:t>
      </w:r>
      <w:r w:rsidRPr="009025D0">
        <w:rPr>
          <w:i/>
        </w:rPr>
        <w:t xml:space="preserve"> </w:t>
      </w:r>
      <w:r>
        <w:t xml:space="preserve">is entered, the </w:t>
      </w:r>
      <w:r w:rsidRPr="00504890">
        <w:t>error</w:t>
      </w:r>
      <w:r>
        <w:t xml:space="preserve"> message will appear</w:t>
      </w:r>
      <w:r w:rsidRPr="00504890">
        <w:t>:</w:t>
      </w:r>
    </w:p>
    <w:p w14:paraId="31045770" w14:textId="77777777" w:rsidR="008D1C52" w:rsidRDefault="00544D35" w:rsidP="001D529F">
      <w:pPr>
        <w:pStyle w:val="BodyText"/>
        <w:keepNext/>
      </w:pPr>
      <w:r>
        <w:rPr>
          <w:rFonts w:cs="Arial"/>
          <w:noProof/>
          <w:color w:val="000000"/>
          <w:sz w:val="22"/>
          <w:szCs w:val="22"/>
        </w:rPr>
        <w:drawing>
          <wp:inline distT="0" distB="0" distL="0" distR="0">
            <wp:extent cx="2001631" cy="3162300"/>
            <wp:effectExtent l="19050" t="19050" r="17780" b="19050"/>
            <wp:docPr id="2053" name="Picture 2053" descr="https://lh3.googleusercontent.com/f0qs-MK5GGJYOadAV2tAsk3xHy64GlK2LQSKEW8qGYw4xVYs4G_hSdJ4-wYLVEdIdRHe_HxNmoZEBB_uKW6pUiX1XHzapW-wcN9fHOxxGwXE1GsEX91oo_X4dNdUOnc50TV2u2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f0qs-MK5GGJYOadAV2tAsk3xHy64GlK2LQSKEW8qGYw4xVYs4G_hSdJ4-wYLVEdIdRHe_HxNmoZEBB_uKW6pUiX1XHzapW-wcN9fHOxxGwXE1GsEX91oo_X4dNdUOnc50TV2u23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0094" cy="3175671"/>
                    </a:xfrm>
                    <a:prstGeom prst="rect">
                      <a:avLst/>
                    </a:prstGeom>
                    <a:noFill/>
                    <a:ln>
                      <a:solidFill>
                        <a:schemeClr val="bg1">
                          <a:lumMod val="65000"/>
                        </a:schemeClr>
                      </a:solidFill>
                    </a:ln>
                  </pic:spPr>
                </pic:pic>
              </a:graphicData>
            </a:graphic>
          </wp:inline>
        </w:drawing>
      </w:r>
    </w:p>
    <w:p w14:paraId="0E9B4001" w14:textId="77777777" w:rsidR="00927378" w:rsidRPr="00A46C97" w:rsidRDefault="008D1C52" w:rsidP="008D1C52">
      <w:pPr>
        <w:pStyle w:val="Caption"/>
        <w:rPr>
          <w:bCs/>
        </w:rPr>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15</w:t>
      </w:r>
      <w:r w:rsidR="00B8237E">
        <w:rPr>
          <w:noProof/>
        </w:rPr>
        <w:fldChar w:fldCharType="end"/>
      </w:r>
      <w:r>
        <w:t xml:space="preserve"> Invalid Log in Notification</w:t>
      </w:r>
    </w:p>
    <w:p w14:paraId="74F31172" w14:textId="77777777" w:rsidR="00927378" w:rsidRDefault="005E6426" w:rsidP="00BD3264">
      <w:pPr>
        <w:pStyle w:val="ListNumber"/>
      </w:pPr>
      <w:bookmarkStart w:id="24" w:name="_Toc295404583"/>
      <w:bookmarkStart w:id="25" w:name="_Toc295405020"/>
      <w:bookmarkStart w:id="26" w:name="_Toc295405072"/>
      <w:bookmarkStart w:id="27" w:name="_Toc295405332"/>
      <w:bookmarkStart w:id="28" w:name="_Toc295405867"/>
      <w:bookmarkStart w:id="29" w:name="_Toc295405974"/>
      <w:bookmarkStart w:id="30" w:name="_Toc295406142"/>
      <w:bookmarkStart w:id="31" w:name="_Toc295406316"/>
      <w:bookmarkStart w:id="32" w:name="_Toc295406521"/>
      <w:bookmarkStart w:id="33" w:name="_Toc295406551"/>
      <w:bookmarkStart w:id="34" w:name="_Toc295559183"/>
      <w:bookmarkStart w:id="35" w:name="_Toc295565266"/>
      <w:r>
        <w:t xml:space="preserve">To logout, </w:t>
      </w:r>
      <w:r w:rsidR="00927378" w:rsidRPr="00086292">
        <w:t xml:space="preserve">click </w:t>
      </w:r>
      <w:r w:rsidR="00086292">
        <w:t>the</w:t>
      </w:r>
      <w:r w:rsidR="00927378" w:rsidRPr="00086292">
        <w:t xml:space="preserve"> </w:t>
      </w:r>
      <w:r>
        <w:t>ham</w:t>
      </w:r>
      <w:r w:rsidR="0065753F">
        <w:t>burger m</w:t>
      </w:r>
      <w:r w:rsidR="00416ADC" w:rsidRPr="00416ADC">
        <w:t>enu</w:t>
      </w:r>
      <w:r w:rsidR="00927378" w:rsidRPr="00086292">
        <w:t xml:space="preserve"> </w:t>
      </w:r>
      <w:r w:rsidR="0065753F">
        <w:t>in</w:t>
      </w:r>
      <w:r w:rsidR="00927378" w:rsidRPr="00086292">
        <w:t xml:space="preserve"> the upper </w:t>
      </w:r>
      <w:proofErr w:type="gramStart"/>
      <w:r w:rsidR="00416ADC">
        <w:t>left hand</w:t>
      </w:r>
      <w:proofErr w:type="gramEnd"/>
      <w:r w:rsidR="00416ADC">
        <w:t xml:space="preserve"> corner of the screen and </w:t>
      </w:r>
      <w:r w:rsidR="0065753F">
        <w:t xml:space="preserve">then </w:t>
      </w:r>
      <w:r w:rsidR="00416ADC">
        <w:t>select Log out.</w:t>
      </w:r>
    </w:p>
    <w:p w14:paraId="2BF12D43" w14:textId="77777777" w:rsidR="009144A5" w:rsidRDefault="00416ADC" w:rsidP="00BD3264">
      <w:pPr>
        <w:pStyle w:val="ListNumber"/>
        <w:numPr>
          <w:ilvl w:val="0"/>
          <w:numId w:val="0"/>
        </w:numPr>
        <w:ind w:left="1080"/>
      </w:pPr>
      <w:r>
        <w:rPr>
          <w:noProof/>
        </w:rPr>
        <mc:AlternateContent>
          <mc:Choice Requires="wps">
            <w:drawing>
              <wp:anchor distT="0" distB="0" distL="114300" distR="114300" simplePos="0" relativeHeight="251856896" behindDoc="0" locked="0" layoutInCell="1" allowOverlap="1" wp14:anchorId="61E44689" wp14:editId="0D72DC5A">
                <wp:simplePos x="0" y="0"/>
                <wp:positionH relativeFrom="column">
                  <wp:posOffset>837829</wp:posOffset>
                </wp:positionH>
                <wp:positionV relativeFrom="paragraph">
                  <wp:posOffset>634365</wp:posOffset>
                </wp:positionV>
                <wp:extent cx="457200" cy="288985"/>
                <wp:effectExtent l="0" t="0" r="19050" b="15875"/>
                <wp:wrapNone/>
                <wp:docPr id="234" name="Rectangle 234"/>
                <wp:cNvGraphicFramePr/>
                <a:graphic xmlns:a="http://schemas.openxmlformats.org/drawingml/2006/main">
                  <a:graphicData uri="http://schemas.microsoft.com/office/word/2010/wordprocessingShape">
                    <wps:wsp>
                      <wps:cNvSpPr/>
                      <wps:spPr>
                        <a:xfrm>
                          <a:off x="0" y="0"/>
                          <a:ext cx="457200" cy="2889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34170" id="Rectangle 234" o:spid="_x0000_s1026" style="position:absolute;margin-left:65.95pt;margin-top:49.95pt;width:36pt;height:22.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" filled="f" strokecolor="red" strokeweight="2pt"/>
            </w:pict>
          </mc:Fallback>
        </mc:AlternateContent>
      </w:r>
      <w:r>
        <w:rPr>
          <w:noProof/>
        </w:rPr>
        <w:drawing>
          <wp:inline distT="0" distB="0" distL="0" distR="0" wp14:anchorId="0A7C0F5D" wp14:editId="54660BC5">
            <wp:extent cx="3588589" cy="1279101"/>
            <wp:effectExtent l="19050" t="19050" r="12065" b="1651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588589" cy="1279101"/>
                    </a:xfrm>
                    <a:prstGeom prst="rect">
                      <a:avLst/>
                    </a:prstGeom>
                    <a:ln>
                      <a:solidFill>
                        <a:schemeClr val="tx1">
                          <a:lumMod val="50000"/>
                          <a:lumOff val="50000"/>
                        </a:schemeClr>
                      </a:solidFill>
                    </a:ln>
                  </pic:spPr>
                </pic:pic>
              </a:graphicData>
            </a:graphic>
          </wp:inline>
        </w:drawing>
      </w:r>
    </w:p>
    <w:p w14:paraId="5E623E14" w14:textId="77777777" w:rsidR="00416ADC" w:rsidRDefault="009144A5" w:rsidP="009144A5">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16</w:t>
      </w:r>
      <w:r w:rsidR="00B8237E">
        <w:rPr>
          <w:noProof/>
        </w:rPr>
        <w:fldChar w:fldCharType="end"/>
      </w:r>
      <w:r>
        <w:t xml:space="preserve"> Menu</w:t>
      </w:r>
    </w:p>
    <w:p w14:paraId="79F45DD4" w14:textId="77777777" w:rsidR="008D1C52" w:rsidRDefault="00FE02D7" w:rsidP="000770FF">
      <w:pPr>
        <w:pStyle w:val="ListNumber"/>
        <w:numPr>
          <w:ilvl w:val="0"/>
          <w:numId w:val="0"/>
        </w:numPr>
        <w:ind w:left="1260"/>
      </w:pPr>
      <w:bookmarkStart w:id="36" w:name="_Toc331673339"/>
      <w:r>
        <w:rPr>
          <w:noProof/>
        </w:rPr>
        <w:lastRenderedPageBreak/>
        <w:drawing>
          <wp:inline distT="0" distB="0" distL="0" distR="0" wp14:anchorId="4A4F483D" wp14:editId="5E931A89">
            <wp:extent cx="5559834" cy="2962275"/>
            <wp:effectExtent l="0" t="0" r="3175" b="0"/>
            <wp:docPr id="15390" name="Picture 1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567649" cy="2966439"/>
                    </a:xfrm>
                    <a:prstGeom prst="rect">
                      <a:avLst/>
                    </a:prstGeom>
                  </pic:spPr>
                </pic:pic>
              </a:graphicData>
            </a:graphic>
          </wp:inline>
        </w:drawing>
      </w:r>
    </w:p>
    <w:p w14:paraId="2EC082AE" w14:textId="77777777" w:rsidR="00E62878" w:rsidRDefault="008D1C52" w:rsidP="008D1C52">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17</w:t>
      </w:r>
      <w:r w:rsidR="00B8237E">
        <w:rPr>
          <w:noProof/>
        </w:rPr>
        <w:fldChar w:fldCharType="end"/>
      </w:r>
      <w:r>
        <w:t xml:space="preserve"> Log out Location</w:t>
      </w:r>
    </w:p>
    <w:p w14:paraId="2A622002" w14:textId="77777777" w:rsidR="000770FF" w:rsidRDefault="000770FF" w:rsidP="0040769F">
      <w:pPr>
        <w:pStyle w:val="Heading2"/>
      </w:pPr>
      <w:bookmarkStart w:id="37" w:name="_Toc535222386"/>
      <w:r>
        <w:t>Portal Feature Visibility</w:t>
      </w:r>
      <w:r w:rsidR="00950969">
        <w:t xml:space="preserve"> and Usage</w:t>
      </w:r>
      <w:bookmarkEnd w:id="37"/>
    </w:p>
    <w:p w14:paraId="1172BB8E" w14:textId="77777777" w:rsidR="004042CB" w:rsidRDefault="000770FF" w:rsidP="000770FF">
      <w:pPr>
        <w:pStyle w:val="BodyText"/>
        <w:rPr>
          <w:noProof/>
        </w:rPr>
      </w:pPr>
      <w:r>
        <w:rPr>
          <w:noProof/>
        </w:rPr>
        <w:t xml:space="preserve">The menu items that appear in the hamburger menu as well as the features that appear on the guest details page are based </w:t>
      </w:r>
      <w:r w:rsidR="0065753F">
        <w:rPr>
          <w:noProof/>
        </w:rPr>
        <w:t>on</w:t>
      </w:r>
      <w:r w:rsidR="004042CB">
        <w:rPr>
          <w:noProof/>
        </w:rPr>
        <w:t xml:space="preserve"> several factors including: the type of pbx at the property, the features assigned to the guest room, and the security profile of the user.</w:t>
      </w:r>
    </w:p>
    <w:p w14:paraId="7991ED5B" w14:textId="77777777" w:rsidR="000770FF" w:rsidRDefault="000770FF" w:rsidP="000770FF">
      <w:pPr>
        <w:pStyle w:val="BodyText"/>
        <w:rPr>
          <w:noProof/>
        </w:rPr>
      </w:pPr>
      <w:r>
        <w:rPr>
          <w:noProof/>
        </w:rPr>
        <w:t>For example:</w:t>
      </w:r>
    </w:p>
    <w:p w14:paraId="6E4BB3CB" w14:textId="77777777" w:rsidR="001147F3" w:rsidRDefault="001147F3" w:rsidP="00AD17B0">
      <w:pPr>
        <w:pStyle w:val="BodyText"/>
        <w:numPr>
          <w:ilvl w:val="0"/>
          <w:numId w:val="92"/>
        </w:numPr>
      </w:pPr>
      <w:r>
        <w:t xml:space="preserve">The Guest Experience Design Studio, Phone Alert Configuration, and Other Configuration options only appear if the user has access to at least one property with a </w:t>
      </w:r>
      <w:proofErr w:type="spellStart"/>
      <w:r>
        <w:t>BroadWorks</w:t>
      </w:r>
      <w:proofErr w:type="spellEnd"/>
      <w:r>
        <w:t>/</w:t>
      </w:r>
      <w:proofErr w:type="spellStart"/>
      <w:r>
        <w:t>BroadCloud</w:t>
      </w:r>
      <w:proofErr w:type="spellEnd"/>
      <w:r>
        <w:t xml:space="preserve"> </w:t>
      </w:r>
      <w:proofErr w:type="spellStart"/>
      <w:r>
        <w:t>pbx</w:t>
      </w:r>
      <w:proofErr w:type="spellEnd"/>
      <w:r>
        <w:t xml:space="preserve">.  </w:t>
      </w:r>
    </w:p>
    <w:p w14:paraId="693D56C6" w14:textId="77777777" w:rsidR="001147F3" w:rsidRDefault="001147F3" w:rsidP="00AD17B0">
      <w:pPr>
        <w:pStyle w:val="BodyText"/>
        <w:numPr>
          <w:ilvl w:val="0"/>
          <w:numId w:val="92"/>
        </w:numPr>
      </w:pPr>
      <w:r>
        <w:t xml:space="preserve">The Guest Experience Design Studio only appears if the user has access to at least one property with voicemail support.  </w:t>
      </w:r>
    </w:p>
    <w:p w14:paraId="7136D6A6" w14:textId="77777777" w:rsidR="000770FF" w:rsidRDefault="000770FF" w:rsidP="00AD17B0">
      <w:pPr>
        <w:pStyle w:val="BodyText"/>
        <w:numPr>
          <w:ilvl w:val="0"/>
          <w:numId w:val="92"/>
        </w:numPr>
      </w:pPr>
      <w:r>
        <w:rPr>
          <w:noProof/>
        </w:rPr>
        <w:t xml:space="preserve">The guest details page will not show a voicemail messaging section if the guest room does not support voicemail.  </w:t>
      </w:r>
    </w:p>
    <w:p w14:paraId="5FD58DA6" w14:textId="77777777" w:rsidR="000770FF" w:rsidRDefault="000770FF" w:rsidP="00AD17B0">
      <w:pPr>
        <w:pStyle w:val="BodyText"/>
        <w:numPr>
          <w:ilvl w:val="0"/>
          <w:numId w:val="92"/>
        </w:numPr>
      </w:pPr>
      <w:r>
        <w:t xml:space="preserve">The VM Archive link will not appear if </w:t>
      </w:r>
      <w:r w:rsidR="00950969">
        <w:t>the</w:t>
      </w:r>
      <w:r>
        <w:t xml:space="preserve"> guest rooms</w:t>
      </w:r>
      <w:r w:rsidR="00950969">
        <w:t xml:space="preserve"> do not</w:t>
      </w:r>
      <w:r>
        <w:t xml:space="preserve"> support voicemail. </w:t>
      </w:r>
    </w:p>
    <w:p w14:paraId="1EA7F026" w14:textId="77777777" w:rsidR="004042CB" w:rsidRDefault="004042CB" w:rsidP="00AD17B0">
      <w:pPr>
        <w:pStyle w:val="BodyText"/>
        <w:numPr>
          <w:ilvl w:val="0"/>
          <w:numId w:val="92"/>
        </w:numPr>
      </w:pPr>
      <w:r>
        <w:t>Reporting and Calling Activity may/may not appear based on the user’s security profile.</w:t>
      </w:r>
    </w:p>
    <w:p w14:paraId="2BB4A94A" w14:textId="77777777" w:rsidR="004042CB" w:rsidRDefault="004042CB" w:rsidP="00950969">
      <w:pPr>
        <w:pStyle w:val="BodyText"/>
        <w:ind w:left="720"/>
      </w:pPr>
    </w:p>
    <w:p w14:paraId="4CCF3A4C" w14:textId="77777777" w:rsidR="0040769F" w:rsidRDefault="0040769F" w:rsidP="0040769F">
      <w:pPr>
        <w:pStyle w:val="Heading2"/>
      </w:pPr>
      <w:bookmarkStart w:id="38" w:name="_Toc535222387"/>
      <w:r>
        <w:t>Portal Language</w:t>
      </w:r>
      <w:bookmarkEnd w:id="38"/>
    </w:p>
    <w:p w14:paraId="44FC5B36" w14:textId="77777777" w:rsidR="0040769F" w:rsidRDefault="0040769F" w:rsidP="0040769F">
      <w:pPr>
        <w:pStyle w:val="BodyText"/>
      </w:pPr>
      <w:r w:rsidRPr="00B927EC">
        <w:t xml:space="preserve">To change the language displayed on the portal, click on the appropriate flag in the upper </w:t>
      </w:r>
      <w:proofErr w:type="gramStart"/>
      <w:r w:rsidRPr="00B927EC">
        <w:t>right hand</w:t>
      </w:r>
      <w:proofErr w:type="gramEnd"/>
      <w:r w:rsidRPr="00B927EC">
        <w:t xml:space="preserve"> portion of the screen. The language can be changed </w:t>
      </w:r>
      <w:r>
        <w:t>from</w:t>
      </w:r>
      <w:r w:rsidRPr="00B927EC">
        <w:t xml:space="preserve"> any portal screen where the flags are displayed.</w:t>
      </w:r>
    </w:p>
    <w:p w14:paraId="20440C26" w14:textId="77777777" w:rsidR="00FD5E7D" w:rsidRDefault="0040769F" w:rsidP="00FD5E7D">
      <w:pPr>
        <w:pStyle w:val="BodyText"/>
        <w:keepNext/>
        <w:ind w:left="576"/>
      </w:pPr>
      <w:r>
        <w:rPr>
          <w:noProof/>
        </w:rPr>
        <w:lastRenderedPageBreak/>
        <mc:AlternateContent>
          <mc:Choice Requires="wps">
            <w:drawing>
              <wp:anchor distT="0" distB="0" distL="114300" distR="114300" simplePos="0" relativeHeight="251797504" behindDoc="0" locked="0" layoutInCell="1" allowOverlap="1" wp14:anchorId="05628690" wp14:editId="2FD0F112">
                <wp:simplePos x="0" y="0"/>
                <wp:positionH relativeFrom="column">
                  <wp:posOffset>5512279</wp:posOffset>
                </wp:positionH>
                <wp:positionV relativeFrom="paragraph">
                  <wp:posOffset>514470</wp:posOffset>
                </wp:positionV>
                <wp:extent cx="840716" cy="228600"/>
                <wp:effectExtent l="0" t="0" r="17145" b="19050"/>
                <wp:wrapNone/>
                <wp:docPr id="53" name="Rectangle 53"/>
                <wp:cNvGraphicFramePr/>
                <a:graphic xmlns:a="http://schemas.openxmlformats.org/drawingml/2006/main">
                  <a:graphicData uri="http://schemas.microsoft.com/office/word/2010/wordprocessingShape">
                    <wps:wsp>
                      <wps:cNvSpPr/>
                      <wps:spPr>
                        <a:xfrm>
                          <a:off x="0" y="0"/>
                          <a:ext cx="840716"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7EE67F" id="Rectangle 53" o:spid="_x0000_s1026" style="position:absolute;margin-left:434.05pt;margin-top:40.5pt;width:66.2pt;height:18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" filled="f" strokecolor="red" strokeweight="2pt"/>
            </w:pict>
          </mc:Fallback>
        </mc:AlternateContent>
      </w:r>
      <w:r w:rsidR="00FE02D7">
        <w:rPr>
          <w:noProof/>
        </w:rPr>
        <w:drawing>
          <wp:inline distT="0" distB="0" distL="0" distR="0" wp14:anchorId="37F42DD0" wp14:editId="2D8E6453">
            <wp:extent cx="5943600" cy="205994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059940"/>
                    </a:xfrm>
                    <a:prstGeom prst="rect">
                      <a:avLst/>
                    </a:prstGeom>
                  </pic:spPr>
                </pic:pic>
              </a:graphicData>
            </a:graphic>
          </wp:inline>
        </w:drawing>
      </w:r>
    </w:p>
    <w:p w14:paraId="6D92C600" w14:textId="77777777" w:rsidR="0040769F" w:rsidRDefault="00FD5E7D" w:rsidP="00FD5E7D">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18</w:t>
      </w:r>
      <w:r w:rsidR="00B8237E">
        <w:rPr>
          <w:noProof/>
        </w:rPr>
        <w:fldChar w:fldCharType="end"/>
      </w:r>
      <w:r>
        <w:t xml:space="preserve"> Portal Language Option Flags</w:t>
      </w:r>
    </w:p>
    <w:p w14:paraId="32C2D0AF" w14:textId="77777777" w:rsidR="0040769F" w:rsidRDefault="0040769F" w:rsidP="0040769F">
      <w:pPr>
        <w:pStyle w:val="BodyText"/>
      </w:pPr>
    </w:p>
    <w:p w14:paraId="76CC8597" w14:textId="77777777" w:rsidR="00927378" w:rsidRDefault="00E035CE" w:rsidP="00616DF5">
      <w:pPr>
        <w:pStyle w:val="Heading1"/>
        <w:pBdr>
          <w:bottom w:val="single" w:sz="6" w:space="3" w:color="000000"/>
        </w:pBdr>
      </w:pPr>
      <w:bookmarkStart w:id="39" w:name="_Toc535222388"/>
      <w:r>
        <w:t>Guest</w:t>
      </w:r>
      <w:r w:rsidR="00927378" w:rsidRPr="00994F81">
        <w:t xml:space="preserve"> </w:t>
      </w:r>
      <w:r w:rsidR="00394082">
        <w:t>Rooms</w:t>
      </w:r>
      <w:bookmarkEnd w:id="39"/>
      <w:r w:rsidR="00394082">
        <w:t xml:space="preserve"> </w:t>
      </w:r>
      <w:bookmarkEnd w:id="24"/>
      <w:bookmarkEnd w:id="25"/>
      <w:bookmarkEnd w:id="26"/>
      <w:bookmarkEnd w:id="27"/>
      <w:bookmarkEnd w:id="28"/>
      <w:bookmarkEnd w:id="29"/>
      <w:bookmarkEnd w:id="30"/>
      <w:bookmarkEnd w:id="31"/>
      <w:bookmarkEnd w:id="32"/>
      <w:bookmarkEnd w:id="33"/>
      <w:bookmarkEnd w:id="34"/>
      <w:bookmarkEnd w:id="35"/>
      <w:bookmarkEnd w:id="36"/>
    </w:p>
    <w:p w14:paraId="1F2DDEA7" w14:textId="05F5FB87" w:rsidR="00927378" w:rsidRDefault="00086292" w:rsidP="00086292">
      <w:pPr>
        <w:pStyle w:val="BodyText"/>
      </w:pPr>
      <w:r>
        <w:t xml:space="preserve">Once logged into the </w:t>
      </w:r>
      <w:r w:rsidR="005C475E">
        <w:t>Jazzware</w:t>
      </w:r>
      <w:r w:rsidR="00A407BA">
        <w:t xml:space="preserve"> </w:t>
      </w:r>
      <w:r>
        <w:t xml:space="preserve">Portal the main </w:t>
      </w:r>
      <w:r w:rsidR="00394082">
        <w:t>Guest Rooms</w:t>
      </w:r>
      <w:r w:rsidR="0040769F">
        <w:t xml:space="preserve"> </w:t>
      </w:r>
      <w:r>
        <w:t>screen</w:t>
      </w:r>
      <w:r w:rsidR="005E6426">
        <w:t xml:space="preserve"> will appear.</w:t>
      </w:r>
    </w:p>
    <w:p w14:paraId="3DC37C9E" w14:textId="77777777" w:rsidR="008D1C52" w:rsidRDefault="00FE02D7" w:rsidP="008D1C52">
      <w:pPr>
        <w:pStyle w:val="BodyText"/>
        <w:keepNext/>
        <w:ind w:left="720"/>
      </w:pPr>
      <w:r>
        <w:rPr>
          <w:noProof/>
        </w:rPr>
        <w:drawing>
          <wp:inline distT="0" distB="0" distL="0" distR="0" wp14:anchorId="1E43FB5B" wp14:editId="1750717C">
            <wp:extent cx="5943600" cy="205994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059940"/>
                    </a:xfrm>
                    <a:prstGeom prst="rect">
                      <a:avLst/>
                    </a:prstGeom>
                  </pic:spPr>
                </pic:pic>
              </a:graphicData>
            </a:graphic>
          </wp:inline>
        </w:drawing>
      </w:r>
    </w:p>
    <w:p w14:paraId="0F908BF9" w14:textId="77777777" w:rsidR="00927378" w:rsidRDefault="008D1C52" w:rsidP="008D1C52">
      <w:pPr>
        <w:pStyle w:val="Caption"/>
        <w:rPr>
          <w:noProof/>
        </w:rPr>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19</w:t>
      </w:r>
      <w:r w:rsidR="00B8237E">
        <w:rPr>
          <w:noProof/>
        </w:rPr>
        <w:fldChar w:fldCharType="end"/>
      </w:r>
      <w:r>
        <w:t xml:space="preserve"> </w:t>
      </w:r>
      <w:r w:rsidR="00394082">
        <w:t>Guest Rooms</w:t>
      </w:r>
      <w:r>
        <w:t xml:space="preserve"> Screen</w:t>
      </w:r>
    </w:p>
    <w:p w14:paraId="37568961" w14:textId="77777777" w:rsidR="00086292" w:rsidRDefault="00086292" w:rsidP="00086292">
      <w:pPr>
        <w:pStyle w:val="BodyText"/>
        <w:rPr>
          <w:noProof/>
        </w:rPr>
      </w:pPr>
      <w:r>
        <w:rPr>
          <w:noProof/>
        </w:rPr>
        <w:t xml:space="preserve">On this screen </w:t>
      </w:r>
      <w:r w:rsidR="005E6426">
        <w:rPr>
          <w:noProof/>
        </w:rPr>
        <w:t>are the</w:t>
      </w:r>
      <w:r>
        <w:rPr>
          <w:noProof/>
        </w:rPr>
        <w:t xml:space="preserve"> following items:</w:t>
      </w:r>
    </w:p>
    <w:p w14:paraId="0DE11161" w14:textId="77777777" w:rsidR="0070208F" w:rsidRPr="0070208F" w:rsidRDefault="00927378" w:rsidP="0070208F">
      <w:pPr>
        <w:pStyle w:val="Heading2"/>
        <w:rPr>
          <w:rStyle w:val="Heading2Char"/>
          <w:b/>
        </w:rPr>
      </w:pPr>
      <w:bookmarkStart w:id="40" w:name="_Toc535222389"/>
      <w:r w:rsidRPr="0070208F">
        <w:rPr>
          <w:rStyle w:val="BodyTextChar"/>
          <w:spacing w:val="0"/>
        </w:rPr>
        <w:t>Property Selection</w:t>
      </w:r>
      <w:bookmarkEnd w:id="40"/>
    </w:p>
    <w:p w14:paraId="0E646020" w14:textId="77777777" w:rsidR="00927378" w:rsidRDefault="00DF1926" w:rsidP="00E0623A">
      <w:pPr>
        <w:pStyle w:val="BodyText"/>
      </w:pPr>
      <w:r>
        <w:t xml:space="preserve">To </w:t>
      </w:r>
      <w:r w:rsidR="00086292">
        <w:t xml:space="preserve">select </w:t>
      </w:r>
      <w:r>
        <w:t>the property to view:</w:t>
      </w:r>
      <w:r w:rsidR="0070208F">
        <w:t xml:space="preserve"> </w:t>
      </w:r>
    </w:p>
    <w:p w14:paraId="3BC873B5" w14:textId="77777777" w:rsidR="0070208F" w:rsidRDefault="00DF1926" w:rsidP="00AD17B0">
      <w:pPr>
        <w:pStyle w:val="ListNumber"/>
        <w:numPr>
          <w:ilvl w:val="0"/>
          <w:numId w:val="66"/>
        </w:numPr>
      </w:pPr>
      <w:r w:rsidRPr="00BD5BD0">
        <w:t>Click</w:t>
      </w:r>
      <w:r>
        <w:t xml:space="preserve"> on </w:t>
      </w:r>
      <w:r w:rsidR="0070208F">
        <w:t xml:space="preserve">the </w:t>
      </w:r>
      <w:proofErr w:type="gramStart"/>
      <w:r w:rsidR="0070208F">
        <w:t>drop down</w:t>
      </w:r>
      <w:proofErr w:type="gramEnd"/>
      <w:r w:rsidR="0070208F">
        <w:t xml:space="preserve"> menu beneath Select Property</w:t>
      </w:r>
      <w:r w:rsidR="008D1C52">
        <w:t>.</w:t>
      </w:r>
      <w:r w:rsidR="0070208F">
        <w:t xml:space="preserve"> </w:t>
      </w:r>
    </w:p>
    <w:p w14:paraId="140BB68E" w14:textId="77777777" w:rsidR="0070208F" w:rsidRDefault="0070208F" w:rsidP="00BD5BD0">
      <w:pPr>
        <w:pStyle w:val="ListNumber"/>
      </w:pPr>
      <w:r>
        <w:t xml:space="preserve">Click on the </w:t>
      </w:r>
      <w:r w:rsidR="008D1C52">
        <w:t>radio button</w:t>
      </w:r>
      <w:r>
        <w:t xml:space="preserve"> next to the property name </w:t>
      </w:r>
      <w:r w:rsidR="008D1C52">
        <w:t>to view</w:t>
      </w:r>
      <w:r>
        <w:t xml:space="preserve">.  </w:t>
      </w:r>
    </w:p>
    <w:p w14:paraId="20672A39" w14:textId="77777777" w:rsidR="008D1C52" w:rsidRDefault="005E24CC" w:rsidP="00BD3264">
      <w:pPr>
        <w:pStyle w:val="ListNumber"/>
        <w:numPr>
          <w:ilvl w:val="0"/>
          <w:numId w:val="0"/>
        </w:numPr>
        <w:ind w:left="1440"/>
      </w:pPr>
      <w:r>
        <w:rPr>
          <w:noProof/>
        </w:rPr>
        <w:lastRenderedPageBreak/>
        <mc:AlternateContent>
          <mc:Choice Requires="wps">
            <w:drawing>
              <wp:anchor distT="0" distB="0" distL="114300" distR="114300" simplePos="0" relativeHeight="251751424" behindDoc="0" locked="0" layoutInCell="1" allowOverlap="1" wp14:anchorId="65FD5D7E" wp14:editId="43F898EB">
                <wp:simplePos x="0" y="0"/>
                <wp:positionH relativeFrom="column">
                  <wp:posOffset>2886075</wp:posOffset>
                </wp:positionH>
                <wp:positionV relativeFrom="paragraph">
                  <wp:posOffset>162560</wp:posOffset>
                </wp:positionV>
                <wp:extent cx="504825" cy="381000"/>
                <wp:effectExtent l="19050" t="19050" r="28575" b="19050"/>
                <wp:wrapNone/>
                <wp:docPr id="4" name="Rectangle 4"/>
                <wp:cNvGraphicFramePr/>
                <a:graphic xmlns:a="http://schemas.openxmlformats.org/drawingml/2006/main">
                  <a:graphicData uri="http://schemas.microsoft.com/office/word/2010/wordprocessingShape">
                    <wps:wsp>
                      <wps:cNvSpPr/>
                      <wps:spPr>
                        <a:xfrm>
                          <a:off x="0" y="0"/>
                          <a:ext cx="504825"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911514" id="Rectangle 4" o:spid="_x0000_s1026" style="position:absolute;margin-left:227.25pt;margin-top:12.8pt;width:39.75pt;height:30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" filled="f" strokecolor="red" strokeweight="2.25pt"/>
            </w:pict>
          </mc:Fallback>
        </mc:AlternateContent>
      </w:r>
      <w:r w:rsidR="00FE02D7" w:rsidRPr="00FE02D7">
        <w:rPr>
          <w:noProof/>
        </w:rPr>
        <w:t xml:space="preserve"> </w:t>
      </w:r>
      <w:r w:rsidR="00FE02D7">
        <w:rPr>
          <w:noProof/>
        </w:rPr>
        <w:drawing>
          <wp:inline distT="0" distB="0" distL="0" distR="0" wp14:anchorId="6A829690" wp14:editId="34714963">
            <wp:extent cx="4782554" cy="151447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783693" cy="1514836"/>
                    </a:xfrm>
                    <a:prstGeom prst="rect">
                      <a:avLst/>
                    </a:prstGeom>
                  </pic:spPr>
                </pic:pic>
              </a:graphicData>
            </a:graphic>
          </wp:inline>
        </w:drawing>
      </w:r>
    </w:p>
    <w:p w14:paraId="30CB8EDF" w14:textId="77777777" w:rsidR="0070208F" w:rsidRDefault="008D1C52" w:rsidP="00FD5E7D">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20</w:t>
      </w:r>
      <w:r w:rsidR="00B8237E">
        <w:rPr>
          <w:noProof/>
        </w:rPr>
        <w:fldChar w:fldCharType="end"/>
      </w:r>
      <w:r>
        <w:t xml:space="preserve"> Select Property Dropdown</w:t>
      </w:r>
    </w:p>
    <w:p w14:paraId="0C34C367" w14:textId="77777777" w:rsidR="0070208F" w:rsidRDefault="0070208F" w:rsidP="00BD5BD0">
      <w:pPr>
        <w:pStyle w:val="ListNumber"/>
      </w:pPr>
      <w:r w:rsidRPr="00BD5BD0">
        <w:t>Click</w:t>
      </w:r>
      <w:r>
        <w:t xml:space="preserve"> </w:t>
      </w:r>
      <w:r w:rsidRPr="0070208F">
        <w:rPr>
          <w:b/>
        </w:rPr>
        <w:t>Close</w:t>
      </w:r>
      <w:r w:rsidR="008D1C52">
        <w:rPr>
          <w:b/>
        </w:rPr>
        <w:t xml:space="preserve"> </w:t>
      </w:r>
      <w:r w:rsidR="008D1C52" w:rsidRPr="008D1C52">
        <w:t>and then</w:t>
      </w:r>
      <w:r w:rsidR="008D1C52">
        <w:rPr>
          <w:b/>
        </w:rPr>
        <w:t xml:space="preserve"> Search.  </w:t>
      </w:r>
      <w:r w:rsidR="008D1C52">
        <w:t>The information about the rooms and guests at the selected property will appear.</w:t>
      </w:r>
    </w:p>
    <w:p w14:paraId="5F38F758" w14:textId="77777777" w:rsidR="00941D26" w:rsidRDefault="00941D26" w:rsidP="00941D26">
      <w:pPr>
        <w:pStyle w:val="BodyText"/>
      </w:pPr>
    </w:p>
    <w:p w14:paraId="2775DC43" w14:textId="77777777" w:rsidR="008D1C52" w:rsidRDefault="00ED3A3D" w:rsidP="008D1C52">
      <w:pPr>
        <w:pStyle w:val="BodyText"/>
        <w:keepNext/>
      </w:pPr>
      <w:r>
        <w:rPr>
          <w:noProof/>
        </w:rPr>
        <w:drawing>
          <wp:inline distT="0" distB="0" distL="0" distR="0" wp14:anchorId="78D2619D" wp14:editId="39F7BAF2">
            <wp:extent cx="4724400" cy="2209377"/>
            <wp:effectExtent l="19050" t="19050" r="19050" b="19685"/>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4731391" cy="2212646"/>
                    </a:xfrm>
                    <a:prstGeom prst="rect">
                      <a:avLst/>
                    </a:prstGeom>
                    <a:noFill/>
                    <a:ln w="9525">
                      <a:solidFill>
                        <a:schemeClr val="tx1"/>
                      </a:solidFill>
                      <a:miter lim="800000"/>
                      <a:headEnd/>
                      <a:tailEnd/>
                    </a:ln>
                  </pic:spPr>
                </pic:pic>
              </a:graphicData>
            </a:graphic>
          </wp:inline>
        </w:drawing>
      </w:r>
    </w:p>
    <w:p w14:paraId="6F8FC264" w14:textId="77777777" w:rsidR="00ED3A3D" w:rsidRDefault="008D1C52" w:rsidP="008D1C52">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21</w:t>
      </w:r>
      <w:r w:rsidR="00B8237E">
        <w:rPr>
          <w:noProof/>
        </w:rPr>
        <w:fldChar w:fldCharType="end"/>
      </w:r>
      <w:r>
        <w:t xml:space="preserve"> Room Information on Reservations Screen</w:t>
      </w:r>
    </w:p>
    <w:p w14:paraId="79215E2D" w14:textId="77777777" w:rsidR="00ED3A3D" w:rsidRPr="00ED3A3D" w:rsidRDefault="00ED3A3D" w:rsidP="00BD3264">
      <w:pPr>
        <w:pStyle w:val="ListNumber"/>
        <w:rPr>
          <w:rFonts w:ascii="Times New Roman" w:hAnsi="Times New Roman"/>
          <w:bCs/>
          <w:kern w:val="20"/>
          <w:position w:val="8"/>
          <w:sz w:val="24"/>
          <w:szCs w:val="22"/>
        </w:rPr>
      </w:pPr>
      <w:r>
        <w:t xml:space="preserve">To </w:t>
      </w:r>
      <w:r w:rsidR="008D1C52">
        <w:t xml:space="preserve">change properties, access the property drop down, select a different property and click </w:t>
      </w:r>
      <w:r w:rsidR="008D1C52" w:rsidRPr="008D1C52">
        <w:rPr>
          <w:b/>
        </w:rPr>
        <w:t>Search</w:t>
      </w:r>
      <w:r w:rsidR="008D1C52">
        <w:t>.</w:t>
      </w:r>
    </w:p>
    <w:p w14:paraId="1026DB43" w14:textId="77777777" w:rsidR="00941D26" w:rsidRDefault="00941D26" w:rsidP="00BD3264">
      <w:pPr>
        <w:pStyle w:val="ListNumber"/>
        <w:numPr>
          <w:ilvl w:val="0"/>
          <w:numId w:val="0"/>
        </w:numPr>
        <w:ind w:left="1440"/>
      </w:pPr>
      <w:r>
        <w:rPr>
          <w:noProof/>
        </w:rPr>
        <mc:AlternateContent>
          <mc:Choice Requires="wps">
            <w:drawing>
              <wp:anchor distT="0" distB="0" distL="114300" distR="114300" simplePos="0" relativeHeight="251746304" behindDoc="0" locked="0" layoutInCell="1" allowOverlap="1" wp14:anchorId="6FCBB9F1" wp14:editId="75A93F32">
                <wp:simplePos x="0" y="0"/>
                <wp:positionH relativeFrom="column">
                  <wp:posOffset>3590925</wp:posOffset>
                </wp:positionH>
                <wp:positionV relativeFrom="paragraph">
                  <wp:posOffset>309880</wp:posOffset>
                </wp:positionV>
                <wp:extent cx="609600" cy="381000"/>
                <wp:effectExtent l="19050" t="19050" r="19050" b="19050"/>
                <wp:wrapNone/>
                <wp:docPr id="55" name="Rectangle 55"/>
                <wp:cNvGraphicFramePr/>
                <a:graphic xmlns:a="http://schemas.openxmlformats.org/drawingml/2006/main">
                  <a:graphicData uri="http://schemas.microsoft.com/office/word/2010/wordprocessingShape">
                    <wps:wsp>
                      <wps:cNvSpPr/>
                      <wps:spPr>
                        <a:xfrm>
                          <a:off x="0" y="0"/>
                          <a:ext cx="609600"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CA1665" id="Rectangle 55" o:spid="_x0000_s1026" style="position:absolute;margin-left:282.75pt;margin-top:24.4pt;width:48pt;height:30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" filled="f" strokecolor="red" strokeweight="2.25pt"/>
            </w:pict>
          </mc:Fallback>
        </mc:AlternateContent>
      </w:r>
      <w:r w:rsidR="00FE02D7" w:rsidRPr="00FE02D7">
        <w:rPr>
          <w:noProof/>
        </w:rPr>
        <w:t xml:space="preserve"> </w:t>
      </w:r>
      <w:r w:rsidR="00FE02D7">
        <w:rPr>
          <w:noProof/>
        </w:rPr>
        <w:drawing>
          <wp:inline distT="0" distB="0" distL="0" distR="0" wp14:anchorId="4CA8F5D7" wp14:editId="66EF996F">
            <wp:extent cx="3848100" cy="1552575"/>
            <wp:effectExtent l="19050" t="19050" r="19050" b="28575"/>
            <wp:docPr id="15374" name="Picture 1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848100" cy="1552575"/>
                    </a:xfrm>
                    <a:prstGeom prst="rect">
                      <a:avLst/>
                    </a:prstGeom>
                    <a:ln>
                      <a:solidFill>
                        <a:schemeClr val="bg1">
                          <a:lumMod val="65000"/>
                        </a:schemeClr>
                      </a:solidFill>
                    </a:ln>
                  </pic:spPr>
                </pic:pic>
              </a:graphicData>
            </a:graphic>
          </wp:inline>
        </w:drawing>
      </w:r>
    </w:p>
    <w:p w14:paraId="3DB65702" w14:textId="77777777" w:rsidR="008D1C52" w:rsidRDefault="00941D26" w:rsidP="00FD5E7D">
      <w:pPr>
        <w:pStyle w:val="Caption"/>
        <w:ind w:left="1440"/>
        <w:rPr>
          <w:rFonts w:ascii="Times New Roman" w:hAnsi="Times New Roman"/>
          <w:bCs/>
          <w:kern w:val="20"/>
          <w:position w:val="8"/>
          <w:sz w:val="24"/>
          <w:szCs w:val="22"/>
        </w:rPr>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22</w:t>
      </w:r>
      <w:r w:rsidR="00B8237E">
        <w:rPr>
          <w:noProof/>
        </w:rPr>
        <w:fldChar w:fldCharType="end"/>
      </w:r>
      <w:r>
        <w:t xml:space="preserve"> Selecting a Different Property</w:t>
      </w:r>
    </w:p>
    <w:p w14:paraId="1734AE03" w14:textId="77777777" w:rsidR="00927378" w:rsidRPr="00D46C6F" w:rsidRDefault="00927378" w:rsidP="002C29C9">
      <w:pPr>
        <w:pStyle w:val="Heading2"/>
      </w:pPr>
      <w:bookmarkStart w:id="41" w:name="_Selecting_/_Deselecting"/>
      <w:bookmarkStart w:id="42" w:name="_Jazz_Portal_Search:"/>
      <w:bookmarkStart w:id="43" w:name="_Toc295404586"/>
      <w:bookmarkStart w:id="44" w:name="_Toc295405023"/>
      <w:bookmarkStart w:id="45" w:name="_Toc295405335"/>
      <w:bookmarkStart w:id="46" w:name="_Toc295405870"/>
      <w:bookmarkStart w:id="47" w:name="_Toc295405977"/>
      <w:bookmarkStart w:id="48" w:name="_Toc295406145"/>
      <w:bookmarkStart w:id="49" w:name="_Toc295406524"/>
      <w:bookmarkStart w:id="50" w:name="_Toc295559185"/>
      <w:bookmarkStart w:id="51" w:name="_Toc295565268"/>
      <w:bookmarkStart w:id="52" w:name="_Toc331673341"/>
      <w:bookmarkStart w:id="53" w:name="_Toc535222390"/>
      <w:bookmarkEnd w:id="41"/>
      <w:bookmarkEnd w:id="42"/>
      <w:r w:rsidRPr="00410537">
        <w:t>Search</w:t>
      </w:r>
      <w:bookmarkEnd w:id="43"/>
      <w:bookmarkEnd w:id="44"/>
      <w:bookmarkEnd w:id="45"/>
      <w:bookmarkEnd w:id="46"/>
      <w:bookmarkEnd w:id="47"/>
      <w:bookmarkEnd w:id="48"/>
      <w:bookmarkEnd w:id="49"/>
      <w:bookmarkEnd w:id="50"/>
      <w:bookmarkEnd w:id="51"/>
      <w:bookmarkEnd w:id="52"/>
      <w:r w:rsidR="00F04811">
        <w:t xml:space="preserve"> and Filter</w:t>
      </w:r>
      <w:bookmarkEnd w:id="53"/>
    </w:p>
    <w:p w14:paraId="5B046B1A" w14:textId="66AE4B0E" w:rsidR="005E24CC" w:rsidRDefault="005E24CC" w:rsidP="005E24CC">
      <w:pPr>
        <w:pStyle w:val="BodyText"/>
      </w:pPr>
      <w:r w:rsidRPr="002C29C9">
        <w:t xml:space="preserve">By default, the </w:t>
      </w:r>
      <w:r w:rsidR="005C475E">
        <w:t>Jazzware</w:t>
      </w:r>
      <w:r w:rsidR="00A407BA" w:rsidRPr="002C29C9">
        <w:t xml:space="preserve"> </w:t>
      </w:r>
      <w:r w:rsidRPr="002C29C9">
        <w:t xml:space="preserve">Portal will display all the guest records for the </w:t>
      </w:r>
      <w:r w:rsidR="00FB3A31">
        <w:t>selected property</w:t>
      </w:r>
      <w:r w:rsidRPr="002C29C9">
        <w:t xml:space="preserve">.  The selection can then be narrowed down by using the available search parameters.  </w:t>
      </w:r>
      <w:bookmarkStart w:id="54" w:name="_Search_vs._Filter"/>
      <w:bookmarkEnd w:id="54"/>
    </w:p>
    <w:p w14:paraId="538D9F42" w14:textId="77777777" w:rsidR="005E24CC" w:rsidRPr="005E24CC" w:rsidRDefault="005E24CC" w:rsidP="005E24CC">
      <w:pPr>
        <w:pStyle w:val="BodyText"/>
        <w:rPr>
          <w:b/>
        </w:rPr>
      </w:pPr>
      <w:r w:rsidRPr="005E24CC">
        <w:rPr>
          <w:b/>
        </w:rPr>
        <w:lastRenderedPageBreak/>
        <w:t>Search vs. Filter</w:t>
      </w:r>
    </w:p>
    <w:p w14:paraId="7B238682" w14:textId="77777777" w:rsidR="00E85EF9" w:rsidRPr="002C29C9" w:rsidRDefault="005E24CC" w:rsidP="00E85EF9">
      <w:pPr>
        <w:pStyle w:val="BodyText"/>
      </w:pPr>
      <w:r>
        <w:t xml:space="preserve">On the main screen, there are </w:t>
      </w:r>
      <w:r w:rsidR="00E85EF9">
        <w:t>two sets of filtering options: a</w:t>
      </w:r>
      <w:r>
        <w:t xml:space="preserve"> search and </w:t>
      </w:r>
      <w:r w:rsidR="00E85EF9">
        <w:t xml:space="preserve">then </w:t>
      </w:r>
      <w:r>
        <w:t xml:space="preserve">a secondary </w:t>
      </w:r>
      <w:r w:rsidR="00E85EF9">
        <w:t>filter.</w:t>
      </w:r>
      <w:r w:rsidR="00E85EF9" w:rsidRPr="00E85EF9">
        <w:t xml:space="preserve"> </w:t>
      </w:r>
      <w:r w:rsidR="00E85EF9">
        <w:t xml:space="preserve">The Search feature is most helpful (and is required) when searching through history.  Searches for current data are easily accomplished simply by using the filters just below the column headings. </w:t>
      </w:r>
    </w:p>
    <w:p w14:paraId="1CEC19C5" w14:textId="77777777" w:rsidR="00FD5E7D" w:rsidRDefault="0009656B" w:rsidP="00FD5E7D">
      <w:pPr>
        <w:pStyle w:val="BodyText"/>
        <w:keepNext/>
      </w:pPr>
      <w:r>
        <w:rPr>
          <w:noProof/>
        </w:rPr>
        <mc:AlternateContent>
          <mc:Choice Requires="wps">
            <w:drawing>
              <wp:anchor distT="0" distB="0" distL="114300" distR="114300" simplePos="0" relativeHeight="251753472" behindDoc="0" locked="0" layoutInCell="1" allowOverlap="1" wp14:anchorId="2BF7902D" wp14:editId="5362DC1F">
                <wp:simplePos x="0" y="0"/>
                <wp:positionH relativeFrom="column">
                  <wp:posOffset>3052769</wp:posOffset>
                </wp:positionH>
                <wp:positionV relativeFrom="paragraph">
                  <wp:posOffset>-43839</wp:posOffset>
                </wp:positionV>
                <wp:extent cx="1776730" cy="361950"/>
                <wp:effectExtent l="19050" t="19050" r="13970" b="38100"/>
                <wp:wrapNone/>
                <wp:docPr id="56" name="Right Arrow 56"/>
                <wp:cNvGraphicFramePr/>
                <a:graphic xmlns:a="http://schemas.openxmlformats.org/drawingml/2006/main">
                  <a:graphicData uri="http://schemas.microsoft.com/office/word/2010/wordprocessingShape">
                    <wps:wsp>
                      <wps:cNvSpPr/>
                      <wps:spPr>
                        <a:xfrm flipH="1">
                          <a:off x="0" y="0"/>
                          <a:ext cx="1776730" cy="3619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115426" w14:textId="77777777" w:rsidR="003E188B" w:rsidRPr="00F04811" w:rsidRDefault="003E188B" w:rsidP="005E24CC">
                            <w:pPr>
                              <w:ind w:left="0"/>
                              <w:jc w:val="center"/>
                              <w:rPr>
                                <w:sz w:val="18"/>
                              </w:rPr>
                            </w:pPr>
                            <w:r w:rsidRPr="00F04811">
                              <w:rPr>
                                <w:sz w:val="18"/>
                              </w:rPr>
                              <w:t>Search</w:t>
                            </w:r>
                            <w:r>
                              <w:rPr>
                                <w:sz w:val="18"/>
                              </w:rPr>
                              <w:t xml:space="preserve"> (required for history)</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F7902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6" o:spid="_x0000_s1027" type="#_x0000_t13" style="position:absolute;left:0;text-align:left;margin-left:240.4pt;margin-top:-3.45pt;width:139.9pt;height:28.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" adj="19400" fillcolor="#4f81bd [3204]" strokecolor="#243f60 [1604]" strokeweight="2pt">
                <v:textbox inset="0,0,,0">
                  <w:txbxContent>
                    <w:p w14:paraId="60115426" w14:textId="77777777" w:rsidR="003E188B" w:rsidRPr="00F04811" w:rsidRDefault="003E188B" w:rsidP="005E24CC">
                      <w:pPr>
                        <w:ind w:left="0"/>
                        <w:jc w:val="center"/>
                        <w:rPr>
                          <w:sz w:val="18"/>
                        </w:rPr>
                      </w:pPr>
                      <w:r w:rsidRPr="00F04811">
                        <w:rPr>
                          <w:sz w:val="18"/>
                        </w:rPr>
                        <w:t>Search</w:t>
                      </w:r>
                      <w:r>
                        <w:rPr>
                          <w:sz w:val="18"/>
                        </w:rPr>
                        <w:t xml:space="preserve"> (required for history)</w:t>
                      </w:r>
                    </w:p>
                  </w:txbxContent>
                </v:textbox>
              </v:shape>
            </w:pict>
          </mc:Fallback>
        </mc:AlternateContent>
      </w:r>
      <w:r w:rsidR="005E24CC">
        <w:rPr>
          <w:noProof/>
        </w:rPr>
        <mc:AlternateContent>
          <mc:Choice Requires="wps">
            <w:drawing>
              <wp:anchor distT="0" distB="0" distL="114300" distR="114300" simplePos="0" relativeHeight="251754496" behindDoc="0" locked="0" layoutInCell="1" allowOverlap="1" wp14:anchorId="12A37FEF" wp14:editId="256FB22B">
                <wp:simplePos x="0" y="0"/>
                <wp:positionH relativeFrom="column">
                  <wp:posOffset>4571700</wp:posOffset>
                </wp:positionH>
                <wp:positionV relativeFrom="paragraph">
                  <wp:posOffset>378460</wp:posOffset>
                </wp:positionV>
                <wp:extent cx="1776730" cy="361950"/>
                <wp:effectExtent l="19050" t="19050" r="13970" b="38100"/>
                <wp:wrapNone/>
                <wp:docPr id="63" name="Right Arrow 63"/>
                <wp:cNvGraphicFramePr/>
                <a:graphic xmlns:a="http://schemas.openxmlformats.org/drawingml/2006/main">
                  <a:graphicData uri="http://schemas.microsoft.com/office/word/2010/wordprocessingShape">
                    <wps:wsp>
                      <wps:cNvSpPr/>
                      <wps:spPr>
                        <a:xfrm flipH="1">
                          <a:off x="0" y="0"/>
                          <a:ext cx="1776730" cy="3619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D4836A" w14:textId="77777777" w:rsidR="003E188B" w:rsidRPr="00F04811" w:rsidRDefault="003E188B" w:rsidP="005E24CC">
                            <w:pPr>
                              <w:ind w:left="0"/>
                              <w:jc w:val="center"/>
                              <w:rPr>
                                <w:sz w:val="18"/>
                              </w:rPr>
                            </w:pPr>
                            <w:r>
                              <w:rPr>
                                <w:sz w:val="18"/>
                              </w:rPr>
                              <w:t>Filter (easiest for current)</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37FEF" id="Right Arrow 63" o:spid="_x0000_s1028" type="#_x0000_t13" style="position:absolute;left:0;text-align:left;margin-left:5in;margin-top:29.8pt;width:139.9pt;height:28.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" adj="19400" fillcolor="#4f81bd [3204]" strokecolor="#243f60 [1604]" strokeweight="2pt">
                <v:textbox inset="0,0,,0">
                  <w:txbxContent>
                    <w:p w14:paraId="11D4836A" w14:textId="77777777" w:rsidR="003E188B" w:rsidRPr="00F04811" w:rsidRDefault="003E188B" w:rsidP="005E24CC">
                      <w:pPr>
                        <w:ind w:left="0"/>
                        <w:jc w:val="center"/>
                        <w:rPr>
                          <w:sz w:val="18"/>
                        </w:rPr>
                      </w:pPr>
                      <w:r>
                        <w:rPr>
                          <w:sz w:val="18"/>
                        </w:rPr>
                        <w:t>Filter (easiest for current)</w:t>
                      </w:r>
                    </w:p>
                  </w:txbxContent>
                </v:textbox>
              </v:shape>
            </w:pict>
          </mc:Fallback>
        </mc:AlternateContent>
      </w:r>
      <w:r w:rsidR="005E24CC">
        <w:rPr>
          <w:noProof/>
        </w:rPr>
        <w:drawing>
          <wp:inline distT="0" distB="0" distL="0" distR="0" wp14:anchorId="4912D3E4" wp14:editId="7257BB79">
            <wp:extent cx="5324475" cy="658799"/>
            <wp:effectExtent l="19050" t="19050" r="9525" b="27305"/>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5326268" cy="659021"/>
                    </a:xfrm>
                    <a:prstGeom prst="rect">
                      <a:avLst/>
                    </a:prstGeom>
                    <a:noFill/>
                    <a:ln w="9525">
                      <a:solidFill>
                        <a:schemeClr val="tx1">
                          <a:lumMod val="95000"/>
                          <a:lumOff val="5000"/>
                        </a:schemeClr>
                      </a:solidFill>
                      <a:miter lim="800000"/>
                      <a:headEnd/>
                      <a:tailEnd/>
                    </a:ln>
                  </pic:spPr>
                </pic:pic>
              </a:graphicData>
            </a:graphic>
          </wp:inline>
        </w:drawing>
      </w:r>
    </w:p>
    <w:p w14:paraId="20C22904" w14:textId="77777777" w:rsidR="005E24CC" w:rsidRPr="002C29C9" w:rsidRDefault="00FD5E7D" w:rsidP="00FD5E7D">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23</w:t>
      </w:r>
      <w:r w:rsidR="00B8237E">
        <w:rPr>
          <w:noProof/>
        </w:rPr>
        <w:fldChar w:fldCharType="end"/>
      </w:r>
      <w:r>
        <w:t xml:space="preserve"> Search and Filtered Search Boxes</w:t>
      </w:r>
    </w:p>
    <w:p w14:paraId="53AC3812" w14:textId="77777777" w:rsidR="00E85EF9" w:rsidRDefault="005E24CC" w:rsidP="005E24CC">
      <w:pPr>
        <w:pStyle w:val="BodyText"/>
      </w:pPr>
      <w:r w:rsidRPr="002C29C9">
        <w:t xml:space="preserve">The Search </w:t>
      </w:r>
      <w:r w:rsidR="00E85EF9">
        <w:t>f</w:t>
      </w:r>
      <w:r w:rsidRPr="002C29C9">
        <w:t>unction retrieves all the records that match the</w:t>
      </w:r>
      <w:r>
        <w:t xml:space="preserve"> Search criteria after clicking on the </w:t>
      </w:r>
      <w:r w:rsidRPr="007C1851">
        <w:rPr>
          <w:b/>
        </w:rPr>
        <w:t>Search</w:t>
      </w:r>
      <w:r>
        <w:t xml:space="preserve"> button.  Once the search</w:t>
      </w:r>
      <w:r w:rsidR="005E6426">
        <w:t xml:space="preserve"> has returned the results, </w:t>
      </w:r>
      <w:r>
        <w:t>the</w:t>
      </w:r>
      <w:r w:rsidRPr="002C29C9">
        <w:t xml:space="preserve"> Filter Function</w:t>
      </w:r>
      <w:r w:rsidR="005E6426">
        <w:t xml:space="preserve"> can be used</w:t>
      </w:r>
      <w:r w:rsidRPr="002C29C9">
        <w:t xml:space="preserve"> </w:t>
      </w:r>
      <w:r>
        <w:t>to further filter</w:t>
      </w:r>
      <w:r w:rsidRPr="002C29C9">
        <w:t xml:space="preserve"> the records that were returned as part of the Search.</w:t>
      </w:r>
      <w:r>
        <w:t xml:space="preserve">  If a filter is cleared, the original results of the initial search will appear.</w:t>
      </w:r>
      <w:r w:rsidR="00E85EF9" w:rsidRPr="00E85EF9">
        <w:t xml:space="preserve"> </w:t>
      </w:r>
    </w:p>
    <w:p w14:paraId="10EFFE88" w14:textId="77777777" w:rsidR="00E01C05" w:rsidRDefault="00E01C05" w:rsidP="00F84DC7">
      <w:pPr>
        <w:pStyle w:val="Heading3"/>
        <w:tabs>
          <w:tab w:val="num" w:pos="504"/>
        </w:tabs>
      </w:pPr>
      <w:bookmarkStart w:id="55" w:name="_Toc535222391"/>
      <w:r w:rsidRPr="00232DBB">
        <w:t>Search Criteria</w:t>
      </w:r>
      <w:bookmarkEnd w:id="55"/>
    </w:p>
    <w:p w14:paraId="620461C6" w14:textId="77777777" w:rsidR="00E01C05" w:rsidRDefault="00E01C05" w:rsidP="00E01C05">
      <w:pPr>
        <w:pStyle w:val="BodyText"/>
      </w:pPr>
      <w:r>
        <w:t>To search for rooms or guests meeting specific criteria:</w:t>
      </w:r>
    </w:p>
    <w:p w14:paraId="5D27D5E0" w14:textId="77777777" w:rsidR="00E01C05" w:rsidRDefault="00E01C05" w:rsidP="00AD17B0">
      <w:pPr>
        <w:pStyle w:val="ListNumber"/>
        <w:numPr>
          <w:ilvl w:val="0"/>
          <w:numId w:val="67"/>
        </w:numPr>
      </w:pPr>
      <w:r>
        <w:t>Selec</w:t>
      </w:r>
      <w:r w:rsidRPr="00BD5BD0">
        <w:t>t</w:t>
      </w:r>
      <w:r>
        <w:t xml:space="preserve"> the Search Type desired from the dropdown box. The available search types are Current and History.  </w:t>
      </w:r>
    </w:p>
    <w:p w14:paraId="5C44D042" w14:textId="77777777" w:rsidR="00E85EF9" w:rsidRDefault="00E85EF9" w:rsidP="00F465F6">
      <w:pPr>
        <w:pStyle w:val="ListNumber"/>
        <w:numPr>
          <w:ilvl w:val="0"/>
          <w:numId w:val="13"/>
        </w:numPr>
      </w:pPr>
      <w:r w:rsidRPr="00E85EF9">
        <w:rPr>
          <w:b/>
        </w:rPr>
        <w:t>Current</w:t>
      </w:r>
      <w:r w:rsidRPr="00E85EF9">
        <w:t xml:space="preserve">: </w:t>
      </w:r>
      <w:r w:rsidR="00F84DC7">
        <w:t>T</w:t>
      </w:r>
      <w:r w:rsidRPr="00E85EF9">
        <w:t xml:space="preserve">he search results will only show </w:t>
      </w:r>
      <w:r w:rsidR="00F84DC7">
        <w:t xml:space="preserve">the most recent guest in each room.  </w:t>
      </w:r>
    </w:p>
    <w:p w14:paraId="56F664AB" w14:textId="77777777" w:rsidR="00F84DC7" w:rsidRPr="00E85EF9" w:rsidRDefault="00F84DC7" w:rsidP="00F465F6">
      <w:pPr>
        <w:pStyle w:val="ListNumber"/>
        <w:numPr>
          <w:ilvl w:val="0"/>
          <w:numId w:val="13"/>
        </w:numPr>
      </w:pPr>
      <w:r>
        <w:rPr>
          <w:b/>
        </w:rPr>
        <w:t>History</w:t>
      </w:r>
      <w:r w:rsidRPr="00F84DC7">
        <w:t>:</w:t>
      </w:r>
      <w:r>
        <w:rPr>
          <w:b/>
        </w:rPr>
        <w:t xml:space="preserve"> </w:t>
      </w:r>
      <w:r>
        <w:t>The search results will show both current and past guest information.</w:t>
      </w:r>
    </w:p>
    <w:p w14:paraId="4580D527" w14:textId="77777777" w:rsidR="00150849" w:rsidRDefault="008C400D" w:rsidP="008C400D">
      <w:pPr>
        <w:pStyle w:val="ListNumber"/>
        <w:numPr>
          <w:ilvl w:val="0"/>
          <w:numId w:val="0"/>
        </w:numPr>
        <w:ind w:left="1080"/>
      </w:pPr>
      <w:r>
        <w:rPr>
          <w:noProof/>
        </w:rPr>
        <mc:AlternateContent>
          <mc:Choice Requires="wps">
            <w:drawing>
              <wp:anchor distT="0" distB="0" distL="114300" distR="114300" simplePos="0" relativeHeight="252005376" behindDoc="0" locked="0" layoutInCell="1" allowOverlap="1">
                <wp:simplePos x="0" y="0"/>
                <wp:positionH relativeFrom="column">
                  <wp:posOffset>685800</wp:posOffset>
                </wp:positionH>
                <wp:positionV relativeFrom="paragraph">
                  <wp:posOffset>343535</wp:posOffset>
                </wp:positionV>
                <wp:extent cx="723900" cy="514350"/>
                <wp:effectExtent l="0" t="0" r="19050" b="19050"/>
                <wp:wrapNone/>
                <wp:docPr id="15394" name="Rectangle 15394"/>
                <wp:cNvGraphicFramePr/>
                <a:graphic xmlns:a="http://schemas.openxmlformats.org/drawingml/2006/main">
                  <a:graphicData uri="http://schemas.microsoft.com/office/word/2010/wordprocessingShape">
                    <wps:wsp>
                      <wps:cNvSpPr/>
                      <wps:spPr>
                        <a:xfrm>
                          <a:off x="0" y="0"/>
                          <a:ext cx="723900" cy="514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7AE254" id="Rectangle 15394" o:spid="_x0000_s1026" style="position:absolute;margin-left:54pt;margin-top:27.05pt;width:57pt;height:40.5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" filled="f" strokecolor="red" strokeweight="2pt"/>
            </w:pict>
          </mc:Fallback>
        </mc:AlternateContent>
      </w:r>
      <w:r>
        <w:rPr>
          <w:noProof/>
        </w:rPr>
        <w:drawing>
          <wp:inline distT="0" distB="0" distL="0" distR="0" wp14:anchorId="03AAFF7D" wp14:editId="52181602">
            <wp:extent cx="5943600" cy="1239520"/>
            <wp:effectExtent l="0" t="0" r="0" b="0"/>
            <wp:docPr id="15392" name="Picture 1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1239520"/>
                    </a:xfrm>
                    <a:prstGeom prst="rect">
                      <a:avLst/>
                    </a:prstGeom>
                  </pic:spPr>
                </pic:pic>
              </a:graphicData>
            </a:graphic>
          </wp:inline>
        </w:drawing>
      </w:r>
    </w:p>
    <w:p w14:paraId="7A7E1B9F" w14:textId="77777777" w:rsidR="00E01C05" w:rsidRDefault="00150849" w:rsidP="0015084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24</w:t>
      </w:r>
      <w:r w:rsidR="00B8237E">
        <w:rPr>
          <w:noProof/>
        </w:rPr>
        <w:fldChar w:fldCharType="end"/>
      </w:r>
      <w:r>
        <w:t xml:space="preserve"> Search Type Drop Down Selection</w:t>
      </w:r>
    </w:p>
    <w:p w14:paraId="52F69686" w14:textId="77777777" w:rsidR="00F04811" w:rsidRDefault="00F04811" w:rsidP="00BD3264">
      <w:pPr>
        <w:pStyle w:val="ListNumber"/>
        <w:numPr>
          <w:ilvl w:val="0"/>
          <w:numId w:val="0"/>
        </w:numPr>
        <w:ind w:left="1440"/>
      </w:pPr>
    </w:p>
    <w:p w14:paraId="58F984F2" w14:textId="77777777" w:rsidR="00E01C05" w:rsidRDefault="00E01C05" w:rsidP="00BD5BD0">
      <w:pPr>
        <w:pStyle w:val="ListNumber"/>
      </w:pPr>
      <w:r>
        <w:t xml:space="preserve">Enter any other </w:t>
      </w:r>
      <w:r w:rsidR="005E24CC">
        <w:t xml:space="preserve">combination of </w:t>
      </w:r>
      <w:r>
        <w:t>search criteria in the boxes in the dark grey panel</w:t>
      </w:r>
      <w:r w:rsidR="00E85EF9">
        <w:t xml:space="preserve"> desired</w:t>
      </w:r>
      <w:r>
        <w:t xml:space="preserve">. </w:t>
      </w:r>
      <w:r w:rsidR="005E24CC">
        <w:t>A search for Current records can be made without entering other search criteria.  A search type for History requires at least one other search criteria.</w:t>
      </w:r>
    </w:p>
    <w:p w14:paraId="776E11D3" w14:textId="77777777" w:rsidR="00E01C05" w:rsidRDefault="00F84DC7" w:rsidP="00BD5BD0">
      <w:pPr>
        <w:pStyle w:val="ListNumber"/>
      </w:pPr>
      <w:r>
        <w:t>C</w:t>
      </w:r>
      <w:r w:rsidR="00E01C05">
        <w:t xml:space="preserve">lick </w:t>
      </w:r>
      <w:r w:rsidR="00E01C05" w:rsidRPr="0009656B">
        <w:rPr>
          <w:b/>
        </w:rPr>
        <w:t>Search</w:t>
      </w:r>
      <w:r w:rsidR="00E01C05">
        <w:t xml:space="preserve">. </w:t>
      </w:r>
      <w:r w:rsidR="00427E6A">
        <w:t>The results will appear in the bottom portion of the screen.</w:t>
      </w:r>
    </w:p>
    <w:p w14:paraId="54AECAA8" w14:textId="77777777" w:rsidR="00427E6A" w:rsidRDefault="00427E6A" w:rsidP="00BD5BD0">
      <w:pPr>
        <w:pStyle w:val="ListNumber"/>
      </w:pPr>
      <w:r>
        <w:t xml:space="preserve">To further filter the search, additional criteria may be </w:t>
      </w:r>
      <w:proofErr w:type="gramStart"/>
      <w:r>
        <w:t>entered into</w:t>
      </w:r>
      <w:proofErr w:type="gramEnd"/>
      <w:r>
        <w:t xml:space="preserve"> the text</w:t>
      </w:r>
      <w:r w:rsidR="00E85EF9">
        <w:t xml:space="preserve"> boxes in the light grey area just below the column headings. </w:t>
      </w:r>
    </w:p>
    <w:p w14:paraId="50A16460" w14:textId="77777777" w:rsidR="00E85EF9" w:rsidRDefault="00E85EF9" w:rsidP="00BD3264">
      <w:pPr>
        <w:pStyle w:val="ListNumber"/>
      </w:pPr>
      <w:r>
        <w:t>To sort the search and/or filtered results, click on the column heading.  The sort order will toggle between ascending and descending.</w:t>
      </w:r>
    </w:p>
    <w:p w14:paraId="5A948C71" w14:textId="77777777" w:rsidR="00927378" w:rsidRPr="00547C63" w:rsidRDefault="00927378" w:rsidP="00547C63">
      <w:pPr>
        <w:pStyle w:val="Heading3"/>
      </w:pPr>
      <w:bookmarkStart w:id="56" w:name="_Toc535222392"/>
      <w:r w:rsidRPr="00547C63">
        <w:t xml:space="preserve">Pattern </w:t>
      </w:r>
      <w:r w:rsidR="009025D0">
        <w:t>S</w:t>
      </w:r>
      <w:r w:rsidRPr="00547C63">
        <w:t>earch</w:t>
      </w:r>
      <w:bookmarkEnd w:id="56"/>
    </w:p>
    <w:p w14:paraId="0FDCB587" w14:textId="77777777" w:rsidR="00927378" w:rsidRPr="002C29C9" w:rsidRDefault="00927378" w:rsidP="00547C63">
      <w:pPr>
        <w:pStyle w:val="BodyText"/>
      </w:pPr>
      <w:r w:rsidRPr="002C29C9">
        <w:t xml:space="preserve">For flexibility, the search function is designed to match the pattern entered </w:t>
      </w:r>
      <w:r w:rsidR="002C29C9">
        <w:t>in the criteria.  For example:</w:t>
      </w:r>
    </w:p>
    <w:p w14:paraId="212CB3CB" w14:textId="6CD2B3F3" w:rsidR="00927378" w:rsidRPr="002C29C9" w:rsidRDefault="00927378" w:rsidP="00547C63">
      <w:pPr>
        <w:pStyle w:val="BodyText"/>
      </w:pPr>
      <w:r w:rsidRPr="002C29C9">
        <w:lastRenderedPageBreak/>
        <w:t xml:space="preserve">If the Guest’s last name is </w:t>
      </w:r>
      <w:r w:rsidR="0031156D">
        <w:t>“</w:t>
      </w:r>
      <w:proofErr w:type="spellStart"/>
      <w:r w:rsidRPr="002C29C9">
        <w:t>Markes</w:t>
      </w:r>
      <w:proofErr w:type="spellEnd"/>
      <w:r w:rsidR="0031156D">
        <w:t>”</w:t>
      </w:r>
      <w:r w:rsidRPr="002C29C9">
        <w:t xml:space="preserve"> but a misspelling may have occurred, enter “Mar” into the Last Name field, the </w:t>
      </w:r>
      <w:r w:rsidR="005C475E">
        <w:t>Jazzware</w:t>
      </w:r>
      <w:r w:rsidR="00A407BA" w:rsidRPr="002C29C9">
        <w:t xml:space="preserve"> </w:t>
      </w:r>
      <w:r w:rsidRPr="002C29C9">
        <w:t xml:space="preserve">Portal will return all guests whose last name starts with “Mar”. </w:t>
      </w:r>
    </w:p>
    <w:p w14:paraId="4AFA2B9E" w14:textId="77777777" w:rsidR="00927378" w:rsidRPr="00547C63" w:rsidRDefault="00927378" w:rsidP="00547C63">
      <w:pPr>
        <w:pStyle w:val="Heading3"/>
      </w:pPr>
      <w:bookmarkStart w:id="57" w:name="_Toc535222393"/>
      <w:r w:rsidRPr="00547C63">
        <w:t>Combination Search</w:t>
      </w:r>
      <w:bookmarkEnd w:id="57"/>
    </w:p>
    <w:p w14:paraId="7A682110" w14:textId="77777777" w:rsidR="00927378" w:rsidRPr="002C29C9" w:rsidRDefault="00927378" w:rsidP="00547C63">
      <w:pPr>
        <w:pStyle w:val="BodyText"/>
      </w:pPr>
      <w:r w:rsidRPr="002C29C9">
        <w:t>Any combination of criteria fields can be used to narrow down the search.  For example:</w:t>
      </w:r>
    </w:p>
    <w:p w14:paraId="07C96CC2" w14:textId="77777777" w:rsidR="00927378" w:rsidRPr="002C29C9" w:rsidRDefault="00927378" w:rsidP="00547C63">
      <w:pPr>
        <w:pStyle w:val="BodyText"/>
      </w:pPr>
      <w:r w:rsidRPr="002C29C9">
        <w:t xml:space="preserve">If First Name = Phil is entered, all guests whose first name starts with “Phil” will be displayed. </w:t>
      </w:r>
    </w:p>
    <w:p w14:paraId="555E1163" w14:textId="77777777" w:rsidR="00927378" w:rsidRPr="002C29C9" w:rsidRDefault="00927378" w:rsidP="00547C63">
      <w:pPr>
        <w:pStyle w:val="BodyText"/>
      </w:pPr>
      <w:r w:rsidRPr="002C29C9">
        <w:t xml:space="preserve">If First Name = Phil and Arrival Date = 01/04/11 is entered, only guests whose first name begins with Phil and who arrived on 01/04/11 will be displayed. </w:t>
      </w:r>
    </w:p>
    <w:p w14:paraId="14CDE4AD" w14:textId="77777777" w:rsidR="00927378" w:rsidRDefault="00927378" w:rsidP="00547C63">
      <w:pPr>
        <w:pStyle w:val="BodyText"/>
      </w:pPr>
      <w:r w:rsidRPr="00547C63">
        <w:t>Note:</w:t>
      </w:r>
      <w:r w:rsidRPr="002C29C9">
        <w:t xml:space="preserve">  The Arrival Date field and the Departure Date field do not function as ranges.  If an Arrival Date of 01/01/11 and a Departure Date of 01/15/11 is entered, only those guests who arrived on January 1st and who departed on J</w:t>
      </w:r>
      <w:r w:rsidR="003D274B">
        <w:t>anuary 15th will be displayed.</w:t>
      </w:r>
    </w:p>
    <w:p w14:paraId="39CA6EEE" w14:textId="77777777" w:rsidR="00927378" w:rsidRPr="00547C63" w:rsidRDefault="001A6005" w:rsidP="00547C63">
      <w:pPr>
        <w:pStyle w:val="Heading2"/>
      </w:pPr>
      <w:bookmarkStart w:id="58" w:name="_Function_Bar_–"/>
      <w:bookmarkStart w:id="59" w:name="_Check_In_Functionality"/>
      <w:bookmarkStart w:id="60" w:name="_Toc295404591"/>
      <w:bookmarkStart w:id="61" w:name="_Toc295405028"/>
      <w:bookmarkStart w:id="62" w:name="_Toc295405340"/>
      <w:bookmarkStart w:id="63" w:name="_Toc295405875"/>
      <w:bookmarkStart w:id="64" w:name="_Toc295405982"/>
      <w:bookmarkStart w:id="65" w:name="_Toc295406150"/>
      <w:bookmarkStart w:id="66" w:name="_Toc295406529"/>
      <w:bookmarkStart w:id="67" w:name="_Toc295559187"/>
      <w:bookmarkStart w:id="68" w:name="_Toc295565270"/>
      <w:bookmarkStart w:id="69" w:name="_Toc331673342"/>
      <w:bookmarkStart w:id="70" w:name="_Toc535222394"/>
      <w:bookmarkEnd w:id="58"/>
      <w:bookmarkEnd w:id="59"/>
      <w:r>
        <w:t>Checking Guests</w:t>
      </w:r>
      <w:r w:rsidR="00927378" w:rsidRPr="00547C63">
        <w:t xml:space="preserve"> </w:t>
      </w:r>
      <w:bookmarkEnd w:id="60"/>
      <w:bookmarkEnd w:id="61"/>
      <w:bookmarkEnd w:id="62"/>
      <w:bookmarkEnd w:id="63"/>
      <w:bookmarkEnd w:id="64"/>
      <w:bookmarkEnd w:id="65"/>
      <w:bookmarkEnd w:id="66"/>
      <w:bookmarkEnd w:id="67"/>
      <w:bookmarkEnd w:id="68"/>
      <w:bookmarkEnd w:id="69"/>
      <w:r w:rsidR="00950969">
        <w:t>In/Out</w:t>
      </w:r>
      <w:bookmarkEnd w:id="70"/>
    </w:p>
    <w:p w14:paraId="260E6F23" w14:textId="18853F71" w:rsidR="00927378" w:rsidRDefault="00927378" w:rsidP="00547C63">
      <w:pPr>
        <w:pStyle w:val="BodyText"/>
      </w:pPr>
      <w:proofErr w:type="gramStart"/>
      <w:r w:rsidRPr="00E468C8">
        <w:t>In the event that</w:t>
      </w:r>
      <w:proofErr w:type="gramEnd"/>
      <w:r w:rsidRPr="00E468C8">
        <w:t xml:space="preserve"> the PMS is down,</w:t>
      </w:r>
      <w:r>
        <w:t xml:space="preserve"> the </w:t>
      </w:r>
      <w:r w:rsidR="005C475E">
        <w:t>Jazzware</w:t>
      </w:r>
      <w:r w:rsidR="00A407BA">
        <w:t xml:space="preserve"> </w:t>
      </w:r>
      <w:r>
        <w:t>Portal can be used to</w:t>
      </w:r>
      <w:r w:rsidR="00427E6A">
        <w:t xml:space="preserve"> send commands to the PBX. </w:t>
      </w:r>
      <w:r w:rsidR="00F84DC7">
        <w:t xml:space="preserve">The </w:t>
      </w:r>
      <w:r w:rsidR="005C475E">
        <w:t>Jazzware</w:t>
      </w:r>
      <w:r w:rsidR="00A407BA">
        <w:t xml:space="preserve"> </w:t>
      </w:r>
      <w:r w:rsidR="00F84DC7">
        <w:t>Portal</w:t>
      </w:r>
      <w:r w:rsidR="00427E6A">
        <w:t xml:space="preserve"> can perform the following functions</w:t>
      </w:r>
      <w:r>
        <w:t xml:space="preserve">:  </w:t>
      </w:r>
    </w:p>
    <w:p w14:paraId="12CA60EB" w14:textId="77777777" w:rsidR="00927378" w:rsidRDefault="00927378" w:rsidP="00B446A2">
      <w:pPr>
        <w:pStyle w:val="ListBullet"/>
        <w:numPr>
          <w:ilvl w:val="0"/>
          <w:numId w:val="34"/>
        </w:numPr>
      </w:pPr>
      <w:r>
        <w:t>Check a guest into one room</w:t>
      </w:r>
    </w:p>
    <w:p w14:paraId="78F4CA9E" w14:textId="77777777" w:rsidR="00FB3A31" w:rsidRDefault="00927378" w:rsidP="00B446A2">
      <w:pPr>
        <w:pStyle w:val="ListBullet"/>
        <w:numPr>
          <w:ilvl w:val="0"/>
          <w:numId w:val="34"/>
        </w:numPr>
      </w:pPr>
      <w:r>
        <w:t>Check multiple guests into one room (Share Room)</w:t>
      </w:r>
    </w:p>
    <w:p w14:paraId="620E18E4" w14:textId="77777777" w:rsidR="00FB3A31" w:rsidRDefault="00927378" w:rsidP="00B446A2">
      <w:pPr>
        <w:pStyle w:val="ListBullet"/>
        <w:numPr>
          <w:ilvl w:val="0"/>
          <w:numId w:val="34"/>
        </w:numPr>
      </w:pPr>
      <w:r>
        <w:t>Check a guest with one guest reservation id into multiple rooms</w:t>
      </w:r>
    </w:p>
    <w:p w14:paraId="51DDC8A8" w14:textId="77777777" w:rsidR="00FB3A31" w:rsidRDefault="00427E6A" w:rsidP="00B446A2">
      <w:pPr>
        <w:pStyle w:val="ListBullet"/>
        <w:numPr>
          <w:ilvl w:val="0"/>
          <w:numId w:val="34"/>
        </w:numPr>
      </w:pPr>
      <w:r>
        <w:t xml:space="preserve">Move </w:t>
      </w:r>
      <w:r w:rsidR="00FB3A31">
        <w:t>guests from one room to another</w:t>
      </w:r>
    </w:p>
    <w:p w14:paraId="4467A91A" w14:textId="77777777" w:rsidR="001A6005" w:rsidRDefault="001A6005" w:rsidP="00B446A2">
      <w:pPr>
        <w:pStyle w:val="ListBullet"/>
        <w:numPr>
          <w:ilvl w:val="0"/>
          <w:numId w:val="34"/>
        </w:numPr>
      </w:pPr>
      <w:r>
        <w:t>Check out guests</w:t>
      </w:r>
    </w:p>
    <w:p w14:paraId="57CF1CA4" w14:textId="77777777" w:rsidR="00AE284B" w:rsidRDefault="00427E6A" w:rsidP="00547C63">
      <w:pPr>
        <w:pStyle w:val="BodyText"/>
      </w:pPr>
      <w:r>
        <w:rPr>
          <w:noProof/>
        </w:rPr>
        <mc:AlternateContent>
          <mc:Choice Requires="wps">
            <w:drawing>
              <wp:anchor distT="45720" distB="45720" distL="114300" distR="114300" simplePos="0" relativeHeight="251742208" behindDoc="0" locked="0" layoutInCell="1" allowOverlap="1" wp14:anchorId="49DB2898" wp14:editId="77B12F0D">
                <wp:simplePos x="0" y="0"/>
                <wp:positionH relativeFrom="column">
                  <wp:posOffset>685800</wp:posOffset>
                </wp:positionH>
                <wp:positionV relativeFrom="paragraph">
                  <wp:posOffset>50800</wp:posOffset>
                </wp:positionV>
                <wp:extent cx="5391150" cy="628650"/>
                <wp:effectExtent l="0" t="0" r="19050" b="1905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628650"/>
                        </a:xfrm>
                        <a:prstGeom prst="rect">
                          <a:avLst/>
                        </a:prstGeom>
                        <a:solidFill>
                          <a:schemeClr val="bg1">
                            <a:lumMod val="85000"/>
                          </a:schemeClr>
                        </a:solidFill>
                        <a:ln w="9525">
                          <a:solidFill>
                            <a:schemeClr val="bg1"/>
                          </a:solidFill>
                          <a:miter lim="800000"/>
                          <a:headEnd/>
                          <a:tailEnd/>
                        </a:ln>
                      </wps:spPr>
                      <wps:txbx>
                        <w:txbxContent>
                          <w:p w14:paraId="65550457" w14:textId="77777777" w:rsidR="003E188B" w:rsidRPr="001300D2" w:rsidRDefault="003E188B" w:rsidP="00AE284B">
                            <w:pPr>
                              <w:pStyle w:val="BodyText"/>
                              <w:ind w:left="144"/>
                              <w:rPr>
                                <w:i/>
                              </w:rPr>
                            </w:pPr>
                            <w:r w:rsidRPr="001300D2">
                              <w:rPr>
                                <w:b/>
                                <w:i/>
                              </w:rPr>
                              <w:t>NOTE:</w:t>
                            </w:r>
                            <w:r w:rsidRPr="001300D2">
                              <w:rPr>
                                <w:i/>
                              </w:rPr>
                              <w:t xml:space="preserve">  The </w:t>
                            </w:r>
                            <w:r>
                              <w:rPr>
                                <w:i/>
                              </w:rPr>
                              <w:t>Hospitality</w:t>
                            </w:r>
                            <w:r>
                              <w:t xml:space="preserve"> </w:t>
                            </w:r>
                            <w:r w:rsidRPr="001300D2">
                              <w:rPr>
                                <w:i/>
                              </w:rPr>
                              <w:t xml:space="preserve">Portal should </w:t>
                            </w:r>
                            <w:r w:rsidRPr="001300D2">
                              <w:rPr>
                                <w:b/>
                                <w:i/>
                                <w:u w:val="single"/>
                              </w:rPr>
                              <w:t>only</w:t>
                            </w:r>
                            <w:r w:rsidRPr="001300D2">
                              <w:rPr>
                                <w:b/>
                                <w:i/>
                              </w:rPr>
                              <w:t xml:space="preserve"> </w:t>
                            </w:r>
                            <w:r w:rsidRPr="001300D2">
                              <w:rPr>
                                <w:i/>
                              </w:rPr>
                              <w:t xml:space="preserve">be used to check guests in and out </w:t>
                            </w:r>
                            <w:r>
                              <w:rPr>
                                <w:i/>
                              </w:rPr>
                              <w:t xml:space="preserve">of the PBX </w:t>
                            </w:r>
                            <w:proofErr w:type="gramStart"/>
                            <w:r w:rsidRPr="001300D2">
                              <w:rPr>
                                <w:i/>
                              </w:rPr>
                              <w:t>in the event that</w:t>
                            </w:r>
                            <w:proofErr w:type="gramEnd"/>
                            <w:r w:rsidRPr="001300D2">
                              <w:rPr>
                                <w:i/>
                              </w:rPr>
                              <w:t xml:space="preserve"> the PMS is unable to perform this function</w:t>
                            </w:r>
                            <w:r>
                              <w:rPr>
                                <w:i/>
                              </w:rPr>
                              <w:t xml:space="preserve">.   The PMS will not have record of this activity and will need to be updated when it is back up. </w:t>
                            </w:r>
                          </w:p>
                          <w:p w14:paraId="09947DA9" w14:textId="77777777" w:rsidR="003E188B" w:rsidRDefault="003E188B" w:rsidP="00AE284B"/>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B2898" id="Text Box 2" o:spid="_x0000_s1029" type="#_x0000_t202" style="position:absolute;left:0;text-align:left;margin-left:54pt;margin-top:4pt;width:424.5pt;height:49.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" fillcolor="#d8d8d8 [2732]" strokecolor="white [3212]">
                <v:textbox inset="0">
                  <w:txbxContent>
                    <w:p w14:paraId="65550457" w14:textId="77777777" w:rsidR="003E188B" w:rsidRPr="001300D2" w:rsidRDefault="003E188B" w:rsidP="00AE284B">
                      <w:pPr>
                        <w:pStyle w:val="BodyText"/>
                        <w:ind w:left="144"/>
                        <w:rPr>
                          <w:i/>
                        </w:rPr>
                      </w:pPr>
                      <w:r w:rsidRPr="001300D2">
                        <w:rPr>
                          <w:b/>
                          <w:i/>
                        </w:rPr>
                        <w:t>NOTE:</w:t>
                      </w:r>
                      <w:r w:rsidRPr="001300D2">
                        <w:rPr>
                          <w:i/>
                        </w:rPr>
                        <w:t xml:space="preserve">  The </w:t>
                      </w:r>
                      <w:r>
                        <w:rPr>
                          <w:i/>
                        </w:rPr>
                        <w:t>Hospitality</w:t>
                      </w:r>
                      <w:r>
                        <w:t xml:space="preserve"> </w:t>
                      </w:r>
                      <w:r w:rsidRPr="001300D2">
                        <w:rPr>
                          <w:i/>
                        </w:rPr>
                        <w:t xml:space="preserve">Portal should </w:t>
                      </w:r>
                      <w:r w:rsidRPr="001300D2">
                        <w:rPr>
                          <w:b/>
                          <w:i/>
                          <w:u w:val="single"/>
                        </w:rPr>
                        <w:t>only</w:t>
                      </w:r>
                      <w:r w:rsidRPr="001300D2">
                        <w:rPr>
                          <w:b/>
                          <w:i/>
                        </w:rPr>
                        <w:t xml:space="preserve"> </w:t>
                      </w:r>
                      <w:r w:rsidRPr="001300D2">
                        <w:rPr>
                          <w:i/>
                        </w:rPr>
                        <w:t xml:space="preserve">be used to check guests in and out </w:t>
                      </w:r>
                      <w:r>
                        <w:rPr>
                          <w:i/>
                        </w:rPr>
                        <w:t xml:space="preserve">of the PBX </w:t>
                      </w:r>
                      <w:r w:rsidRPr="001300D2">
                        <w:rPr>
                          <w:i/>
                        </w:rPr>
                        <w:t>in the event that the PMS is unable to perform this function</w:t>
                      </w:r>
                      <w:r>
                        <w:rPr>
                          <w:i/>
                        </w:rPr>
                        <w:t xml:space="preserve">.   The PMS will not have record of this activity and will need to be updated when it is back up. </w:t>
                      </w:r>
                    </w:p>
                    <w:p w14:paraId="09947DA9" w14:textId="77777777" w:rsidR="003E188B" w:rsidRDefault="003E188B" w:rsidP="00AE284B"/>
                  </w:txbxContent>
                </v:textbox>
                <w10:wrap type="square"/>
              </v:shape>
            </w:pict>
          </mc:Fallback>
        </mc:AlternateContent>
      </w:r>
    </w:p>
    <w:p w14:paraId="20A58022" w14:textId="77777777" w:rsidR="001A6005" w:rsidRDefault="001A6005" w:rsidP="001A6005">
      <w:pPr>
        <w:pStyle w:val="Heading3"/>
      </w:pPr>
      <w:bookmarkStart w:id="71" w:name="_Toc535222395"/>
      <w:r>
        <w:t xml:space="preserve">Check </w:t>
      </w:r>
      <w:proofErr w:type="gramStart"/>
      <w:r>
        <w:t>In</w:t>
      </w:r>
      <w:proofErr w:type="gramEnd"/>
      <w:r>
        <w:t xml:space="preserve"> Functionality</w:t>
      </w:r>
      <w:bookmarkEnd w:id="71"/>
    </w:p>
    <w:p w14:paraId="083153A0" w14:textId="7B51C660" w:rsidR="00927378" w:rsidRPr="00254C37" w:rsidRDefault="00927378" w:rsidP="00547C63">
      <w:pPr>
        <w:pStyle w:val="BodyText"/>
        <w:rPr>
          <w:b/>
        </w:rPr>
      </w:pPr>
      <w:r w:rsidRPr="00254C37">
        <w:rPr>
          <w:b/>
        </w:rPr>
        <w:t>To check a guest into</w:t>
      </w:r>
      <w:r w:rsidR="00547C63" w:rsidRPr="00254C37">
        <w:rPr>
          <w:b/>
        </w:rPr>
        <w:t xml:space="preserve"> a room using the </w:t>
      </w:r>
      <w:r w:rsidR="005C475E">
        <w:rPr>
          <w:b/>
        </w:rPr>
        <w:t>Jazzware</w:t>
      </w:r>
      <w:r w:rsidR="00A407BA" w:rsidRPr="00254C37">
        <w:rPr>
          <w:b/>
        </w:rPr>
        <w:t xml:space="preserve"> </w:t>
      </w:r>
      <w:r w:rsidR="00EE5F08" w:rsidRPr="00254C37">
        <w:rPr>
          <w:b/>
        </w:rPr>
        <w:t>Portal follow the below steps:</w:t>
      </w:r>
    </w:p>
    <w:p w14:paraId="6761C83C" w14:textId="77777777" w:rsidR="00927378" w:rsidRDefault="00927378" w:rsidP="00AD17B0">
      <w:pPr>
        <w:pStyle w:val="ListNumber"/>
        <w:numPr>
          <w:ilvl w:val="0"/>
          <w:numId w:val="68"/>
        </w:numPr>
      </w:pPr>
      <w:r>
        <w:t xml:space="preserve">Using the Portal, locate a vacant room which </w:t>
      </w:r>
      <w:r w:rsidR="00427E6A">
        <w:t>can</w:t>
      </w:r>
      <w:r>
        <w:t xml:space="preserve"> be identified with the Guest Status of </w:t>
      </w:r>
      <w:r w:rsidRPr="00E468C8">
        <w:t>Out</w:t>
      </w:r>
      <w:r w:rsidR="00427E6A">
        <w:t>:</w:t>
      </w:r>
    </w:p>
    <w:p w14:paraId="2D4B9EF5" w14:textId="77777777" w:rsidR="00150849" w:rsidRDefault="00F84DC7" w:rsidP="00150849">
      <w:pPr>
        <w:pStyle w:val="BodyText"/>
        <w:keepNext/>
      </w:pPr>
      <w:r>
        <w:rPr>
          <w:noProof/>
        </w:rPr>
        <mc:AlternateContent>
          <mc:Choice Requires="wps">
            <w:drawing>
              <wp:anchor distT="0" distB="0" distL="114300" distR="114300" simplePos="0" relativeHeight="251756544" behindDoc="0" locked="0" layoutInCell="1" allowOverlap="1" wp14:anchorId="6366EBC6" wp14:editId="7E6FF40D">
                <wp:simplePos x="0" y="0"/>
                <wp:positionH relativeFrom="column">
                  <wp:posOffset>5115560</wp:posOffset>
                </wp:positionH>
                <wp:positionV relativeFrom="paragraph">
                  <wp:posOffset>867410</wp:posOffset>
                </wp:positionV>
                <wp:extent cx="474453" cy="148087"/>
                <wp:effectExtent l="19050" t="19050" r="20955" b="23495"/>
                <wp:wrapNone/>
                <wp:docPr id="12" name="Rectangle 12"/>
                <wp:cNvGraphicFramePr/>
                <a:graphic xmlns:a="http://schemas.openxmlformats.org/drawingml/2006/main">
                  <a:graphicData uri="http://schemas.microsoft.com/office/word/2010/wordprocessingShape">
                    <wps:wsp>
                      <wps:cNvSpPr/>
                      <wps:spPr>
                        <a:xfrm>
                          <a:off x="0" y="0"/>
                          <a:ext cx="474453" cy="1480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FB708" id="Rectangle 12" o:spid="_x0000_s1026" style="position:absolute;margin-left:402.8pt;margin-top:68.3pt;width:37.35pt;height:11.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" filled="f" strokecolor="red" strokeweight="2.25pt"/>
            </w:pict>
          </mc:Fallback>
        </mc:AlternateContent>
      </w:r>
      <w:r w:rsidR="008C400D">
        <w:rPr>
          <w:noProof/>
        </w:rPr>
        <w:drawing>
          <wp:inline distT="0" distB="0" distL="0" distR="0" wp14:anchorId="218EB4BC" wp14:editId="0B79E42E">
            <wp:extent cx="5943600" cy="1280795"/>
            <wp:effectExtent l="0" t="0" r="0" b="0"/>
            <wp:docPr id="15396" name="Picture 1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280795"/>
                    </a:xfrm>
                    <a:prstGeom prst="rect">
                      <a:avLst/>
                    </a:prstGeom>
                  </pic:spPr>
                </pic:pic>
              </a:graphicData>
            </a:graphic>
          </wp:inline>
        </w:drawing>
      </w:r>
    </w:p>
    <w:p w14:paraId="491DEBD4" w14:textId="77777777" w:rsidR="00950294" w:rsidRDefault="00150849" w:rsidP="0015084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25</w:t>
      </w:r>
      <w:r w:rsidR="00B8237E">
        <w:rPr>
          <w:noProof/>
        </w:rPr>
        <w:fldChar w:fldCharType="end"/>
      </w:r>
      <w:r>
        <w:t xml:space="preserve"> Empty Room - Guest Status Out</w:t>
      </w:r>
    </w:p>
    <w:p w14:paraId="1BED0127" w14:textId="77777777" w:rsidR="00927378" w:rsidRDefault="00927378" w:rsidP="00BD3264">
      <w:pPr>
        <w:pStyle w:val="ListNumber"/>
      </w:pPr>
      <w:r>
        <w:t xml:space="preserve">Click the </w:t>
      </w:r>
      <w:r w:rsidRPr="00FE6B17">
        <w:t>check box</w:t>
      </w:r>
      <w:r w:rsidR="00950294">
        <w:t xml:space="preserve"> to the left of the vacant room:</w:t>
      </w:r>
    </w:p>
    <w:p w14:paraId="6E52068A" w14:textId="77777777" w:rsidR="00150849" w:rsidRDefault="00F84DC7" w:rsidP="00150849">
      <w:pPr>
        <w:pStyle w:val="BodyText"/>
        <w:keepNext/>
      </w:pPr>
      <w:r>
        <w:rPr>
          <w:noProof/>
        </w:rPr>
        <w:lastRenderedPageBreak/>
        <mc:AlternateContent>
          <mc:Choice Requires="wps">
            <w:drawing>
              <wp:anchor distT="0" distB="0" distL="114300" distR="114300" simplePos="0" relativeHeight="251758592" behindDoc="0" locked="0" layoutInCell="1" allowOverlap="1" wp14:anchorId="244B448E" wp14:editId="7691C995">
                <wp:simplePos x="0" y="0"/>
                <wp:positionH relativeFrom="column">
                  <wp:posOffset>705485</wp:posOffset>
                </wp:positionH>
                <wp:positionV relativeFrom="paragraph">
                  <wp:posOffset>420370</wp:posOffset>
                </wp:positionV>
                <wp:extent cx="284563" cy="147955"/>
                <wp:effectExtent l="19050" t="19050" r="20320" b="23495"/>
                <wp:wrapNone/>
                <wp:docPr id="14" name="Rectangle 14"/>
                <wp:cNvGraphicFramePr/>
                <a:graphic xmlns:a="http://schemas.openxmlformats.org/drawingml/2006/main">
                  <a:graphicData uri="http://schemas.microsoft.com/office/word/2010/wordprocessingShape">
                    <wps:wsp>
                      <wps:cNvSpPr/>
                      <wps:spPr>
                        <a:xfrm>
                          <a:off x="0" y="0"/>
                          <a:ext cx="284563" cy="1479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EC449" id="Rectangle 14" o:spid="_x0000_s1026" style="position:absolute;margin-left:55.55pt;margin-top:33.1pt;width:22.4pt;height:11.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" filled="f" strokecolor="red" strokeweight="2.25pt"/>
            </w:pict>
          </mc:Fallback>
        </mc:AlternateContent>
      </w:r>
      <w:r w:rsidR="008C400D">
        <w:rPr>
          <w:noProof/>
        </w:rPr>
        <w:drawing>
          <wp:inline distT="0" distB="0" distL="0" distR="0" wp14:anchorId="336984B5" wp14:editId="1CBBE52C">
            <wp:extent cx="5943600" cy="638810"/>
            <wp:effectExtent l="0" t="0" r="0" b="8890"/>
            <wp:docPr id="15398" name="Picture 1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638810"/>
                    </a:xfrm>
                    <a:prstGeom prst="rect">
                      <a:avLst/>
                    </a:prstGeom>
                  </pic:spPr>
                </pic:pic>
              </a:graphicData>
            </a:graphic>
          </wp:inline>
        </w:drawing>
      </w:r>
    </w:p>
    <w:p w14:paraId="5BD1C003" w14:textId="77777777" w:rsidR="00950294" w:rsidRDefault="00150849" w:rsidP="0015084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26</w:t>
      </w:r>
      <w:r w:rsidR="00B8237E">
        <w:rPr>
          <w:noProof/>
        </w:rPr>
        <w:fldChar w:fldCharType="end"/>
      </w:r>
      <w:r>
        <w:t xml:space="preserve"> Select an Empty Room - Guest Status Out</w:t>
      </w:r>
    </w:p>
    <w:p w14:paraId="18C011E0" w14:textId="77777777" w:rsidR="00F84DC7" w:rsidRDefault="00927378" w:rsidP="00BD3264">
      <w:pPr>
        <w:pStyle w:val="ListNumber"/>
      </w:pPr>
      <w:r>
        <w:t xml:space="preserve">Click the </w:t>
      </w:r>
      <w:r w:rsidRPr="007C1851">
        <w:rPr>
          <w:b/>
        </w:rPr>
        <w:t>Check-In</w:t>
      </w:r>
      <w:r w:rsidRPr="00FE6B17">
        <w:t xml:space="preserve"> </w:t>
      </w:r>
      <w:r w:rsidRPr="005A7234">
        <w:t>link</w:t>
      </w:r>
      <w:r>
        <w:t xml:space="preserve"> on the Function Bar.  Function is “grayed out” (not available) until a room that is vacant is selected.  </w:t>
      </w:r>
    </w:p>
    <w:p w14:paraId="1B7A8F9A" w14:textId="77777777" w:rsidR="00150849" w:rsidRDefault="00F84DC7" w:rsidP="00BD3264">
      <w:pPr>
        <w:pStyle w:val="ListNumber"/>
        <w:numPr>
          <w:ilvl w:val="0"/>
          <w:numId w:val="0"/>
        </w:numPr>
        <w:ind w:left="1080"/>
      </w:pPr>
      <w:r>
        <w:rPr>
          <w:noProof/>
        </w:rPr>
        <mc:AlternateContent>
          <mc:Choice Requires="wps">
            <w:drawing>
              <wp:anchor distT="0" distB="0" distL="114300" distR="114300" simplePos="0" relativeHeight="251760640" behindDoc="0" locked="0" layoutInCell="1" allowOverlap="1" wp14:anchorId="11810EB2" wp14:editId="1F1D7B63">
                <wp:simplePos x="0" y="0"/>
                <wp:positionH relativeFrom="column">
                  <wp:posOffset>802005</wp:posOffset>
                </wp:positionH>
                <wp:positionV relativeFrom="paragraph">
                  <wp:posOffset>-1905</wp:posOffset>
                </wp:positionV>
                <wp:extent cx="396707" cy="147955"/>
                <wp:effectExtent l="19050" t="19050" r="22860" b="23495"/>
                <wp:wrapNone/>
                <wp:docPr id="15" name="Rectangle 15"/>
                <wp:cNvGraphicFramePr/>
                <a:graphic xmlns:a="http://schemas.openxmlformats.org/drawingml/2006/main">
                  <a:graphicData uri="http://schemas.microsoft.com/office/word/2010/wordprocessingShape">
                    <wps:wsp>
                      <wps:cNvSpPr/>
                      <wps:spPr>
                        <a:xfrm>
                          <a:off x="0" y="0"/>
                          <a:ext cx="396707" cy="1479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D82BB" id="Rectangle 15" o:spid="_x0000_s1026" style="position:absolute;margin-left:63.15pt;margin-top:-.15pt;width:31.25pt;height:11.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" filled="f" strokecolor="red" strokeweight="2.25pt"/>
            </w:pict>
          </mc:Fallback>
        </mc:AlternateContent>
      </w:r>
      <w:r w:rsidR="008C400D">
        <w:rPr>
          <w:noProof/>
        </w:rPr>
        <w:drawing>
          <wp:inline distT="0" distB="0" distL="0" distR="0" wp14:anchorId="4379F83F" wp14:editId="3E16824F">
            <wp:extent cx="5943600" cy="638810"/>
            <wp:effectExtent l="0" t="0" r="0" b="8890"/>
            <wp:docPr id="15401" name="Picture 1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638810"/>
                    </a:xfrm>
                    <a:prstGeom prst="rect">
                      <a:avLst/>
                    </a:prstGeom>
                  </pic:spPr>
                </pic:pic>
              </a:graphicData>
            </a:graphic>
          </wp:inline>
        </w:drawing>
      </w:r>
    </w:p>
    <w:p w14:paraId="47E3B686" w14:textId="77777777" w:rsidR="00150849" w:rsidRDefault="00150849" w:rsidP="0015084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27</w:t>
      </w:r>
      <w:r w:rsidR="00B8237E">
        <w:rPr>
          <w:noProof/>
        </w:rPr>
        <w:fldChar w:fldCharType="end"/>
      </w:r>
      <w:r>
        <w:t xml:space="preserve"> Check-In Link</w:t>
      </w:r>
    </w:p>
    <w:p w14:paraId="05DE19A3" w14:textId="77777777" w:rsidR="00927378" w:rsidRDefault="00927378" w:rsidP="00BD3264">
      <w:pPr>
        <w:pStyle w:val="ListNumber"/>
      </w:pPr>
      <w:r>
        <w:t xml:space="preserve">The </w:t>
      </w:r>
      <w:r w:rsidR="00F84DC7">
        <w:t xml:space="preserve">Enter </w:t>
      </w:r>
      <w:r>
        <w:t>Check-In</w:t>
      </w:r>
      <w:r w:rsidR="00F84DC7">
        <w:t xml:space="preserve"> Information</w:t>
      </w:r>
      <w:r>
        <w:t xml:space="preserve"> pop-up box will appear.</w:t>
      </w:r>
      <w:r w:rsidRPr="00E468C8">
        <w:t xml:space="preserve"> </w:t>
      </w:r>
      <w:r>
        <w:t>The Property Name, Room #</w:t>
      </w:r>
      <w:r w:rsidR="00F84DC7">
        <w:t xml:space="preserve">, </w:t>
      </w:r>
      <w:r>
        <w:t>Check-In Date</w:t>
      </w:r>
      <w:r w:rsidR="00717CCA">
        <w:t>, and default L</w:t>
      </w:r>
      <w:r w:rsidR="00F84DC7">
        <w:t>anguage</w:t>
      </w:r>
      <w:r>
        <w:t xml:space="preserve"> will be automatically populated by the system.</w:t>
      </w:r>
      <w:r w:rsidRPr="001B6C44">
        <w:t xml:space="preserve"> </w:t>
      </w:r>
      <w:r>
        <w:t xml:space="preserve"> Enter </w:t>
      </w:r>
      <w:r w:rsidR="00950294">
        <w:t xml:space="preserve">in </w:t>
      </w:r>
      <w:r>
        <w:t>the</w:t>
      </w:r>
      <w:r w:rsidR="005C1669">
        <w:t xml:space="preserve"> </w:t>
      </w:r>
      <w:r w:rsidR="00F84DC7">
        <w:t xml:space="preserve">guest </w:t>
      </w:r>
      <w:r w:rsidR="00717CCA">
        <w:t xml:space="preserve">first name and last name.  It is not necessary to enter in any information other than the guest first name and last name.  The guest information </w:t>
      </w:r>
      <w:r>
        <w:t xml:space="preserve">will </w:t>
      </w:r>
      <w:r w:rsidR="00717CCA">
        <w:t xml:space="preserve">be sent to the PBX and/or Voicemail, not the </w:t>
      </w:r>
      <w:r>
        <w:t>PMS</w:t>
      </w:r>
      <w:r w:rsidR="00717CCA">
        <w:t>.</w:t>
      </w:r>
    </w:p>
    <w:p w14:paraId="348A255B" w14:textId="77777777" w:rsidR="00150849" w:rsidRDefault="00FA37E3" w:rsidP="00150849">
      <w:pPr>
        <w:pStyle w:val="BodyText"/>
        <w:keepNext/>
      </w:pPr>
      <w:r>
        <w:rPr>
          <w:noProof/>
        </w:rPr>
        <w:drawing>
          <wp:inline distT="0" distB="0" distL="0" distR="0" wp14:anchorId="6C96987F" wp14:editId="686521EA">
            <wp:extent cx="3692106" cy="2002652"/>
            <wp:effectExtent l="19050" t="19050" r="22860" b="171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689396" cy="2001182"/>
                    </a:xfrm>
                    <a:prstGeom prst="rect">
                      <a:avLst/>
                    </a:prstGeom>
                    <a:ln>
                      <a:solidFill>
                        <a:schemeClr val="tx1"/>
                      </a:solidFill>
                    </a:ln>
                  </pic:spPr>
                </pic:pic>
              </a:graphicData>
            </a:graphic>
          </wp:inline>
        </w:drawing>
      </w:r>
    </w:p>
    <w:p w14:paraId="32C7F52B" w14:textId="77777777" w:rsidR="00950294" w:rsidRDefault="00150849" w:rsidP="0015084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28</w:t>
      </w:r>
      <w:r w:rsidR="00B8237E">
        <w:rPr>
          <w:noProof/>
        </w:rPr>
        <w:fldChar w:fldCharType="end"/>
      </w:r>
      <w:r>
        <w:t xml:space="preserve"> Check-In Information Pop-Up Box</w:t>
      </w:r>
    </w:p>
    <w:p w14:paraId="3C1535AF" w14:textId="77777777" w:rsidR="00927378" w:rsidRDefault="00927378" w:rsidP="00BD3264">
      <w:pPr>
        <w:pStyle w:val="ListNumber"/>
      </w:pPr>
      <w:r>
        <w:t xml:space="preserve">Click the </w:t>
      </w:r>
      <w:r w:rsidRPr="007C1851">
        <w:rPr>
          <w:b/>
        </w:rPr>
        <w:t>Check-In</w:t>
      </w:r>
      <w:r w:rsidRPr="00FE6B17">
        <w:t xml:space="preserve"> Button</w:t>
      </w:r>
      <w:r>
        <w:t xml:space="preserve"> to save the guest information.  The new guest is now assigned to that room.</w:t>
      </w:r>
    </w:p>
    <w:p w14:paraId="14B943DB" w14:textId="77777777" w:rsidR="00150849" w:rsidRDefault="005C1669" w:rsidP="00150849">
      <w:pPr>
        <w:pStyle w:val="BodyText"/>
        <w:keepNext/>
      </w:pPr>
      <w:r>
        <w:rPr>
          <w:noProof/>
        </w:rPr>
        <w:drawing>
          <wp:inline distT="0" distB="0" distL="0" distR="0" wp14:anchorId="0AD30FDD" wp14:editId="5E143C71">
            <wp:extent cx="4129524" cy="373432"/>
            <wp:effectExtent l="19050" t="19050" r="23495" b="2667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srcRect/>
                    <a:stretch>
                      <a:fillRect/>
                    </a:stretch>
                  </pic:blipFill>
                  <pic:spPr bwMode="auto">
                    <a:xfrm>
                      <a:off x="0" y="0"/>
                      <a:ext cx="4129524" cy="373432"/>
                    </a:xfrm>
                    <a:prstGeom prst="rect">
                      <a:avLst/>
                    </a:prstGeom>
                    <a:noFill/>
                    <a:ln w="9525">
                      <a:solidFill>
                        <a:schemeClr val="tx1">
                          <a:lumMod val="95000"/>
                          <a:lumOff val="5000"/>
                        </a:schemeClr>
                      </a:solidFill>
                      <a:miter lim="800000"/>
                      <a:headEnd/>
                      <a:tailEnd/>
                    </a:ln>
                  </pic:spPr>
                </pic:pic>
              </a:graphicData>
            </a:graphic>
          </wp:inline>
        </w:drawing>
      </w:r>
    </w:p>
    <w:p w14:paraId="226CF4C3" w14:textId="77777777" w:rsidR="00927378" w:rsidRDefault="00150849" w:rsidP="0015084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29</w:t>
      </w:r>
      <w:r w:rsidR="00B8237E">
        <w:rPr>
          <w:noProof/>
        </w:rPr>
        <w:fldChar w:fldCharType="end"/>
      </w:r>
      <w:r>
        <w:t xml:space="preserve"> Guest Status Inhouse</w:t>
      </w:r>
    </w:p>
    <w:p w14:paraId="48F6AC43" w14:textId="77777777" w:rsidR="001A6005" w:rsidRPr="007B0A1B" w:rsidRDefault="001A6005" w:rsidP="001A6005">
      <w:pPr>
        <w:pStyle w:val="Heading3"/>
      </w:pPr>
      <w:bookmarkStart w:id="72" w:name="_Toc295404596"/>
      <w:bookmarkStart w:id="73" w:name="_Toc295405033"/>
      <w:bookmarkStart w:id="74" w:name="_Toc295405345"/>
      <w:bookmarkStart w:id="75" w:name="_Toc295405881"/>
      <w:bookmarkStart w:id="76" w:name="_Toc295405988"/>
      <w:bookmarkStart w:id="77" w:name="_Toc295406156"/>
      <w:bookmarkStart w:id="78" w:name="_Toc295406535"/>
      <w:bookmarkStart w:id="79" w:name="_Toc295559189"/>
      <w:bookmarkStart w:id="80" w:name="_Toc295565272"/>
      <w:bookmarkStart w:id="81" w:name="_Toc331673344"/>
      <w:bookmarkStart w:id="82" w:name="_Toc535222396"/>
      <w:bookmarkStart w:id="83" w:name="_Toc295405878"/>
      <w:bookmarkStart w:id="84" w:name="_Toc295405985"/>
      <w:bookmarkStart w:id="85" w:name="_Toc295406153"/>
      <w:bookmarkStart w:id="86" w:name="_Toc295406532"/>
      <w:bookmarkStart w:id="87" w:name="_Toc295559188"/>
      <w:bookmarkStart w:id="88" w:name="_Toc295565271"/>
      <w:bookmarkStart w:id="89" w:name="_Toc331673343"/>
      <w:bookmarkStart w:id="90" w:name="_Toc295404594"/>
      <w:bookmarkStart w:id="91" w:name="_Toc295405031"/>
      <w:bookmarkStart w:id="92" w:name="_Toc295405343"/>
      <w:r>
        <w:t xml:space="preserve">Check </w:t>
      </w:r>
      <w:proofErr w:type="gramStart"/>
      <w:r>
        <w:t>In</w:t>
      </w:r>
      <w:proofErr w:type="gramEnd"/>
      <w:r>
        <w:t xml:space="preserve"> Multiple Guests Under One Reservation</w:t>
      </w:r>
      <w:bookmarkEnd w:id="72"/>
      <w:bookmarkEnd w:id="73"/>
      <w:bookmarkEnd w:id="74"/>
      <w:bookmarkEnd w:id="75"/>
      <w:bookmarkEnd w:id="76"/>
      <w:bookmarkEnd w:id="77"/>
      <w:bookmarkEnd w:id="78"/>
      <w:bookmarkEnd w:id="79"/>
      <w:bookmarkEnd w:id="80"/>
      <w:bookmarkEnd w:id="81"/>
      <w:bookmarkEnd w:id="82"/>
    </w:p>
    <w:p w14:paraId="3A3B74DC" w14:textId="722851CC" w:rsidR="001A6005" w:rsidRDefault="001A6005" w:rsidP="001A6005">
      <w:pPr>
        <w:pStyle w:val="BodyText"/>
      </w:pPr>
      <w:r>
        <w:t xml:space="preserve">Multiple rooms can be checked-in at the same time under one reservation using the </w:t>
      </w:r>
      <w:r w:rsidR="005C475E">
        <w:t>Jazzware</w:t>
      </w:r>
      <w:r w:rsidR="00A407BA">
        <w:t xml:space="preserve"> </w:t>
      </w:r>
      <w:r>
        <w:t>Portal.  For example:  A family reserves 2 rooms; one for the parents and one for the children.</w:t>
      </w:r>
    </w:p>
    <w:p w14:paraId="15FEF2B1" w14:textId="46E5082F" w:rsidR="001A6005" w:rsidRDefault="001A6005" w:rsidP="00AD17B0">
      <w:pPr>
        <w:pStyle w:val="ListNumber"/>
        <w:numPr>
          <w:ilvl w:val="0"/>
          <w:numId w:val="69"/>
        </w:numPr>
      </w:pPr>
      <w:r w:rsidRPr="00547C63">
        <w:t>To check in multiple rooms at one time under the same re</w:t>
      </w:r>
      <w:r>
        <w:t xml:space="preserve">servation using the </w:t>
      </w:r>
      <w:r w:rsidR="005C475E">
        <w:t>Jazzware</w:t>
      </w:r>
      <w:r w:rsidR="00A407BA">
        <w:t xml:space="preserve"> </w:t>
      </w:r>
      <w:r>
        <w:t>Portal</w:t>
      </w:r>
      <w:r w:rsidR="0044464F">
        <w:t>, c</w:t>
      </w:r>
      <w:r>
        <w:t xml:space="preserve">lick the </w:t>
      </w:r>
      <w:r w:rsidRPr="00547C63">
        <w:t>check box</w:t>
      </w:r>
      <w:r>
        <w:t xml:space="preserve"> to the left of </w:t>
      </w:r>
      <w:r w:rsidRPr="00547C63">
        <w:t>all</w:t>
      </w:r>
      <w:r>
        <w:t xml:space="preserve"> the rooms for the reservation. </w:t>
      </w:r>
    </w:p>
    <w:p w14:paraId="70B130D0" w14:textId="77777777" w:rsidR="001A6005" w:rsidRDefault="001A6005" w:rsidP="001A6005">
      <w:pPr>
        <w:pStyle w:val="BodyText"/>
        <w:keepNext/>
      </w:pPr>
      <w:r>
        <w:rPr>
          <w:noProof/>
        </w:rPr>
        <w:lastRenderedPageBreak/>
        <w:drawing>
          <wp:inline distT="0" distB="0" distL="0" distR="0" wp14:anchorId="495FACDE" wp14:editId="7677971D">
            <wp:extent cx="4786313" cy="295275"/>
            <wp:effectExtent l="19050" t="19050" r="14287" b="28575"/>
            <wp:docPr id="1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4786313" cy="295275"/>
                    </a:xfrm>
                    <a:prstGeom prst="rect">
                      <a:avLst/>
                    </a:prstGeom>
                    <a:noFill/>
                    <a:ln w="6350" cmpd="sng">
                      <a:solidFill>
                        <a:srgbClr val="000000"/>
                      </a:solidFill>
                      <a:miter lim="800000"/>
                      <a:headEnd/>
                      <a:tailEnd/>
                    </a:ln>
                    <a:effectLst/>
                  </pic:spPr>
                </pic:pic>
              </a:graphicData>
            </a:graphic>
          </wp:inline>
        </w:drawing>
      </w:r>
    </w:p>
    <w:p w14:paraId="58AA8476" w14:textId="77777777" w:rsidR="001A6005" w:rsidRDefault="001A6005" w:rsidP="001A6005">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30</w:t>
      </w:r>
      <w:r w:rsidR="00B8237E">
        <w:rPr>
          <w:noProof/>
        </w:rPr>
        <w:fldChar w:fldCharType="end"/>
      </w:r>
      <w:r>
        <w:t xml:space="preserve"> Multiple Room Check-In</w:t>
      </w:r>
    </w:p>
    <w:p w14:paraId="20A88819" w14:textId="77777777" w:rsidR="001A6005" w:rsidRDefault="001A6005" w:rsidP="00BD3264">
      <w:pPr>
        <w:pStyle w:val="ListNumber"/>
      </w:pPr>
      <w:r>
        <w:t xml:space="preserve">Next click the </w:t>
      </w:r>
      <w:r w:rsidRPr="007C1851">
        <w:rPr>
          <w:b/>
        </w:rPr>
        <w:t>Check-In</w:t>
      </w:r>
      <w:r w:rsidRPr="00547C63">
        <w:t xml:space="preserve"> </w:t>
      </w:r>
      <w:r>
        <w:t xml:space="preserve">Link on the Function Bar (the check-in function is grayed out/not available until a vacant room is chosen.  The Check-In pop-up box will </w:t>
      </w:r>
      <w:proofErr w:type="gramStart"/>
      <w:r>
        <w:t>appears</w:t>
      </w:r>
      <w:proofErr w:type="gramEnd"/>
      <w:r>
        <w:t xml:space="preserve"> and notice multiple room numbers are now entered in the room number field:</w:t>
      </w:r>
    </w:p>
    <w:p w14:paraId="7C79E9C4" w14:textId="77777777" w:rsidR="001A6005" w:rsidRDefault="001A6005" w:rsidP="001A6005">
      <w:pPr>
        <w:pStyle w:val="BodyText"/>
        <w:keepNext/>
      </w:pPr>
      <w:r>
        <w:rPr>
          <w:noProof/>
        </w:rPr>
        <mc:AlternateContent>
          <mc:Choice Requires="wps">
            <w:drawing>
              <wp:anchor distT="0" distB="0" distL="114300" distR="114300" simplePos="0" relativeHeight="251831296" behindDoc="0" locked="0" layoutInCell="1" allowOverlap="1" wp14:anchorId="64ED24E6" wp14:editId="78AD8503">
                <wp:simplePos x="0" y="0"/>
                <wp:positionH relativeFrom="column">
                  <wp:posOffset>2561554</wp:posOffset>
                </wp:positionH>
                <wp:positionV relativeFrom="paragraph">
                  <wp:posOffset>230181</wp:posOffset>
                </wp:positionV>
                <wp:extent cx="836762" cy="147955"/>
                <wp:effectExtent l="19050" t="19050" r="20955" b="23495"/>
                <wp:wrapNone/>
                <wp:docPr id="183" name="Rectangle 183"/>
                <wp:cNvGraphicFramePr/>
                <a:graphic xmlns:a="http://schemas.openxmlformats.org/drawingml/2006/main">
                  <a:graphicData uri="http://schemas.microsoft.com/office/word/2010/wordprocessingShape">
                    <wps:wsp>
                      <wps:cNvSpPr/>
                      <wps:spPr>
                        <a:xfrm>
                          <a:off x="0" y="0"/>
                          <a:ext cx="836762" cy="1479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0894D" id="Rectangle 183" o:spid="_x0000_s1026" style="position:absolute;margin-left:201.7pt;margin-top:18.1pt;width:65.9pt;height:11.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" filled="f" strokecolor="red" strokeweight="2.25pt"/>
            </w:pict>
          </mc:Fallback>
        </mc:AlternateContent>
      </w:r>
      <w:r>
        <w:rPr>
          <w:noProof/>
        </w:rPr>
        <w:drawing>
          <wp:inline distT="0" distB="0" distL="0" distR="0" wp14:anchorId="33D4AECA" wp14:editId="0142480A">
            <wp:extent cx="2993366" cy="1580531"/>
            <wp:effectExtent l="19050" t="19050" r="17145" b="19685"/>
            <wp:docPr id="6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print"/>
                    <a:srcRect/>
                    <a:stretch>
                      <a:fillRect/>
                    </a:stretch>
                  </pic:blipFill>
                  <pic:spPr bwMode="auto">
                    <a:xfrm>
                      <a:off x="0" y="0"/>
                      <a:ext cx="2995316" cy="1581561"/>
                    </a:xfrm>
                    <a:prstGeom prst="rect">
                      <a:avLst/>
                    </a:prstGeom>
                    <a:noFill/>
                    <a:ln w="9525">
                      <a:solidFill>
                        <a:schemeClr val="tx1">
                          <a:lumMod val="95000"/>
                          <a:lumOff val="5000"/>
                        </a:schemeClr>
                      </a:solidFill>
                      <a:miter lim="800000"/>
                      <a:headEnd/>
                      <a:tailEnd/>
                    </a:ln>
                  </pic:spPr>
                </pic:pic>
              </a:graphicData>
            </a:graphic>
          </wp:inline>
        </w:drawing>
      </w:r>
    </w:p>
    <w:p w14:paraId="6C09F75E" w14:textId="77777777" w:rsidR="001A6005" w:rsidRDefault="001A6005" w:rsidP="001A6005">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31</w:t>
      </w:r>
      <w:r w:rsidR="00B8237E">
        <w:rPr>
          <w:noProof/>
        </w:rPr>
        <w:fldChar w:fldCharType="end"/>
      </w:r>
      <w:r>
        <w:t xml:space="preserve"> Check-In Information for Multiple Room Check-in</w:t>
      </w:r>
    </w:p>
    <w:p w14:paraId="5563B208" w14:textId="77777777" w:rsidR="001A6005" w:rsidRDefault="001A6005" w:rsidP="00BD3264">
      <w:pPr>
        <w:pStyle w:val="ListNumber"/>
      </w:pPr>
      <w:r>
        <w:t xml:space="preserve">Enter in the appropriate guest information and click the </w:t>
      </w:r>
      <w:r w:rsidRPr="007C1851">
        <w:rPr>
          <w:b/>
        </w:rPr>
        <w:t>Check-In</w:t>
      </w:r>
      <w:r w:rsidRPr="00547C63">
        <w:t xml:space="preserve"> Button</w:t>
      </w:r>
      <w:r>
        <w:t xml:space="preserve"> to save the guest information.  The new guest is now assigned to multiple rooms:</w:t>
      </w:r>
    </w:p>
    <w:p w14:paraId="6CB1B17F" w14:textId="77777777" w:rsidR="001A6005" w:rsidRDefault="001A6005" w:rsidP="001A6005">
      <w:pPr>
        <w:pStyle w:val="BodyText"/>
        <w:keepNext/>
      </w:pPr>
      <w:r>
        <w:rPr>
          <w:noProof/>
        </w:rPr>
        <w:drawing>
          <wp:inline distT="0" distB="0" distL="0" distR="0" wp14:anchorId="66D25423" wp14:editId="2DF2BEE0">
            <wp:extent cx="4724400" cy="314325"/>
            <wp:effectExtent l="19050" t="19050" r="19050" b="28575"/>
            <wp:docPr id="6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srcRect/>
                    <a:stretch>
                      <a:fillRect/>
                    </a:stretch>
                  </pic:blipFill>
                  <pic:spPr bwMode="auto">
                    <a:xfrm>
                      <a:off x="0" y="0"/>
                      <a:ext cx="4724400" cy="314325"/>
                    </a:xfrm>
                    <a:prstGeom prst="rect">
                      <a:avLst/>
                    </a:prstGeom>
                    <a:noFill/>
                    <a:ln w="6350" cmpd="sng">
                      <a:solidFill>
                        <a:srgbClr val="000000"/>
                      </a:solidFill>
                      <a:miter lim="800000"/>
                      <a:headEnd/>
                      <a:tailEnd/>
                    </a:ln>
                    <a:effectLst/>
                  </pic:spPr>
                </pic:pic>
              </a:graphicData>
            </a:graphic>
          </wp:inline>
        </w:drawing>
      </w:r>
    </w:p>
    <w:p w14:paraId="77F3581C" w14:textId="77777777" w:rsidR="001A6005" w:rsidRDefault="001A6005" w:rsidP="001A6005">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32</w:t>
      </w:r>
      <w:r w:rsidR="00B8237E">
        <w:rPr>
          <w:noProof/>
        </w:rPr>
        <w:fldChar w:fldCharType="end"/>
      </w:r>
      <w:r>
        <w:t xml:space="preserve"> Guest Checked into Multiple Rooms</w:t>
      </w:r>
    </w:p>
    <w:p w14:paraId="4D88177E" w14:textId="77777777" w:rsidR="00927378" w:rsidRPr="00547C63" w:rsidRDefault="00927378" w:rsidP="005C1669">
      <w:pPr>
        <w:pStyle w:val="Heading3"/>
      </w:pPr>
      <w:bookmarkStart w:id="93" w:name="_Toc535222397"/>
      <w:r w:rsidRPr="005E04A3">
        <w:t>Share Room</w:t>
      </w:r>
      <w:r>
        <w:t xml:space="preserve"> Functionality</w:t>
      </w:r>
      <w:bookmarkEnd w:id="83"/>
      <w:bookmarkEnd w:id="84"/>
      <w:bookmarkEnd w:id="85"/>
      <w:bookmarkEnd w:id="86"/>
      <w:bookmarkEnd w:id="87"/>
      <w:bookmarkEnd w:id="88"/>
      <w:bookmarkEnd w:id="89"/>
      <w:bookmarkEnd w:id="93"/>
    </w:p>
    <w:p w14:paraId="78FA1735" w14:textId="77777777" w:rsidR="00927378" w:rsidRPr="00547C63" w:rsidRDefault="00927378" w:rsidP="00547C63">
      <w:pPr>
        <w:pStyle w:val="BodyText"/>
      </w:pPr>
      <w:r w:rsidRPr="00547C63">
        <w:t>To ch</w:t>
      </w:r>
      <w:r w:rsidR="005C1669">
        <w:t xml:space="preserve">eck multiple guests into a single </w:t>
      </w:r>
      <w:proofErr w:type="gramStart"/>
      <w:r w:rsidR="005C1669">
        <w:t>room</w:t>
      </w:r>
      <w:proofErr w:type="gramEnd"/>
      <w:r w:rsidR="005C1669">
        <w:t xml:space="preserve"> follow the below procedures:</w:t>
      </w:r>
    </w:p>
    <w:bookmarkEnd w:id="90"/>
    <w:bookmarkEnd w:id="91"/>
    <w:bookmarkEnd w:id="92"/>
    <w:p w14:paraId="2D5955AD" w14:textId="77777777" w:rsidR="00927378" w:rsidRDefault="00927378" w:rsidP="00AD17B0">
      <w:pPr>
        <w:pStyle w:val="ListNumber"/>
        <w:numPr>
          <w:ilvl w:val="0"/>
          <w:numId w:val="70"/>
        </w:numPr>
      </w:pPr>
      <w:r>
        <w:t xml:space="preserve">Check in the first guest following the </w:t>
      </w:r>
      <w:r w:rsidR="00717CCA">
        <w:t>above</w:t>
      </w:r>
      <w:r w:rsidR="005C1669">
        <w:t xml:space="preserve"> procedure</w:t>
      </w:r>
      <w:r>
        <w:t>.</w:t>
      </w:r>
    </w:p>
    <w:p w14:paraId="5738866B" w14:textId="77777777" w:rsidR="00927378" w:rsidRDefault="00927378" w:rsidP="00BD3264">
      <w:pPr>
        <w:pStyle w:val="ListNumber"/>
      </w:pPr>
      <w:r>
        <w:t xml:space="preserve">Click the </w:t>
      </w:r>
      <w:r w:rsidRPr="00547C63">
        <w:t>check box</w:t>
      </w:r>
      <w:r w:rsidR="005C1669">
        <w:t xml:space="preserve"> to the left of the </w:t>
      </w:r>
      <w:r w:rsidR="00717CCA">
        <w:t xml:space="preserve">same </w:t>
      </w:r>
      <w:r w:rsidR="005C1669">
        <w:t>room aga</w:t>
      </w:r>
      <w:r w:rsidR="00717CCA">
        <w:t xml:space="preserve">in and the </w:t>
      </w:r>
      <w:r w:rsidR="007C1851" w:rsidRPr="007C1851">
        <w:rPr>
          <w:b/>
        </w:rPr>
        <w:t>Share Room</w:t>
      </w:r>
      <w:r w:rsidR="007C1851">
        <w:t xml:space="preserve"> </w:t>
      </w:r>
      <w:r w:rsidR="00717CCA">
        <w:t>link will become enabled.</w:t>
      </w:r>
    </w:p>
    <w:p w14:paraId="2E899608" w14:textId="77777777" w:rsidR="00150849" w:rsidRDefault="00717CCA" w:rsidP="00150849">
      <w:pPr>
        <w:pStyle w:val="BodyText"/>
        <w:keepNext/>
      </w:pPr>
      <w:r>
        <w:rPr>
          <w:noProof/>
        </w:rPr>
        <mc:AlternateContent>
          <mc:Choice Requires="wps">
            <w:drawing>
              <wp:anchor distT="0" distB="0" distL="114300" distR="114300" simplePos="0" relativeHeight="251762688" behindDoc="0" locked="0" layoutInCell="1" allowOverlap="1" wp14:anchorId="5491557D" wp14:editId="66898C80">
                <wp:simplePos x="0" y="0"/>
                <wp:positionH relativeFrom="column">
                  <wp:posOffset>1340114</wp:posOffset>
                </wp:positionH>
                <wp:positionV relativeFrom="paragraph">
                  <wp:posOffset>15875</wp:posOffset>
                </wp:positionV>
                <wp:extent cx="474453" cy="148087"/>
                <wp:effectExtent l="19050" t="19050" r="20955" b="23495"/>
                <wp:wrapNone/>
                <wp:docPr id="54" name="Rectangle 54"/>
                <wp:cNvGraphicFramePr/>
                <a:graphic xmlns:a="http://schemas.openxmlformats.org/drawingml/2006/main">
                  <a:graphicData uri="http://schemas.microsoft.com/office/word/2010/wordprocessingShape">
                    <wps:wsp>
                      <wps:cNvSpPr/>
                      <wps:spPr>
                        <a:xfrm>
                          <a:off x="0" y="0"/>
                          <a:ext cx="474453" cy="1480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2E65B" id="Rectangle 54" o:spid="_x0000_s1026" style="position:absolute;margin-left:105.5pt;margin-top:1.25pt;width:37.35pt;height:11.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" filled="f" strokecolor="red" strokeweight="2.25pt"/>
            </w:pict>
          </mc:Fallback>
        </mc:AlternateContent>
      </w:r>
      <w:r>
        <w:rPr>
          <w:noProof/>
        </w:rPr>
        <w:drawing>
          <wp:inline distT="0" distB="0" distL="0" distR="0" wp14:anchorId="45E00083" wp14:editId="3D807EA7">
            <wp:extent cx="4908430" cy="645018"/>
            <wp:effectExtent l="19050" t="19050" r="6985" b="222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908430" cy="645018"/>
                    </a:xfrm>
                    <a:prstGeom prst="rect">
                      <a:avLst/>
                    </a:prstGeom>
                    <a:ln>
                      <a:solidFill>
                        <a:schemeClr val="tx1">
                          <a:lumMod val="95000"/>
                          <a:lumOff val="5000"/>
                        </a:schemeClr>
                      </a:solidFill>
                    </a:ln>
                  </pic:spPr>
                </pic:pic>
              </a:graphicData>
            </a:graphic>
          </wp:inline>
        </w:drawing>
      </w:r>
    </w:p>
    <w:p w14:paraId="6F4D7E9B" w14:textId="77777777" w:rsidR="005C1669" w:rsidRDefault="00150849" w:rsidP="0015084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33</w:t>
      </w:r>
      <w:r w:rsidR="00B8237E">
        <w:rPr>
          <w:noProof/>
        </w:rPr>
        <w:fldChar w:fldCharType="end"/>
      </w:r>
      <w:r>
        <w:t xml:space="preserve"> Share Room Link</w:t>
      </w:r>
    </w:p>
    <w:p w14:paraId="0AFEE803" w14:textId="77777777" w:rsidR="00927378" w:rsidRDefault="00927378" w:rsidP="00BD3264">
      <w:pPr>
        <w:pStyle w:val="ListNumber"/>
      </w:pPr>
      <w:r>
        <w:t xml:space="preserve">Click the </w:t>
      </w:r>
      <w:r w:rsidRPr="007C1851">
        <w:rPr>
          <w:b/>
        </w:rPr>
        <w:t>Share Room</w:t>
      </w:r>
      <w:r w:rsidRPr="00547C63">
        <w:t xml:space="preserve"> </w:t>
      </w:r>
      <w:r>
        <w:t xml:space="preserve">Link (instead of the </w:t>
      </w:r>
      <w:r w:rsidRPr="00547C63">
        <w:t xml:space="preserve">Check-In </w:t>
      </w:r>
      <w:r w:rsidR="005C1669">
        <w:t>Link) on the Function Bar and t</w:t>
      </w:r>
      <w:r>
        <w:t>he Check-In pop-up box will appear.</w:t>
      </w:r>
      <w:r w:rsidRPr="00BE649B">
        <w:t xml:space="preserve"> </w:t>
      </w:r>
      <w:r>
        <w:t>The verbiage “Sharing with</w:t>
      </w:r>
      <w:proofErr w:type="gramStart"/>
      <w:r>
        <w:t>:  [</w:t>
      </w:r>
      <w:proofErr w:type="gramEnd"/>
      <w:r>
        <w:t>first checked-in guest’s name]” will appear at the bottom of the window and the Property Name, Room #</w:t>
      </w:r>
      <w:r w:rsidR="00717CCA">
        <w:t>, default Language</w:t>
      </w:r>
      <w:r>
        <w:t xml:space="preserve"> and Check-In Date will be automatically populated by the system.  Enter the information for the Second Guest into the Check In pop-up box.</w:t>
      </w:r>
    </w:p>
    <w:p w14:paraId="70177D8C" w14:textId="77777777" w:rsidR="00150849" w:rsidRDefault="00717CCA" w:rsidP="00150849">
      <w:pPr>
        <w:pStyle w:val="BodyText"/>
        <w:keepNext/>
      </w:pPr>
      <w:r>
        <w:rPr>
          <w:noProof/>
        </w:rPr>
        <w:lastRenderedPageBreak/>
        <mc:AlternateContent>
          <mc:Choice Requires="wps">
            <w:drawing>
              <wp:anchor distT="0" distB="0" distL="114300" distR="114300" simplePos="0" relativeHeight="251764736" behindDoc="0" locked="0" layoutInCell="1" allowOverlap="1" wp14:anchorId="05879713" wp14:editId="3DBB758A">
                <wp:simplePos x="0" y="0"/>
                <wp:positionH relativeFrom="column">
                  <wp:posOffset>3183147</wp:posOffset>
                </wp:positionH>
                <wp:positionV relativeFrom="paragraph">
                  <wp:posOffset>2081949</wp:posOffset>
                </wp:positionV>
                <wp:extent cx="1233578" cy="147955"/>
                <wp:effectExtent l="19050" t="19050" r="24130" b="23495"/>
                <wp:wrapNone/>
                <wp:docPr id="69" name="Rectangle 69"/>
                <wp:cNvGraphicFramePr/>
                <a:graphic xmlns:a="http://schemas.openxmlformats.org/drawingml/2006/main">
                  <a:graphicData uri="http://schemas.microsoft.com/office/word/2010/wordprocessingShape">
                    <wps:wsp>
                      <wps:cNvSpPr/>
                      <wps:spPr>
                        <a:xfrm>
                          <a:off x="0" y="0"/>
                          <a:ext cx="1233578" cy="1479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3F32A" id="Rectangle 69" o:spid="_x0000_s1026" style="position:absolute;margin-left:250.65pt;margin-top:163.95pt;width:97.15pt;height:11.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" filled="f" strokecolor="red" strokeweight="2.25pt"/>
            </w:pict>
          </mc:Fallback>
        </mc:AlternateContent>
      </w:r>
      <w:r>
        <w:rPr>
          <w:noProof/>
        </w:rPr>
        <w:drawing>
          <wp:inline distT="0" distB="0" distL="0" distR="0" wp14:anchorId="5B990D77" wp14:editId="19A6825F">
            <wp:extent cx="4805955" cy="2596551"/>
            <wp:effectExtent l="19050" t="19050" r="13970" b="133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809202" cy="2598305"/>
                    </a:xfrm>
                    <a:prstGeom prst="rect">
                      <a:avLst/>
                    </a:prstGeom>
                    <a:ln>
                      <a:solidFill>
                        <a:schemeClr val="tx1">
                          <a:lumMod val="95000"/>
                          <a:lumOff val="5000"/>
                        </a:schemeClr>
                      </a:solidFill>
                    </a:ln>
                  </pic:spPr>
                </pic:pic>
              </a:graphicData>
            </a:graphic>
          </wp:inline>
        </w:drawing>
      </w:r>
    </w:p>
    <w:p w14:paraId="5038687B" w14:textId="77777777" w:rsidR="00927378" w:rsidRDefault="00150849" w:rsidP="0015084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34</w:t>
      </w:r>
      <w:r w:rsidR="00B8237E">
        <w:rPr>
          <w:noProof/>
        </w:rPr>
        <w:fldChar w:fldCharType="end"/>
      </w:r>
      <w:r>
        <w:t xml:space="preserve"> Sharing Notation on Check-In Information </w:t>
      </w:r>
      <w:r>
        <w:rPr>
          <w:noProof/>
        </w:rPr>
        <w:t>Box</w:t>
      </w:r>
    </w:p>
    <w:p w14:paraId="1F0D2402" w14:textId="77777777" w:rsidR="00927378" w:rsidRDefault="00927378" w:rsidP="00BD3264">
      <w:pPr>
        <w:pStyle w:val="ListNumber"/>
      </w:pPr>
      <w:r>
        <w:t xml:space="preserve">Click the </w:t>
      </w:r>
      <w:r w:rsidRPr="007C1851">
        <w:rPr>
          <w:b/>
        </w:rPr>
        <w:t>Check-In</w:t>
      </w:r>
      <w:r w:rsidRPr="00547C63">
        <w:t xml:space="preserve"> Button</w:t>
      </w:r>
      <w:r>
        <w:t xml:space="preserve"> to save the guest information.  The second guest is now assigned to that room as well.  Each guest will have their own record.</w:t>
      </w:r>
    </w:p>
    <w:p w14:paraId="562B14BA" w14:textId="77777777" w:rsidR="00927378" w:rsidRDefault="00927378" w:rsidP="00BD3264">
      <w:pPr>
        <w:pStyle w:val="ListNumber"/>
      </w:pPr>
      <w:r>
        <w:t>Repeat Steps 2 - 5, if there are additional guests sharing the same room.</w:t>
      </w:r>
    </w:p>
    <w:p w14:paraId="4DC6FFA8" w14:textId="77777777" w:rsidR="00150849" w:rsidRDefault="00927378" w:rsidP="00150849">
      <w:pPr>
        <w:pStyle w:val="BodyText"/>
        <w:keepNext/>
      </w:pPr>
      <w:r>
        <w:rPr>
          <w:noProof/>
        </w:rPr>
        <w:drawing>
          <wp:inline distT="0" distB="0" distL="0" distR="0" wp14:anchorId="23E43ED2" wp14:editId="064ABCA2">
            <wp:extent cx="2171700" cy="299720"/>
            <wp:effectExtent l="19050" t="19050" r="19050" b="24130"/>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4" cstate="print"/>
                    <a:srcRect r="53750"/>
                    <a:stretch/>
                  </pic:blipFill>
                  <pic:spPr bwMode="auto">
                    <a:xfrm>
                      <a:off x="0" y="0"/>
                      <a:ext cx="2174004" cy="300038"/>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664AB2EF" w14:textId="77777777" w:rsidR="00927378" w:rsidRDefault="00150849" w:rsidP="0015084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35</w:t>
      </w:r>
      <w:r w:rsidR="00B8237E">
        <w:rPr>
          <w:noProof/>
        </w:rPr>
        <w:fldChar w:fldCharType="end"/>
      </w:r>
      <w:r>
        <w:t xml:space="preserve"> Multiple Guests in One Room</w:t>
      </w:r>
    </w:p>
    <w:p w14:paraId="5ABF7209" w14:textId="77777777" w:rsidR="00254C37" w:rsidRDefault="00254C37" w:rsidP="00254C37">
      <w:pPr>
        <w:pStyle w:val="Heading3"/>
      </w:pPr>
      <w:bookmarkStart w:id="94" w:name="_Toc295404605"/>
      <w:bookmarkStart w:id="95" w:name="_Toc295405042"/>
      <w:bookmarkStart w:id="96" w:name="_Toc295405354"/>
      <w:bookmarkStart w:id="97" w:name="_Toc295405890"/>
      <w:bookmarkStart w:id="98" w:name="_Toc295405997"/>
      <w:bookmarkStart w:id="99" w:name="_Toc295406165"/>
      <w:bookmarkStart w:id="100" w:name="_Toc295406544"/>
      <w:bookmarkStart w:id="101" w:name="_Toc295559193"/>
      <w:bookmarkStart w:id="102" w:name="_Toc295565276"/>
      <w:bookmarkStart w:id="103" w:name="_Toc331673346"/>
      <w:bookmarkStart w:id="104" w:name="_Toc535222398"/>
      <w:bookmarkStart w:id="105" w:name="_Toc295404598"/>
      <w:bookmarkStart w:id="106" w:name="_Toc295405035"/>
      <w:bookmarkStart w:id="107" w:name="_Toc295405347"/>
      <w:bookmarkStart w:id="108" w:name="_Toc295405883"/>
      <w:bookmarkStart w:id="109" w:name="_Toc295405990"/>
      <w:bookmarkStart w:id="110" w:name="_Toc295406158"/>
      <w:bookmarkStart w:id="111" w:name="_Toc295406537"/>
      <w:bookmarkStart w:id="112" w:name="_Toc295559190"/>
      <w:bookmarkStart w:id="113" w:name="_Toc295565273"/>
      <w:bookmarkStart w:id="114" w:name="_Toc331673345"/>
      <w:r>
        <w:t>Room Move Functionality</w:t>
      </w:r>
      <w:bookmarkEnd w:id="94"/>
      <w:bookmarkEnd w:id="95"/>
      <w:bookmarkEnd w:id="96"/>
      <w:bookmarkEnd w:id="97"/>
      <w:bookmarkEnd w:id="98"/>
      <w:bookmarkEnd w:id="99"/>
      <w:bookmarkEnd w:id="100"/>
      <w:bookmarkEnd w:id="101"/>
      <w:bookmarkEnd w:id="102"/>
      <w:bookmarkEnd w:id="103"/>
      <w:bookmarkEnd w:id="104"/>
    </w:p>
    <w:p w14:paraId="7D869CBB" w14:textId="1FAF0B27" w:rsidR="00254C37" w:rsidRDefault="00254C37" w:rsidP="00AD17B0">
      <w:pPr>
        <w:pStyle w:val="ListNumber"/>
        <w:numPr>
          <w:ilvl w:val="0"/>
          <w:numId w:val="71"/>
        </w:numPr>
      </w:pPr>
      <w:r w:rsidRPr="00547C63">
        <w:t xml:space="preserve">To move a guest from one room to another in the </w:t>
      </w:r>
      <w:r w:rsidR="005C475E">
        <w:t>Jazzware</w:t>
      </w:r>
      <w:r w:rsidR="00A407BA" w:rsidRPr="00547C63">
        <w:t xml:space="preserve"> </w:t>
      </w:r>
      <w:r w:rsidRPr="00547C63">
        <w:t>Port</w:t>
      </w:r>
      <w:r>
        <w:t>al in the event the PMS is down</w:t>
      </w:r>
      <w:r w:rsidR="0044464F">
        <w:t>,</w:t>
      </w:r>
      <w:r>
        <w:t xml:space="preserve"> click the </w:t>
      </w:r>
      <w:r w:rsidRPr="00547C63">
        <w:t>check box</w:t>
      </w:r>
      <w:r>
        <w:t xml:space="preserve"> to the left of the guest’s current room, then click the </w:t>
      </w:r>
      <w:r w:rsidRPr="00547C63">
        <w:t>check box</w:t>
      </w:r>
      <w:r>
        <w:t xml:space="preserve"> to the left of the vacant room where the guest will be moved:</w:t>
      </w:r>
    </w:p>
    <w:p w14:paraId="3037AD7E" w14:textId="77777777" w:rsidR="00150849" w:rsidRDefault="00254C37" w:rsidP="00150849">
      <w:pPr>
        <w:pStyle w:val="BodyText"/>
        <w:keepNext/>
      </w:pPr>
      <w:r>
        <w:rPr>
          <w:noProof/>
        </w:rPr>
        <w:drawing>
          <wp:inline distT="0" distB="0" distL="0" distR="0" wp14:anchorId="7C334B1F" wp14:editId="56D5CDE9">
            <wp:extent cx="4757143" cy="628738"/>
            <wp:effectExtent l="19050" t="19050" r="24765" b="19050"/>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srcRect/>
                    <a:stretch>
                      <a:fillRect/>
                    </a:stretch>
                  </pic:blipFill>
                  <pic:spPr bwMode="auto">
                    <a:xfrm>
                      <a:off x="0" y="0"/>
                      <a:ext cx="4757143" cy="628738"/>
                    </a:xfrm>
                    <a:prstGeom prst="rect">
                      <a:avLst/>
                    </a:prstGeom>
                    <a:noFill/>
                    <a:ln w="9525">
                      <a:solidFill>
                        <a:schemeClr val="tx1"/>
                      </a:solidFill>
                      <a:miter lim="800000"/>
                      <a:headEnd/>
                      <a:tailEnd/>
                    </a:ln>
                  </pic:spPr>
                </pic:pic>
              </a:graphicData>
            </a:graphic>
          </wp:inline>
        </w:drawing>
      </w:r>
    </w:p>
    <w:p w14:paraId="6307827A" w14:textId="77777777" w:rsidR="00254C37" w:rsidRDefault="00150849" w:rsidP="0015084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36</w:t>
      </w:r>
      <w:r w:rsidR="00B8237E">
        <w:rPr>
          <w:noProof/>
        </w:rPr>
        <w:fldChar w:fldCharType="end"/>
      </w:r>
      <w:r>
        <w:t xml:space="preserve"> Room Move by Selecting Inhouse Room and Out Room</w:t>
      </w:r>
    </w:p>
    <w:p w14:paraId="32257C01" w14:textId="77777777" w:rsidR="00254C37" w:rsidRDefault="00254C37" w:rsidP="00BD5BD0">
      <w:pPr>
        <w:pStyle w:val="ListNumber"/>
      </w:pPr>
      <w:r>
        <w:t xml:space="preserve">Click the </w:t>
      </w:r>
      <w:r w:rsidRPr="0009656B">
        <w:rPr>
          <w:b/>
        </w:rPr>
        <w:t>Room Move</w:t>
      </w:r>
      <w:r w:rsidRPr="00547C63">
        <w:t xml:space="preserve"> </w:t>
      </w:r>
      <w:r>
        <w:t xml:space="preserve">Link on the Function Bar on main menu.  The </w:t>
      </w:r>
      <w:r w:rsidRPr="00547C63">
        <w:t>Room Move</w:t>
      </w:r>
      <w:r>
        <w:t xml:space="preserve"> Function will be “grayed out” (not available) if:</w:t>
      </w:r>
    </w:p>
    <w:p w14:paraId="63130B9A" w14:textId="77777777" w:rsidR="00254C37" w:rsidRDefault="00254C37" w:rsidP="00B446A2">
      <w:pPr>
        <w:pStyle w:val="ListBullet"/>
        <w:numPr>
          <w:ilvl w:val="2"/>
          <w:numId w:val="35"/>
        </w:numPr>
      </w:pPr>
      <w:r>
        <w:t xml:space="preserve">Both rooms are not selected </w:t>
      </w:r>
    </w:p>
    <w:p w14:paraId="6CB0F998" w14:textId="77777777" w:rsidR="00254C37" w:rsidRDefault="00254C37" w:rsidP="00B446A2">
      <w:pPr>
        <w:pStyle w:val="ListBullet"/>
        <w:numPr>
          <w:ilvl w:val="2"/>
          <w:numId w:val="35"/>
        </w:numPr>
      </w:pPr>
      <w:r>
        <w:t>More than 2 rooms are selected</w:t>
      </w:r>
    </w:p>
    <w:p w14:paraId="5C643693" w14:textId="77777777" w:rsidR="00254C37" w:rsidRDefault="00254C37" w:rsidP="00B446A2">
      <w:pPr>
        <w:pStyle w:val="ListBullet"/>
        <w:numPr>
          <w:ilvl w:val="2"/>
          <w:numId w:val="35"/>
        </w:numPr>
      </w:pPr>
      <w:r>
        <w:t>The room where the guest will be moved is already occupied</w:t>
      </w:r>
    </w:p>
    <w:p w14:paraId="0B8E9712" w14:textId="77777777" w:rsidR="00150849" w:rsidRDefault="00254C37" w:rsidP="00150849">
      <w:pPr>
        <w:pStyle w:val="BodyText"/>
        <w:keepNext/>
        <w:ind w:left="1440"/>
      </w:pPr>
      <w:r>
        <w:rPr>
          <w:noProof/>
        </w:rPr>
        <w:lastRenderedPageBreak/>
        <w:drawing>
          <wp:inline distT="0" distB="0" distL="0" distR="0" wp14:anchorId="634941FA" wp14:editId="0C7507F6">
            <wp:extent cx="4695239" cy="1652381"/>
            <wp:effectExtent l="19050" t="19050" r="10160" b="24130"/>
            <wp:docPr id="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4695239" cy="1652381"/>
                    </a:xfrm>
                    <a:prstGeom prst="rect">
                      <a:avLst/>
                    </a:prstGeom>
                    <a:noFill/>
                    <a:ln w="9525">
                      <a:solidFill>
                        <a:schemeClr val="tx1">
                          <a:lumMod val="95000"/>
                          <a:lumOff val="5000"/>
                        </a:schemeClr>
                      </a:solidFill>
                      <a:miter lim="800000"/>
                      <a:headEnd/>
                      <a:tailEnd/>
                    </a:ln>
                  </pic:spPr>
                </pic:pic>
              </a:graphicData>
            </a:graphic>
          </wp:inline>
        </w:drawing>
      </w:r>
    </w:p>
    <w:p w14:paraId="78465611" w14:textId="77777777" w:rsidR="00254C37" w:rsidRDefault="00150849" w:rsidP="00150849">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37</w:t>
      </w:r>
      <w:r w:rsidR="00B8237E">
        <w:rPr>
          <w:noProof/>
        </w:rPr>
        <w:fldChar w:fldCharType="end"/>
      </w:r>
      <w:r>
        <w:t xml:space="preserve"> Room Move Link</w:t>
      </w:r>
    </w:p>
    <w:p w14:paraId="3D60C3C9" w14:textId="77777777" w:rsidR="00254C37" w:rsidRDefault="00254C37" w:rsidP="00BD3264">
      <w:pPr>
        <w:pStyle w:val="ListNumber"/>
      </w:pPr>
      <w:r>
        <w:t xml:space="preserve">The following message will appear asking for confirmation that the guest should be moved from Room “X” to Room “Y”.  Click </w:t>
      </w:r>
      <w:r w:rsidRPr="007C1851">
        <w:rPr>
          <w:b/>
        </w:rPr>
        <w:t>OK</w:t>
      </w:r>
      <w:r>
        <w:t xml:space="preserve"> button to initiate the Room Move.  (Click </w:t>
      </w:r>
      <w:r w:rsidRPr="007C1851">
        <w:rPr>
          <w:b/>
        </w:rPr>
        <w:t>Cancel</w:t>
      </w:r>
      <w:r w:rsidRPr="00547C63">
        <w:t xml:space="preserve"> </w:t>
      </w:r>
      <w:r>
        <w:t>Button to cancel change):</w:t>
      </w:r>
    </w:p>
    <w:p w14:paraId="4443C85E" w14:textId="77777777" w:rsidR="00150849" w:rsidRDefault="00254C37" w:rsidP="00150849">
      <w:pPr>
        <w:pStyle w:val="BodyText"/>
        <w:keepNext/>
        <w:ind w:left="1440"/>
      </w:pPr>
      <w:r>
        <w:rPr>
          <w:noProof/>
        </w:rPr>
        <w:drawing>
          <wp:inline distT="0" distB="0" distL="0" distR="0" wp14:anchorId="00BF30AD" wp14:editId="41BB1B30">
            <wp:extent cx="2290477" cy="823810"/>
            <wp:effectExtent l="19050" t="19050" r="14605" b="14605"/>
            <wp:docPr id="5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srcRect/>
                    <a:stretch>
                      <a:fillRect/>
                    </a:stretch>
                  </pic:blipFill>
                  <pic:spPr bwMode="auto">
                    <a:xfrm>
                      <a:off x="0" y="0"/>
                      <a:ext cx="2290477" cy="823810"/>
                    </a:xfrm>
                    <a:prstGeom prst="rect">
                      <a:avLst/>
                    </a:prstGeom>
                    <a:noFill/>
                    <a:ln w="9525">
                      <a:solidFill>
                        <a:schemeClr val="tx1">
                          <a:lumMod val="95000"/>
                          <a:lumOff val="5000"/>
                        </a:schemeClr>
                      </a:solidFill>
                      <a:miter lim="800000"/>
                      <a:headEnd/>
                      <a:tailEnd/>
                    </a:ln>
                  </pic:spPr>
                </pic:pic>
              </a:graphicData>
            </a:graphic>
          </wp:inline>
        </w:drawing>
      </w:r>
    </w:p>
    <w:p w14:paraId="776A8986" w14:textId="77777777" w:rsidR="00254C37" w:rsidRPr="00705D98" w:rsidRDefault="00150849" w:rsidP="00150849">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38</w:t>
      </w:r>
      <w:r w:rsidR="00B8237E">
        <w:rPr>
          <w:noProof/>
        </w:rPr>
        <w:fldChar w:fldCharType="end"/>
      </w:r>
      <w:r>
        <w:t xml:space="preserve"> Room Move Confirmation</w:t>
      </w:r>
    </w:p>
    <w:p w14:paraId="4D2ACF8B" w14:textId="77777777" w:rsidR="00254C37" w:rsidRDefault="00254C37" w:rsidP="00BD3264">
      <w:pPr>
        <w:pStyle w:val="ListNumber"/>
      </w:pPr>
      <w:r>
        <w:t xml:space="preserve">After clicking </w:t>
      </w:r>
      <w:r w:rsidRPr="007C1851">
        <w:rPr>
          <w:b/>
        </w:rPr>
        <w:t>OK</w:t>
      </w:r>
      <w:r>
        <w:t xml:space="preserve"> t</w:t>
      </w:r>
      <w:r w:rsidRPr="00164397">
        <w:t xml:space="preserve">he </w:t>
      </w:r>
      <w:r w:rsidRPr="00547C63">
        <w:t xml:space="preserve">Room Move </w:t>
      </w:r>
      <w:r>
        <w:t xml:space="preserve">occurs.  The guest will be checked out of the original room and checked-in to the new room.  The </w:t>
      </w:r>
      <w:r w:rsidRPr="00547C63">
        <w:t>Check-In, Check-Out and Guest Status</w:t>
      </w:r>
      <w:r>
        <w:t xml:space="preserve"> fields will </w:t>
      </w:r>
      <w:proofErr w:type="gramStart"/>
      <w:r>
        <w:t>been</w:t>
      </w:r>
      <w:proofErr w:type="gramEnd"/>
      <w:r>
        <w:t xml:space="preserve"> changed to reflect the move.</w:t>
      </w:r>
      <w:r w:rsidR="00950969">
        <w:t xml:space="preserve">  The settings from the previous room, including wake-ups, charge information, class of service, voicemails and other information will be moved to the new room. </w:t>
      </w:r>
    </w:p>
    <w:p w14:paraId="7E68D6B1" w14:textId="77777777" w:rsidR="00927378" w:rsidRDefault="00927378" w:rsidP="001A6005">
      <w:pPr>
        <w:pStyle w:val="Heading3"/>
      </w:pPr>
      <w:bookmarkStart w:id="115" w:name="_Toc535222399"/>
      <w:r>
        <w:t>Check Out Functionality</w:t>
      </w:r>
      <w:bookmarkEnd w:id="105"/>
      <w:bookmarkEnd w:id="106"/>
      <w:bookmarkEnd w:id="107"/>
      <w:bookmarkEnd w:id="108"/>
      <w:bookmarkEnd w:id="109"/>
      <w:bookmarkEnd w:id="110"/>
      <w:bookmarkEnd w:id="111"/>
      <w:bookmarkEnd w:id="112"/>
      <w:bookmarkEnd w:id="113"/>
      <w:bookmarkEnd w:id="114"/>
      <w:bookmarkEnd w:id="115"/>
    </w:p>
    <w:p w14:paraId="17014448" w14:textId="067C5ACB" w:rsidR="00927378" w:rsidRDefault="00F04D77" w:rsidP="00547C63">
      <w:pPr>
        <w:pStyle w:val="BodyText"/>
      </w:pPr>
      <w:r>
        <w:rPr>
          <w:noProof/>
        </w:rPr>
        <mc:AlternateContent>
          <mc:Choice Requires="wps">
            <w:drawing>
              <wp:anchor distT="45720" distB="45720" distL="114300" distR="114300" simplePos="0" relativeHeight="251735040" behindDoc="0" locked="0" layoutInCell="1" allowOverlap="1" wp14:anchorId="420EDF13" wp14:editId="4F90AAA7">
                <wp:simplePos x="0" y="0"/>
                <wp:positionH relativeFrom="margin">
                  <wp:align>right</wp:align>
                </wp:positionH>
                <wp:positionV relativeFrom="paragraph">
                  <wp:posOffset>377825</wp:posOffset>
                </wp:positionV>
                <wp:extent cx="5391150" cy="560705"/>
                <wp:effectExtent l="0" t="0" r="19050" b="1079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560705"/>
                        </a:xfrm>
                        <a:prstGeom prst="rect">
                          <a:avLst/>
                        </a:prstGeom>
                        <a:solidFill>
                          <a:schemeClr val="bg1">
                            <a:lumMod val="85000"/>
                          </a:schemeClr>
                        </a:solidFill>
                        <a:ln w="9525">
                          <a:solidFill>
                            <a:schemeClr val="bg1"/>
                          </a:solidFill>
                          <a:miter lim="800000"/>
                          <a:headEnd/>
                          <a:tailEnd/>
                        </a:ln>
                      </wps:spPr>
                      <wps:txbx>
                        <w:txbxContent>
                          <w:p w14:paraId="3F266983" w14:textId="77777777" w:rsidR="003E188B" w:rsidRPr="001300D2" w:rsidRDefault="003E188B" w:rsidP="00A50088">
                            <w:pPr>
                              <w:pStyle w:val="BodyText"/>
                              <w:ind w:left="144"/>
                              <w:rPr>
                                <w:i/>
                              </w:rPr>
                            </w:pPr>
                            <w:r w:rsidRPr="001300D2">
                              <w:rPr>
                                <w:b/>
                                <w:i/>
                              </w:rPr>
                              <w:t>NOTE:</w:t>
                            </w:r>
                            <w:r w:rsidRPr="001300D2">
                              <w:rPr>
                                <w:i/>
                              </w:rPr>
                              <w:t xml:space="preserve">  Check </w:t>
                            </w:r>
                            <w:proofErr w:type="gramStart"/>
                            <w:r w:rsidRPr="001300D2">
                              <w:rPr>
                                <w:i/>
                              </w:rPr>
                              <w:t>Ins</w:t>
                            </w:r>
                            <w:proofErr w:type="gramEnd"/>
                            <w:r w:rsidRPr="001300D2">
                              <w:rPr>
                                <w:i/>
                              </w:rPr>
                              <w:t xml:space="preserve"> and Check Outs made through the</w:t>
                            </w:r>
                            <w:r w:rsidRPr="00A407BA">
                              <w:rPr>
                                <w:i/>
                              </w:rPr>
                              <w:t xml:space="preserve"> </w:t>
                            </w:r>
                            <w:r>
                              <w:rPr>
                                <w:i/>
                              </w:rPr>
                              <w:t>Hospitality</w:t>
                            </w:r>
                            <w:r w:rsidRPr="001300D2">
                              <w:rPr>
                                <w:i/>
                              </w:rPr>
                              <w:t xml:space="preserve"> Portal are not sent to the PMS.  The </w:t>
                            </w:r>
                            <w:r>
                              <w:rPr>
                                <w:i/>
                              </w:rPr>
                              <w:t>Hospitality</w:t>
                            </w:r>
                            <w:r w:rsidRPr="001300D2">
                              <w:rPr>
                                <w:i/>
                              </w:rPr>
                              <w:t xml:space="preserve"> Portal should only be used to check guests in and out </w:t>
                            </w:r>
                            <w:r>
                              <w:rPr>
                                <w:i/>
                              </w:rPr>
                              <w:t xml:space="preserve">of the PBX </w:t>
                            </w:r>
                            <w:r w:rsidRPr="001300D2">
                              <w:rPr>
                                <w:i/>
                              </w:rPr>
                              <w:t xml:space="preserve">when the PMS is </w:t>
                            </w:r>
                            <w:proofErr w:type="gramStart"/>
                            <w:r w:rsidRPr="001300D2">
                              <w:rPr>
                                <w:i/>
                              </w:rPr>
                              <w:t>down</w:t>
                            </w:r>
                            <w:proofErr w:type="gramEnd"/>
                            <w:r>
                              <w:rPr>
                                <w:i/>
                              </w:rPr>
                              <w:t xml:space="preserve"> or the </w:t>
                            </w:r>
                            <w:r w:rsidRPr="00202D8B">
                              <w:rPr>
                                <w:i/>
                              </w:rPr>
                              <w:t>Hospitality</w:t>
                            </w:r>
                            <w:r>
                              <w:rPr>
                                <w:i/>
                              </w:rPr>
                              <w:t xml:space="preserve"> Features Server missed a record coming from the PMS.</w:t>
                            </w:r>
                          </w:p>
                          <w:p w14:paraId="3FAA9CE8" w14:textId="77777777" w:rsidR="003E188B" w:rsidRDefault="003E188B" w:rsidP="00A50088"/>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EDF13" id="_x0000_s1030" type="#_x0000_t202" style="position:absolute;left:0;text-align:left;margin-left:373.3pt;margin-top:29.75pt;width:424.5pt;height:44.15pt;z-index:2517350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" fillcolor="#d8d8d8 [2732]" strokecolor="white [3212]">
                <v:textbox inset="0">
                  <w:txbxContent>
                    <w:p w14:paraId="3F266983" w14:textId="77777777" w:rsidR="003E188B" w:rsidRPr="001300D2" w:rsidRDefault="003E188B" w:rsidP="00A50088">
                      <w:pPr>
                        <w:pStyle w:val="BodyText"/>
                        <w:ind w:left="144"/>
                        <w:rPr>
                          <w:i/>
                        </w:rPr>
                      </w:pPr>
                      <w:r w:rsidRPr="001300D2">
                        <w:rPr>
                          <w:b/>
                          <w:i/>
                        </w:rPr>
                        <w:t>NOTE:</w:t>
                      </w:r>
                      <w:r w:rsidRPr="001300D2">
                        <w:rPr>
                          <w:i/>
                        </w:rPr>
                        <w:t xml:space="preserve">  Check Ins and Check Outs made through the</w:t>
                      </w:r>
                      <w:r w:rsidRPr="00A407BA">
                        <w:rPr>
                          <w:i/>
                        </w:rPr>
                        <w:t xml:space="preserve"> </w:t>
                      </w:r>
                      <w:r>
                        <w:rPr>
                          <w:i/>
                        </w:rPr>
                        <w:t>Hospitality</w:t>
                      </w:r>
                      <w:r w:rsidRPr="001300D2">
                        <w:rPr>
                          <w:i/>
                        </w:rPr>
                        <w:t xml:space="preserve"> Portal are not sent to the PMS.  The </w:t>
                      </w:r>
                      <w:r>
                        <w:rPr>
                          <w:i/>
                        </w:rPr>
                        <w:t>Hospitality</w:t>
                      </w:r>
                      <w:r w:rsidRPr="001300D2">
                        <w:rPr>
                          <w:i/>
                        </w:rPr>
                        <w:t xml:space="preserve"> Portal should only be used to check guests in and out </w:t>
                      </w:r>
                      <w:r>
                        <w:rPr>
                          <w:i/>
                        </w:rPr>
                        <w:t xml:space="preserve">of the PBX </w:t>
                      </w:r>
                      <w:r w:rsidRPr="001300D2">
                        <w:rPr>
                          <w:i/>
                        </w:rPr>
                        <w:t>when the PMS is down</w:t>
                      </w:r>
                      <w:r>
                        <w:rPr>
                          <w:i/>
                        </w:rPr>
                        <w:t xml:space="preserve"> or the </w:t>
                      </w:r>
                      <w:r w:rsidRPr="00202D8B">
                        <w:rPr>
                          <w:i/>
                        </w:rPr>
                        <w:t>Hospitality</w:t>
                      </w:r>
                      <w:r>
                        <w:rPr>
                          <w:i/>
                        </w:rPr>
                        <w:t xml:space="preserve"> Features Server missed a record coming from the PMS.</w:t>
                      </w:r>
                    </w:p>
                    <w:p w14:paraId="3FAA9CE8" w14:textId="77777777" w:rsidR="003E188B" w:rsidRDefault="003E188B" w:rsidP="00A50088"/>
                  </w:txbxContent>
                </v:textbox>
                <w10:wrap type="square" anchorx="margin"/>
              </v:shape>
            </w:pict>
          </mc:Fallback>
        </mc:AlternateContent>
      </w:r>
      <w:r w:rsidR="00927378">
        <w:t xml:space="preserve">The </w:t>
      </w:r>
      <w:r w:rsidR="005C475E">
        <w:t>Jazzware</w:t>
      </w:r>
      <w:r w:rsidR="00A407BA">
        <w:t xml:space="preserve"> </w:t>
      </w:r>
      <w:r w:rsidR="00927378">
        <w:t xml:space="preserve">Portal </w:t>
      </w:r>
      <w:r w:rsidR="005C1669">
        <w:t xml:space="preserve">also </w:t>
      </w:r>
      <w:r w:rsidR="00927378">
        <w:t xml:space="preserve">allows </w:t>
      </w:r>
      <w:r w:rsidR="005C1669">
        <w:t xml:space="preserve">for </w:t>
      </w:r>
      <w:r w:rsidR="00927378">
        <w:t xml:space="preserve">a single room or multiple rooms to be checked out at one time.  </w:t>
      </w:r>
      <w:r w:rsidR="0095475B">
        <w:t>When checking out multiple rooms t</w:t>
      </w:r>
      <w:r w:rsidR="00927378">
        <w:t>he rooms do not have to be under the same reservation.</w:t>
      </w:r>
    </w:p>
    <w:p w14:paraId="0F5253B7" w14:textId="77777777" w:rsidR="00B41655" w:rsidRDefault="00B41655" w:rsidP="00547C63">
      <w:pPr>
        <w:pStyle w:val="BodyText"/>
      </w:pPr>
    </w:p>
    <w:p w14:paraId="64624861" w14:textId="77777777" w:rsidR="00AE284B" w:rsidRDefault="00AE284B" w:rsidP="00547C63">
      <w:pPr>
        <w:pStyle w:val="BodyText"/>
      </w:pPr>
    </w:p>
    <w:p w14:paraId="297F9438" w14:textId="6B1DF882" w:rsidR="00927378" w:rsidRPr="00A50088" w:rsidRDefault="00927378" w:rsidP="00547C63">
      <w:pPr>
        <w:pStyle w:val="BodyText"/>
        <w:rPr>
          <w:b/>
        </w:rPr>
      </w:pPr>
      <w:r w:rsidRPr="00A50088">
        <w:rPr>
          <w:b/>
        </w:rPr>
        <w:t xml:space="preserve">To check one or more rooms out of the </w:t>
      </w:r>
      <w:r w:rsidR="005C475E">
        <w:rPr>
          <w:b/>
        </w:rPr>
        <w:t>Jazzware</w:t>
      </w:r>
      <w:r w:rsidR="00A407BA" w:rsidRPr="00A50088">
        <w:rPr>
          <w:b/>
        </w:rPr>
        <w:t xml:space="preserve"> </w:t>
      </w:r>
      <w:r w:rsidRPr="00A50088">
        <w:rPr>
          <w:b/>
        </w:rPr>
        <w:t>Portal:</w:t>
      </w:r>
    </w:p>
    <w:p w14:paraId="1E660029" w14:textId="77777777" w:rsidR="00927378" w:rsidRDefault="00927378" w:rsidP="00AD17B0">
      <w:pPr>
        <w:pStyle w:val="ListNumber"/>
        <w:numPr>
          <w:ilvl w:val="0"/>
          <w:numId w:val="72"/>
        </w:numPr>
      </w:pPr>
      <w:r>
        <w:t xml:space="preserve">Click the </w:t>
      </w:r>
      <w:r w:rsidRPr="00547C63">
        <w:t>check box</w:t>
      </w:r>
      <w:r w:rsidRPr="00FD6F86">
        <w:t>(</w:t>
      </w:r>
      <w:proofErr w:type="spellStart"/>
      <w:r w:rsidRPr="00FD6F86">
        <w:t>es</w:t>
      </w:r>
      <w:proofErr w:type="spellEnd"/>
      <w:r w:rsidRPr="00FD6F86">
        <w:t>)</w:t>
      </w:r>
      <w:r>
        <w:t xml:space="preserve"> to the left o</w:t>
      </w:r>
      <w:r w:rsidR="0095475B">
        <w:t>f the room(s) to be checked-out:</w:t>
      </w:r>
    </w:p>
    <w:p w14:paraId="4A20FA3D" w14:textId="77777777" w:rsidR="00150849" w:rsidRDefault="00927378" w:rsidP="00150849">
      <w:pPr>
        <w:pStyle w:val="BodyText"/>
        <w:keepNext/>
      </w:pPr>
      <w:r>
        <w:rPr>
          <w:noProof/>
        </w:rPr>
        <w:drawing>
          <wp:inline distT="0" distB="0" distL="0" distR="0" wp14:anchorId="7BEF9ED5" wp14:editId="32AD4D3D">
            <wp:extent cx="4419600" cy="242888"/>
            <wp:effectExtent l="19050" t="19050" r="19050" b="23812"/>
            <wp:docPr id="1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4419600" cy="242888"/>
                    </a:xfrm>
                    <a:prstGeom prst="rect">
                      <a:avLst/>
                    </a:prstGeom>
                    <a:noFill/>
                    <a:ln w="6350" cmpd="sng">
                      <a:solidFill>
                        <a:srgbClr val="000000"/>
                      </a:solidFill>
                      <a:miter lim="800000"/>
                      <a:headEnd/>
                      <a:tailEnd/>
                    </a:ln>
                    <a:effectLst/>
                  </pic:spPr>
                </pic:pic>
              </a:graphicData>
            </a:graphic>
          </wp:inline>
        </w:drawing>
      </w:r>
    </w:p>
    <w:p w14:paraId="6E2CCBBA" w14:textId="77777777" w:rsidR="00927378" w:rsidRDefault="00150849" w:rsidP="0015084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39</w:t>
      </w:r>
      <w:r w:rsidR="00B8237E">
        <w:rPr>
          <w:noProof/>
        </w:rPr>
        <w:fldChar w:fldCharType="end"/>
      </w:r>
      <w:r>
        <w:t xml:space="preserve"> Highlight Room(s) to Check-Out</w:t>
      </w:r>
    </w:p>
    <w:p w14:paraId="4790890B" w14:textId="77777777" w:rsidR="00927378" w:rsidRDefault="00927378" w:rsidP="00BD3264">
      <w:pPr>
        <w:pStyle w:val="ListNumber"/>
      </w:pPr>
      <w:r>
        <w:t xml:space="preserve">Click the </w:t>
      </w:r>
      <w:r w:rsidRPr="007C1851">
        <w:rPr>
          <w:b/>
        </w:rPr>
        <w:t>Check-Out</w:t>
      </w:r>
      <w:r w:rsidRPr="00547C63">
        <w:t xml:space="preserve"> </w:t>
      </w:r>
      <w:r>
        <w:t>Link on the Function Bar.  Function is “grayed out” (not av</w:t>
      </w:r>
      <w:r w:rsidR="0095475B">
        <w:t>ailable) until a room is chosen:</w:t>
      </w:r>
    </w:p>
    <w:p w14:paraId="0EE6492F" w14:textId="77777777" w:rsidR="00150849" w:rsidRDefault="0044464F" w:rsidP="0044464F">
      <w:pPr>
        <w:pStyle w:val="BodyText"/>
        <w:keepNext/>
        <w:ind w:left="0"/>
      </w:pPr>
      <w:r>
        <w:rPr>
          <w:noProof/>
        </w:rPr>
        <w:lastRenderedPageBreak/>
        <mc:AlternateContent>
          <mc:Choice Requires="wps">
            <w:drawing>
              <wp:anchor distT="0" distB="0" distL="114300" distR="114300" simplePos="0" relativeHeight="251860992" behindDoc="0" locked="0" layoutInCell="1" allowOverlap="1" wp14:anchorId="3D78DA61" wp14:editId="605E7E13">
                <wp:simplePos x="0" y="0"/>
                <wp:positionH relativeFrom="column">
                  <wp:posOffset>370840</wp:posOffset>
                </wp:positionH>
                <wp:positionV relativeFrom="paragraph">
                  <wp:posOffset>544195</wp:posOffset>
                </wp:positionV>
                <wp:extent cx="405441" cy="147955"/>
                <wp:effectExtent l="19050" t="19050" r="13970" b="23495"/>
                <wp:wrapNone/>
                <wp:docPr id="240" name="Rectangle 240"/>
                <wp:cNvGraphicFramePr/>
                <a:graphic xmlns:a="http://schemas.openxmlformats.org/drawingml/2006/main">
                  <a:graphicData uri="http://schemas.microsoft.com/office/word/2010/wordprocessingShape">
                    <wps:wsp>
                      <wps:cNvSpPr/>
                      <wps:spPr>
                        <a:xfrm>
                          <a:off x="0" y="0"/>
                          <a:ext cx="405441" cy="1479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F6B93" id="Rectangle 240" o:spid="_x0000_s1026" style="position:absolute;margin-left:29.2pt;margin-top:42.85pt;width:31.9pt;height:11.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" filled="f" strokecolor="red" strokeweight="2.25pt"/>
            </w:pict>
          </mc:Fallback>
        </mc:AlternateContent>
      </w:r>
      <w:r w:rsidR="00706BC3">
        <w:rPr>
          <w:noProof/>
        </w:rPr>
        <w:drawing>
          <wp:inline distT="0" distB="0" distL="0" distR="0" wp14:anchorId="6BD2C987" wp14:editId="2268074B">
            <wp:extent cx="5943600" cy="1375410"/>
            <wp:effectExtent l="0" t="0" r="0" b="0"/>
            <wp:docPr id="15405" name="Picture 1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1375410"/>
                    </a:xfrm>
                    <a:prstGeom prst="rect">
                      <a:avLst/>
                    </a:prstGeom>
                  </pic:spPr>
                </pic:pic>
              </a:graphicData>
            </a:graphic>
          </wp:inline>
        </w:drawing>
      </w:r>
    </w:p>
    <w:p w14:paraId="33924FEA" w14:textId="77777777" w:rsidR="00927378" w:rsidRDefault="00150849" w:rsidP="0015084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40</w:t>
      </w:r>
      <w:r w:rsidR="00B8237E">
        <w:rPr>
          <w:noProof/>
        </w:rPr>
        <w:fldChar w:fldCharType="end"/>
      </w:r>
      <w:r>
        <w:t xml:space="preserve"> Check-Out Link</w:t>
      </w:r>
    </w:p>
    <w:p w14:paraId="0F10948F" w14:textId="77777777" w:rsidR="00927378" w:rsidRDefault="00927378" w:rsidP="00BD3264">
      <w:pPr>
        <w:pStyle w:val="ListNumber"/>
      </w:pPr>
      <w:r>
        <w:t>The Check-Out Confirmation Message will appear</w:t>
      </w:r>
      <w:r w:rsidR="0095475B">
        <w:t>, c</w:t>
      </w:r>
      <w:r>
        <w:t xml:space="preserve">lick </w:t>
      </w:r>
      <w:r w:rsidR="0095475B">
        <w:t xml:space="preserve">the </w:t>
      </w:r>
      <w:r w:rsidRPr="007C1851">
        <w:rPr>
          <w:b/>
        </w:rPr>
        <w:t>OK</w:t>
      </w:r>
      <w:r>
        <w:t xml:space="preserve"> </w:t>
      </w:r>
      <w:r w:rsidR="0095475B">
        <w:t>button to confirm check-out:</w:t>
      </w:r>
    </w:p>
    <w:p w14:paraId="0A1FEF8B" w14:textId="77777777" w:rsidR="00150849" w:rsidRDefault="0095475B" w:rsidP="00150849">
      <w:pPr>
        <w:pStyle w:val="BodyText"/>
        <w:keepNext/>
      </w:pPr>
      <w:r>
        <w:rPr>
          <w:noProof/>
        </w:rPr>
        <w:drawing>
          <wp:inline distT="0" distB="0" distL="0" distR="0" wp14:anchorId="777596BD" wp14:editId="7524C9BE">
            <wp:extent cx="1874286" cy="788572"/>
            <wp:effectExtent l="19050" t="19050" r="12065" b="12065"/>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srcRect/>
                    <a:stretch>
                      <a:fillRect/>
                    </a:stretch>
                  </pic:blipFill>
                  <pic:spPr bwMode="auto">
                    <a:xfrm>
                      <a:off x="0" y="0"/>
                      <a:ext cx="1874286" cy="788572"/>
                    </a:xfrm>
                    <a:prstGeom prst="rect">
                      <a:avLst/>
                    </a:prstGeom>
                    <a:noFill/>
                    <a:ln w="9525">
                      <a:solidFill>
                        <a:schemeClr val="tx1">
                          <a:lumMod val="95000"/>
                          <a:lumOff val="5000"/>
                        </a:schemeClr>
                      </a:solidFill>
                      <a:miter lim="800000"/>
                      <a:headEnd/>
                      <a:tailEnd/>
                    </a:ln>
                  </pic:spPr>
                </pic:pic>
              </a:graphicData>
            </a:graphic>
          </wp:inline>
        </w:drawing>
      </w:r>
    </w:p>
    <w:p w14:paraId="063566D0" w14:textId="77777777" w:rsidR="00927378" w:rsidRDefault="00150849" w:rsidP="0015084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41</w:t>
      </w:r>
      <w:r w:rsidR="00B8237E">
        <w:rPr>
          <w:noProof/>
        </w:rPr>
        <w:fldChar w:fldCharType="end"/>
      </w:r>
      <w:r>
        <w:t xml:space="preserve"> Check-Out Confirmation Box</w:t>
      </w:r>
    </w:p>
    <w:p w14:paraId="49B5FFB2" w14:textId="77777777" w:rsidR="0095475B" w:rsidRDefault="0095475B" w:rsidP="00BD3264">
      <w:pPr>
        <w:pStyle w:val="ListNumber"/>
      </w:pPr>
      <w:r>
        <w:t>The Guest Status for all the selected rooms will change to Out.</w:t>
      </w:r>
    </w:p>
    <w:p w14:paraId="661F2A1A" w14:textId="77777777" w:rsidR="00150849" w:rsidRDefault="0095475B" w:rsidP="00150849">
      <w:pPr>
        <w:pStyle w:val="BodyText"/>
        <w:keepNext/>
      </w:pPr>
      <w:r>
        <w:rPr>
          <w:noProof/>
        </w:rPr>
        <w:drawing>
          <wp:inline distT="0" distB="0" distL="0" distR="0" wp14:anchorId="1F5C6C3F" wp14:editId="37B167DB">
            <wp:extent cx="4601218" cy="276264"/>
            <wp:effectExtent l="19050" t="19050" r="8890" b="28575"/>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srcRect/>
                    <a:stretch>
                      <a:fillRect/>
                    </a:stretch>
                  </pic:blipFill>
                  <pic:spPr bwMode="auto">
                    <a:xfrm>
                      <a:off x="0" y="0"/>
                      <a:ext cx="4601218" cy="276264"/>
                    </a:xfrm>
                    <a:prstGeom prst="rect">
                      <a:avLst/>
                    </a:prstGeom>
                    <a:noFill/>
                    <a:ln w="9525">
                      <a:solidFill>
                        <a:schemeClr val="tx1">
                          <a:lumMod val="95000"/>
                          <a:lumOff val="5000"/>
                        </a:schemeClr>
                      </a:solidFill>
                      <a:miter lim="800000"/>
                      <a:headEnd/>
                      <a:tailEnd/>
                    </a:ln>
                  </pic:spPr>
                </pic:pic>
              </a:graphicData>
            </a:graphic>
          </wp:inline>
        </w:drawing>
      </w:r>
    </w:p>
    <w:p w14:paraId="549F0A80" w14:textId="77777777" w:rsidR="00927378" w:rsidRDefault="00150849" w:rsidP="0015084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42</w:t>
      </w:r>
      <w:r w:rsidR="00B8237E">
        <w:rPr>
          <w:noProof/>
        </w:rPr>
        <w:fldChar w:fldCharType="end"/>
      </w:r>
      <w:r>
        <w:t xml:space="preserve"> Guest Status Out</w:t>
      </w:r>
    </w:p>
    <w:p w14:paraId="7462AF48" w14:textId="77777777" w:rsidR="0030637A" w:rsidRDefault="0030637A" w:rsidP="0030637A">
      <w:pPr>
        <w:pStyle w:val="Heading3"/>
      </w:pPr>
      <w:bookmarkStart w:id="116" w:name="_Room_Status_Functionality"/>
      <w:bookmarkStart w:id="117" w:name="_Toc535222400"/>
      <w:bookmarkStart w:id="118" w:name="_Toc295404603"/>
      <w:bookmarkStart w:id="119" w:name="_Toc295405040"/>
      <w:bookmarkStart w:id="120" w:name="_Toc295405352"/>
      <w:bookmarkStart w:id="121" w:name="_Toc295405888"/>
      <w:bookmarkStart w:id="122" w:name="_Toc295405995"/>
      <w:bookmarkStart w:id="123" w:name="_Toc295406163"/>
      <w:bookmarkStart w:id="124" w:name="_Toc295406542"/>
      <w:bookmarkStart w:id="125" w:name="_Toc295559192"/>
      <w:bookmarkStart w:id="126" w:name="_Toc295565275"/>
      <w:bookmarkStart w:id="127" w:name="_Toc331673347"/>
      <w:bookmarkStart w:id="128" w:name="_Ref283720364"/>
      <w:bookmarkEnd w:id="116"/>
      <w:r>
        <w:t>Voicemail Archival/Retrieval</w:t>
      </w:r>
      <w:bookmarkEnd w:id="117"/>
    </w:p>
    <w:p w14:paraId="08EB54BF" w14:textId="291188B0" w:rsidR="00664FA2" w:rsidRDefault="00664FA2" w:rsidP="0030637A">
      <w:pPr>
        <w:pStyle w:val="BodyText"/>
      </w:pPr>
      <w:r>
        <w:t xml:space="preserve">The </w:t>
      </w:r>
      <w:r w:rsidR="005C475E">
        <w:t>Jazzware</w:t>
      </w:r>
      <w:r>
        <w:t xml:space="preserve"> solution allows the staff to use the </w:t>
      </w:r>
      <w:r w:rsidR="005C475E">
        <w:t>Jazzware</w:t>
      </w:r>
      <w:r>
        <w:t xml:space="preserve"> portal to retrieve selected unread or saved voicemails and email them to the guest after checkout.</w:t>
      </w:r>
    </w:p>
    <w:p w14:paraId="471ED2F7" w14:textId="77777777" w:rsidR="00664FA2" w:rsidRPr="00664FA2" w:rsidRDefault="00664FA2" w:rsidP="0030637A">
      <w:pPr>
        <w:pStyle w:val="BodyText"/>
      </w:pPr>
    </w:p>
    <w:p w14:paraId="049034B0" w14:textId="77777777" w:rsidR="0030637A" w:rsidRDefault="00664FA2" w:rsidP="0030637A">
      <w:pPr>
        <w:pStyle w:val="BodyText"/>
        <w:rPr>
          <w:b/>
        </w:rPr>
      </w:pPr>
      <w:r w:rsidRPr="00664FA2">
        <w:rPr>
          <w:b/>
        </w:rPr>
        <w:t>To access and send a guest’s archived voicemails to the guest:</w:t>
      </w:r>
    </w:p>
    <w:p w14:paraId="2B41E715" w14:textId="77777777" w:rsidR="00664FA2" w:rsidRDefault="00664FA2" w:rsidP="00AD17B0">
      <w:pPr>
        <w:pStyle w:val="ListNumber"/>
        <w:numPr>
          <w:ilvl w:val="0"/>
          <w:numId w:val="93"/>
        </w:numPr>
      </w:pPr>
      <w:r>
        <w:t>On the grey search bar, select History from the search type dropdown.  Enter in at least one criteria to search by such as room number or guest’s last name.  Click Search.</w:t>
      </w:r>
    </w:p>
    <w:p w14:paraId="1A4ACB60" w14:textId="77777777" w:rsidR="00D44C15" w:rsidRDefault="00D44C15" w:rsidP="00D44C15">
      <w:pPr>
        <w:pStyle w:val="ListNumber"/>
        <w:numPr>
          <w:ilvl w:val="0"/>
          <w:numId w:val="0"/>
        </w:numPr>
        <w:ind w:left="1620" w:hanging="360"/>
      </w:pPr>
      <w:r>
        <w:rPr>
          <w:noProof/>
        </w:rPr>
        <mc:AlternateContent>
          <mc:Choice Requires="wps">
            <w:drawing>
              <wp:anchor distT="0" distB="0" distL="114300" distR="114300" simplePos="0" relativeHeight="252015616" behindDoc="0" locked="0" layoutInCell="1" allowOverlap="1" wp14:anchorId="35089A99" wp14:editId="261FC064">
                <wp:simplePos x="0" y="0"/>
                <wp:positionH relativeFrom="column">
                  <wp:posOffset>807720</wp:posOffset>
                </wp:positionH>
                <wp:positionV relativeFrom="paragraph">
                  <wp:posOffset>359410</wp:posOffset>
                </wp:positionV>
                <wp:extent cx="977900" cy="254635"/>
                <wp:effectExtent l="0" t="0" r="12700" b="12065"/>
                <wp:wrapNone/>
                <wp:docPr id="32" name="Rectangle 32"/>
                <wp:cNvGraphicFramePr/>
                <a:graphic xmlns:a="http://schemas.openxmlformats.org/drawingml/2006/main">
                  <a:graphicData uri="http://schemas.microsoft.com/office/word/2010/wordprocessingShape">
                    <wps:wsp>
                      <wps:cNvSpPr/>
                      <wps:spPr>
                        <a:xfrm>
                          <a:off x="0" y="0"/>
                          <a:ext cx="977900" cy="2546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80C1DE" id="Rectangle 32" o:spid="_x0000_s1026" style="position:absolute;margin-left:63.6pt;margin-top:28.3pt;width:77pt;height:20.05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" filled="f" strokecolor="red" strokeweight="2pt"/>
            </w:pict>
          </mc:Fallback>
        </mc:AlternateContent>
      </w:r>
      <w:r>
        <w:rPr>
          <w:noProof/>
        </w:rPr>
        <mc:AlternateContent>
          <mc:Choice Requires="wps">
            <w:drawing>
              <wp:anchor distT="0" distB="0" distL="114300" distR="114300" simplePos="0" relativeHeight="252017664" behindDoc="0" locked="0" layoutInCell="1" allowOverlap="1" wp14:anchorId="2B2489E1" wp14:editId="33CA5681">
                <wp:simplePos x="0" y="0"/>
                <wp:positionH relativeFrom="column">
                  <wp:posOffset>2125980</wp:posOffset>
                </wp:positionH>
                <wp:positionV relativeFrom="paragraph">
                  <wp:posOffset>136525</wp:posOffset>
                </wp:positionV>
                <wp:extent cx="414655" cy="190500"/>
                <wp:effectExtent l="0" t="0" r="23495" b="19050"/>
                <wp:wrapNone/>
                <wp:docPr id="301" name="Rectangle 301"/>
                <wp:cNvGraphicFramePr/>
                <a:graphic xmlns:a="http://schemas.openxmlformats.org/drawingml/2006/main">
                  <a:graphicData uri="http://schemas.microsoft.com/office/word/2010/wordprocessingShape">
                    <wps:wsp>
                      <wps:cNvSpPr/>
                      <wps:spPr>
                        <a:xfrm>
                          <a:off x="0" y="0"/>
                          <a:ext cx="41465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DF8D5" id="Rectangle 301" o:spid="_x0000_s1026" style="position:absolute;margin-left:167.4pt;margin-top:10.75pt;width:32.65pt;height:1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" filled="f" strokecolor="red" strokeweight="2pt"/>
            </w:pict>
          </mc:Fallback>
        </mc:AlternateContent>
      </w:r>
      <w:r>
        <w:rPr>
          <w:noProof/>
        </w:rPr>
        <w:drawing>
          <wp:inline distT="0" distB="0" distL="0" distR="0" wp14:anchorId="74655D90" wp14:editId="6FC3612F">
            <wp:extent cx="5326912" cy="936763"/>
            <wp:effectExtent l="19050" t="19050" r="26670" b="1587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343368" cy="939657"/>
                    </a:xfrm>
                    <a:prstGeom prst="rect">
                      <a:avLst/>
                    </a:prstGeom>
                    <a:ln>
                      <a:solidFill>
                        <a:schemeClr val="bg1">
                          <a:lumMod val="50000"/>
                        </a:schemeClr>
                      </a:solidFill>
                    </a:ln>
                  </pic:spPr>
                </pic:pic>
              </a:graphicData>
            </a:graphic>
          </wp:inline>
        </w:drawing>
      </w:r>
    </w:p>
    <w:p w14:paraId="4268E4F0" w14:textId="77777777" w:rsidR="00D44C15" w:rsidRDefault="00D44C15" w:rsidP="00AD17B0">
      <w:pPr>
        <w:pStyle w:val="ListNumber"/>
        <w:numPr>
          <w:ilvl w:val="0"/>
          <w:numId w:val="93"/>
        </w:numPr>
      </w:pPr>
      <w:r>
        <w:t>A listing of all the recent guests who have stayed in that room will appear.  Select the desired guest and click on the VM Archive link.  A list of all that guest’s voicemails that were either saved or unread at the time of check out will appear.</w:t>
      </w:r>
    </w:p>
    <w:p w14:paraId="4D239478" w14:textId="77777777" w:rsidR="00664FA2" w:rsidRDefault="00664FA2" w:rsidP="00664FA2">
      <w:pPr>
        <w:pStyle w:val="ListNumber"/>
        <w:numPr>
          <w:ilvl w:val="0"/>
          <w:numId w:val="0"/>
        </w:numPr>
        <w:ind w:left="1260"/>
      </w:pPr>
    </w:p>
    <w:p w14:paraId="69038BCB" w14:textId="77777777" w:rsidR="00664FA2" w:rsidRDefault="00D44C15" w:rsidP="00664FA2">
      <w:pPr>
        <w:pStyle w:val="BodyText"/>
        <w:keepNext/>
      </w:pPr>
      <w:r>
        <w:rPr>
          <w:noProof/>
        </w:rPr>
        <w:lastRenderedPageBreak/>
        <mc:AlternateContent>
          <mc:Choice Requires="wps">
            <w:drawing>
              <wp:anchor distT="0" distB="0" distL="114300" distR="114300" simplePos="0" relativeHeight="252021760" behindDoc="0" locked="0" layoutInCell="1" allowOverlap="1" wp14:anchorId="35743C4A" wp14:editId="4739B23B">
                <wp:simplePos x="0" y="0"/>
                <wp:positionH relativeFrom="column">
                  <wp:posOffset>2863156</wp:posOffset>
                </wp:positionH>
                <wp:positionV relativeFrom="paragraph">
                  <wp:posOffset>503333</wp:posOffset>
                </wp:positionV>
                <wp:extent cx="414670" cy="254635"/>
                <wp:effectExtent l="0" t="0" r="23495" b="12065"/>
                <wp:wrapNone/>
                <wp:docPr id="165" name="Rectangle 165"/>
                <wp:cNvGraphicFramePr/>
                <a:graphic xmlns:a="http://schemas.openxmlformats.org/drawingml/2006/main">
                  <a:graphicData uri="http://schemas.microsoft.com/office/word/2010/wordprocessingShape">
                    <wps:wsp>
                      <wps:cNvSpPr/>
                      <wps:spPr>
                        <a:xfrm>
                          <a:off x="0" y="0"/>
                          <a:ext cx="414670" cy="2546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59F0F9" id="Rectangle 165" o:spid="_x0000_s1026" style="position:absolute;margin-left:225.45pt;margin-top:39.65pt;width:32.65pt;height:20.05pt;z-index:25202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" filled="f" strokecolor="red" strokeweight="2pt"/>
            </w:pict>
          </mc:Fallback>
        </mc:AlternateContent>
      </w:r>
      <w:r>
        <w:rPr>
          <w:noProof/>
        </w:rPr>
        <mc:AlternateContent>
          <mc:Choice Requires="wps">
            <w:drawing>
              <wp:anchor distT="0" distB="0" distL="114300" distR="114300" simplePos="0" relativeHeight="252019712" behindDoc="0" locked="0" layoutInCell="1" allowOverlap="1" wp14:anchorId="0B7768FD" wp14:editId="7F03666E">
                <wp:simplePos x="0" y="0"/>
                <wp:positionH relativeFrom="column">
                  <wp:posOffset>712086</wp:posOffset>
                </wp:positionH>
                <wp:positionV relativeFrom="paragraph">
                  <wp:posOffset>1084580</wp:posOffset>
                </wp:positionV>
                <wp:extent cx="414670" cy="254635"/>
                <wp:effectExtent l="0" t="0" r="23495" b="12065"/>
                <wp:wrapNone/>
                <wp:docPr id="106" name="Rectangle 106"/>
                <wp:cNvGraphicFramePr/>
                <a:graphic xmlns:a="http://schemas.openxmlformats.org/drawingml/2006/main">
                  <a:graphicData uri="http://schemas.microsoft.com/office/word/2010/wordprocessingShape">
                    <wps:wsp>
                      <wps:cNvSpPr/>
                      <wps:spPr>
                        <a:xfrm>
                          <a:off x="0" y="0"/>
                          <a:ext cx="414670" cy="2546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A53D78" id="Rectangle 106" o:spid="_x0000_s1026" style="position:absolute;margin-left:56.05pt;margin-top:85.4pt;width:32.65pt;height:20.05pt;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" filled="f" strokecolor="red" strokeweight="2pt"/>
            </w:pict>
          </mc:Fallback>
        </mc:AlternateContent>
      </w:r>
      <w:r w:rsidR="00664FA2">
        <w:rPr>
          <w:noProof/>
        </w:rPr>
        <w:drawing>
          <wp:inline distT="0" distB="0" distL="0" distR="0" wp14:anchorId="407D96D4" wp14:editId="2D100913">
            <wp:extent cx="5358964" cy="2849526"/>
            <wp:effectExtent l="19050" t="19050" r="13335" b="2730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363249" cy="2851804"/>
                    </a:xfrm>
                    <a:prstGeom prst="rect">
                      <a:avLst/>
                    </a:prstGeom>
                    <a:ln>
                      <a:solidFill>
                        <a:schemeClr val="bg1">
                          <a:lumMod val="50000"/>
                        </a:schemeClr>
                      </a:solidFill>
                    </a:ln>
                  </pic:spPr>
                </pic:pic>
              </a:graphicData>
            </a:graphic>
          </wp:inline>
        </w:drawing>
      </w:r>
    </w:p>
    <w:p w14:paraId="4816E088" w14:textId="77777777" w:rsidR="00664FA2" w:rsidRDefault="00664FA2" w:rsidP="00664FA2">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43</w:t>
      </w:r>
      <w:r w:rsidR="00B8237E">
        <w:rPr>
          <w:noProof/>
        </w:rPr>
        <w:fldChar w:fldCharType="end"/>
      </w:r>
      <w:r>
        <w:t xml:space="preserve"> Guest History</w:t>
      </w:r>
    </w:p>
    <w:p w14:paraId="30B0AFED" w14:textId="77777777" w:rsidR="00664FA2" w:rsidRDefault="00664FA2" w:rsidP="00664FA2">
      <w:pPr>
        <w:pStyle w:val="BodyText"/>
        <w:keepNext/>
      </w:pPr>
      <w:r>
        <w:rPr>
          <w:noProof/>
        </w:rPr>
        <w:drawing>
          <wp:inline distT="0" distB="0" distL="0" distR="0" wp14:anchorId="5B38F15F" wp14:editId="3290B0B0">
            <wp:extent cx="5178056" cy="2992319"/>
            <wp:effectExtent l="19050" t="19050" r="22860" b="1778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178658" cy="2992667"/>
                    </a:xfrm>
                    <a:prstGeom prst="rect">
                      <a:avLst/>
                    </a:prstGeom>
                    <a:ln>
                      <a:solidFill>
                        <a:schemeClr val="bg1">
                          <a:lumMod val="50000"/>
                        </a:schemeClr>
                      </a:solidFill>
                    </a:ln>
                  </pic:spPr>
                </pic:pic>
              </a:graphicData>
            </a:graphic>
          </wp:inline>
        </w:drawing>
      </w:r>
    </w:p>
    <w:p w14:paraId="0559EDDE" w14:textId="77777777" w:rsidR="00664FA2" w:rsidRDefault="00664FA2" w:rsidP="00664FA2">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44</w:t>
      </w:r>
      <w:r w:rsidR="00B8237E">
        <w:rPr>
          <w:noProof/>
        </w:rPr>
        <w:fldChar w:fldCharType="end"/>
      </w:r>
      <w:r>
        <w:t xml:space="preserve"> Guest's Archived Voicemail Listing</w:t>
      </w:r>
    </w:p>
    <w:p w14:paraId="66071E29" w14:textId="77777777" w:rsidR="00664FA2" w:rsidRDefault="00D44C15" w:rsidP="00D44C15">
      <w:pPr>
        <w:pStyle w:val="ListNumber"/>
      </w:pPr>
      <w:r>
        <w:t xml:space="preserve">Select one or more voicemails to email the guest.  Each voicemail is time and date stamped. </w:t>
      </w:r>
    </w:p>
    <w:p w14:paraId="3A1CF3CB" w14:textId="77777777" w:rsidR="00664FA2" w:rsidRDefault="00664FA2" w:rsidP="00664FA2">
      <w:pPr>
        <w:pStyle w:val="BodyText"/>
        <w:keepNext/>
      </w:pPr>
      <w:r>
        <w:rPr>
          <w:noProof/>
        </w:rPr>
        <w:lastRenderedPageBreak/>
        <w:drawing>
          <wp:inline distT="0" distB="0" distL="0" distR="0" wp14:anchorId="73D72E58" wp14:editId="2119E114">
            <wp:extent cx="5943600" cy="1504315"/>
            <wp:effectExtent l="19050" t="19050" r="19050" b="1968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1504315"/>
                    </a:xfrm>
                    <a:prstGeom prst="rect">
                      <a:avLst/>
                    </a:prstGeom>
                    <a:ln>
                      <a:solidFill>
                        <a:schemeClr val="bg1">
                          <a:lumMod val="50000"/>
                        </a:schemeClr>
                      </a:solidFill>
                    </a:ln>
                  </pic:spPr>
                </pic:pic>
              </a:graphicData>
            </a:graphic>
          </wp:inline>
        </w:drawing>
      </w:r>
    </w:p>
    <w:p w14:paraId="03C197FA" w14:textId="77777777" w:rsidR="00664FA2" w:rsidRDefault="00664FA2" w:rsidP="00664FA2">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45</w:t>
      </w:r>
      <w:r w:rsidR="00B8237E">
        <w:rPr>
          <w:noProof/>
        </w:rPr>
        <w:fldChar w:fldCharType="end"/>
      </w:r>
      <w:r>
        <w:t xml:space="preserve"> Select Voicemails to Email</w:t>
      </w:r>
    </w:p>
    <w:p w14:paraId="34F01482" w14:textId="77777777" w:rsidR="00664FA2" w:rsidRDefault="00D44C15" w:rsidP="00D44C15">
      <w:pPr>
        <w:pStyle w:val="ListNumber"/>
      </w:pPr>
      <w:r>
        <w:t xml:space="preserve">Enter in the guest’s email address and click Send.  An email confirmation message will appear at the bottom of the voicemail archival screen.  The guest should receive the voicemails as .wav files in their email inbox. </w:t>
      </w:r>
    </w:p>
    <w:p w14:paraId="794F8C06" w14:textId="77777777" w:rsidR="00664FA2" w:rsidRDefault="00664FA2" w:rsidP="00664FA2">
      <w:pPr>
        <w:pStyle w:val="BodyText"/>
        <w:keepNext/>
      </w:pPr>
      <w:r>
        <w:rPr>
          <w:noProof/>
        </w:rPr>
        <w:drawing>
          <wp:inline distT="0" distB="0" distL="0" distR="0" wp14:anchorId="78DC8086" wp14:editId="3E3B80BA">
            <wp:extent cx="5943600" cy="925195"/>
            <wp:effectExtent l="19050" t="19050" r="19050" b="2730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925195"/>
                    </a:xfrm>
                    <a:prstGeom prst="rect">
                      <a:avLst/>
                    </a:prstGeom>
                    <a:ln>
                      <a:solidFill>
                        <a:schemeClr val="bg1">
                          <a:lumMod val="50000"/>
                        </a:schemeClr>
                      </a:solidFill>
                    </a:ln>
                  </pic:spPr>
                </pic:pic>
              </a:graphicData>
            </a:graphic>
          </wp:inline>
        </w:drawing>
      </w:r>
    </w:p>
    <w:p w14:paraId="7BBBC959" w14:textId="77777777" w:rsidR="00664FA2" w:rsidRDefault="00664FA2" w:rsidP="00664FA2">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46</w:t>
      </w:r>
      <w:r w:rsidR="00B8237E">
        <w:rPr>
          <w:noProof/>
        </w:rPr>
        <w:fldChar w:fldCharType="end"/>
      </w:r>
      <w:r>
        <w:t xml:space="preserve"> Email Confirmation</w:t>
      </w:r>
    </w:p>
    <w:p w14:paraId="6E284F3E" w14:textId="77777777" w:rsidR="00D44C15" w:rsidRDefault="00D44C15" w:rsidP="00D44C15">
      <w:pPr>
        <w:pStyle w:val="BodyText"/>
        <w:keepNext/>
      </w:pPr>
      <w:r>
        <w:rPr>
          <w:noProof/>
        </w:rPr>
        <w:drawing>
          <wp:inline distT="0" distB="0" distL="0" distR="0" wp14:anchorId="0BC63691" wp14:editId="4E2807BB">
            <wp:extent cx="5943600" cy="2954655"/>
            <wp:effectExtent l="19050" t="19050" r="19050" b="17145"/>
            <wp:docPr id="15395" name="Picture 1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2954655"/>
                    </a:xfrm>
                    <a:prstGeom prst="rect">
                      <a:avLst/>
                    </a:prstGeom>
                    <a:ln>
                      <a:solidFill>
                        <a:schemeClr val="bg1">
                          <a:lumMod val="50000"/>
                        </a:schemeClr>
                      </a:solidFill>
                    </a:ln>
                  </pic:spPr>
                </pic:pic>
              </a:graphicData>
            </a:graphic>
          </wp:inline>
        </w:drawing>
      </w:r>
    </w:p>
    <w:p w14:paraId="1B74FDBA" w14:textId="77777777" w:rsidR="00D44C15" w:rsidRPr="00D44C15" w:rsidRDefault="00D44C15" w:rsidP="00D44C15">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47</w:t>
      </w:r>
      <w:r w:rsidR="00B8237E">
        <w:rPr>
          <w:noProof/>
        </w:rPr>
        <w:fldChar w:fldCharType="end"/>
      </w:r>
      <w:r>
        <w:t xml:space="preserve"> Sample Voicemail Archive Email</w:t>
      </w:r>
    </w:p>
    <w:p w14:paraId="72369A50" w14:textId="77777777" w:rsidR="00927378" w:rsidRDefault="00927378" w:rsidP="005616BD">
      <w:pPr>
        <w:pStyle w:val="Heading2"/>
      </w:pPr>
      <w:bookmarkStart w:id="129" w:name="_Toc535222401"/>
      <w:r>
        <w:t>Room Status Functionality</w:t>
      </w:r>
      <w:bookmarkEnd w:id="118"/>
      <w:bookmarkEnd w:id="119"/>
      <w:bookmarkEnd w:id="120"/>
      <w:bookmarkEnd w:id="121"/>
      <w:bookmarkEnd w:id="122"/>
      <w:bookmarkEnd w:id="123"/>
      <w:bookmarkEnd w:id="124"/>
      <w:bookmarkEnd w:id="125"/>
      <w:bookmarkEnd w:id="126"/>
      <w:bookmarkEnd w:id="127"/>
      <w:bookmarkEnd w:id="129"/>
    </w:p>
    <w:p w14:paraId="33CAF5C9" w14:textId="77777777" w:rsidR="00B8044B" w:rsidRDefault="00927378" w:rsidP="00547C63">
      <w:pPr>
        <w:pStyle w:val="BodyText"/>
      </w:pPr>
      <w:r>
        <w:t xml:space="preserve">The purpose of room status is to update the PMS with the </w:t>
      </w:r>
      <w:proofErr w:type="gramStart"/>
      <w:r>
        <w:t>current status</w:t>
      </w:r>
      <w:proofErr w:type="gramEnd"/>
      <w:r>
        <w:t xml:space="preserve"> of a room, for example Dirty, Clean or Ready.  </w:t>
      </w:r>
      <w:proofErr w:type="gramStart"/>
      <w:r>
        <w:t>Typically</w:t>
      </w:r>
      <w:proofErr w:type="gramEnd"/>
      <w:r>
        <w:t xml:space="preserve"> the housekeeper uses the guest room phone to update the status of the room by entering codes that correspond with the condition or statu</w:t>
      </w:r>
      <w:r w:rsidR="005616BD">
        <w:t>s of the room.</w:t>
      </w:r>
      <w:r>
        <w:t xml:space="preserve">  </w:t>
      </w:r>
    </w:p>
    <w:p w14:paraId="0C43EA47" w14:textId="77777777" w:rsidR="00B8044B" w:rsidRDefault="00B8044B" w:rsidP="00B8044B">
      <w:pPr>
        <w:pStyle w:val="BodyText"/>
      </w:pPr>
      <w:r>
        <w:lastRenderedPageBreak/>
        <w:t>Alternatively</w:t>
      </w:r>
      <w:r w:rsidR="00927378">
        <w:t xml:space="preserve">, the room status </w:t>
      </w:r>
      <w:r>
        <w:t xml:space="preserve">can also be updated using the portal.  One or more rooms can be updated simultaneously from the main reservations screen.  Or, the room status of a single guest room can be updated by selecting that room and making the change from the guest details page. </w:t>
      </w:r>
    </w:p>
    <w:p w14:paraId="247F597F" w14:textId="77777777" w:rsidR="00927378" w:rsidRDefault="00B8044B" w:rsidP="00547C63">
      <w:pPr>
        <w:pStyle w:val="BodyText"/>
      </w:pPr>
      <w:r>
        <w:t xml:space="preserve">Regardless of whether the guest room phone or the portal is used to update the room status, the PMS is updated with the </w:t>
      </w:r>
      <w:proofErr w:type="gramStart"/>
      <w:r>
        <w:t>current status</w:t>
      </w:r>
      <w:proofErr w:type="gramEnd"/>
      <w:r>
        <w:t xml:space="preserve">. </w:t>
      </w:r>
    </w:p>
    <w:p w14:paraId="44991D5A" w14:textId="6EEA508E" w:rsidR="007476D5" w:rsidRDefault="00EB7651" w:rsidP="00547C63">
      <w:pPr>
        <w:pStyle w:val="BodyText"/>
      </w:pPr>
      <w:r>
        <w:t xml:space="preserve">For </w:t>
      </w:r>
      <w:r w:rsidR="007476D5">
        <w:t xml:space="preserve">information on how to use the guest room phone to enter room status, see the section in this document entitled </w:t>
      </w:r>
      <w:hyperlink w:anchor="_HospitalityCloud_Room_Status" w:history="1">
        <w:r w:rsidR="005C475E">
          <w:rPr>
            <w:rStyle w:val="Hyperlink"/>
          </w:rPr>
          <w:t>Jazzware</w:t>
        </w:r>
        <w:r w:rsidR="00A407BA">
          <w:rPr>
            <w:rStyle w:val="Hyperlink"/>
          </w:rPr>
          <w:t xml:space="preserve"> Cloud Room Status IVR</w:t>
        </w:r>
      </w:hyperlink>
      <w:r w:rsidR="007476D5">
        <w:t>.</w:t>
      </w:r>
    </w:p>
    <w:p w14:paraId="4107D2B9" w14:textId="77777777" w:rsidR="00927378" w:rsidRPr="00A50088" w:rsidRDefault="00927378" w:rsidP="00547C63">
      <w:pPr>
        <w:pStyle w:val="BodyText"/>
        <w:rPr>
          <w:b/>
        </w:rPr>
      </w:pPr>
      <w:r w:rsidRPr="00A50088">
        <w:rPr>
          <w:b/>
        </w:rPr>
        <w:t xml:space="preserve">To update the room status from the Portal main </w:t>
      </w:r>
      <w:proofErr w:type="gramStart"/>
      <w:r w:rsidRPr="00A50088">
        <w:rPr>
          <w:b/>
        </w:rPr>
        <w:t>screen</w:t>
      </w:r>
      <w:proofErr w:type="gramEnd"/>
      <w:r w:rsidRPr="00A50088">
        <w:rPr>
          <w:b/>
        </w:rPr>
        <w:t xml:space="preserve"> follow the below steps:</w:t>
      </w:r>
    </w:p>
    <w:p w14:paraId="642BD28E" w14:textId="77777777" w:rsidR="00927378" w:rsidRDefault="00DE41F1" w:rsidP="00AD17B0">
      <w:pPr>
        <w:pStyle w:val="ListNumber"/>
        <w:numPr>
          <w:ilvl w:val="0"/>
          <w:numId w:val="73"/>
        </w:numPr>
      </w:pPr>
      <w:r>
        <w:t>Select</w:t>
      </w:r>
      <w:r w:rsidR="00927378">
        <w:t xml:space="preserve"> the </w:t>
      </w:r>
      <w:r w:rsidR="00927378" w:rsidRPr="00547C63">
        <w:t>check box</w:t>
      </w:r>
      <w:r w:rsidR="00927378">
        <w:t xml:space="preserve"> to the left of the room(s) to update the Room Status record</w:t>
      </w:r>
    </w:p>
    <w:p w14:paraId="00397924" w14:textId="77777777" w:rsidR="00150849" w:rsidRDefault="00927378" w:rsidP="00150849">
      <w:pPr>
        <w:pStyle w:val="BodyText"/>
        <w:keepNext/>
        <w:ind w:left="1440"/>
      </w:pPr>
      <w:r>
        <w:rPr>
          <w:noProof/>
        </w:rPr>
        <w:drawing>
          <wp:inline distT="0" distB="0" distL="0" distR="0" wp14:anchorId="70BD6D78" wp14:editId="2E1D7AF2">
            <wp:extent cx="4381500" cy="271463"/>
            <wp:effectExtent l="19050" t="19050" r="19050" b="14287"/>
            <wp:docPr id="5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srcRect/>
                    <a:stretch>
                      <a:fillRect/>
                    </a:stretch>
                  </pic:blipFill>
                  <pic:spPr bwMode="auto">
                    <a:xfrm>
                      <a:off x="0" y="0"/>
                      <a:ext cx="4381500" cy="271463"/>
                    </a:xfrm>
                    <a:prstGeom prst="rect">
                      <a:avLst/>
                    </a:prstGeom>
                    <a:noFill/>
                    <a:ln w="6350" cmpd="sng">
                      <a:solidFill>
                        <a:srgbClr val="000000"/>
                      </a:solidFill>
                      <a:miter lim="800000"/>
                      <a:headEnd/>
                      <a:tailEnd/>
                    </a:ln>
                    <a:effectLst/>
                  </pic:spPr>
                </pic:pic>
              </a:graphicData>
            </a:graphic>
          </wp:inline>
        </w:drawing>
      </w:r>
    </w:p>
    <w:p w14:paraId="37E90E9B" w14:textId="77777777" w:rsidR="00927378" w:rsidRDefault="00150849" w:rsidP="00150849">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48</w:t>
      </w:r>
      <w:r w:rsidR="00B8237E">
        <w:rPr>
          <w:noProof/>
        </w:rPr>
        <w:fldChar w:fldCharType="end"/>
      </w:r>
      <w:r>
        <w:t xml:space="preserve"> Select Room for Room Status Update</w:t>
      </w:r>
    </w:p>
    <w:p w14:paraId="02E21074" w14:textId="77777777" w:rsidR="00927378" w:rsidRDefault="00927378" w:rsidP="00BD3264">
      <w:pPr>
        <w:pStyle w:val="ListNumber"/>
      </w:pPr>
      <w:r>
        <w:t xml:space="preserve">Click the </w:t>
      </w:r>
      <w:r w:rsidRPr="007C1851">
        <w:rPr>
          <w:b/>
        </w:rPr>
        <w:t xml:space="preserve">Room Status </w:t>
      </w:r>
      <w:r>
        <w:t>Link on the Function Bar.  The function is “grayed out” (not avail</w:t>
      </w:r>
      <w:r w:rsidR="005616BD">
        <w:t>able) until a room is selected:</w:t>
      </w:r>
    </w:p>
    <w:p w14:paraId="359DE039" w14:textId="77777777" w:rsidR="00150849" w:rsidRDefault="00B8044B" w:rsidP="00B8044B">
      <w:pPr>
        <w:pStyle w:val="BodyText"/>
        <w:keepNext/>
        <w:ind w:left="1440"/>
      </w:pPr>
      <w:r w:rsidRPr="00B8044B">
        <w:rPr>
          <w:noProof/>
        </w:rPr>
        <w:t xml:space="preserve"> </w:t>
      </w:r>
      <w:r w:rsidR="00706BC3">
        <w:rPr>
          <w:noProof/>
        </w:rPr>
        <w:drawing>
          <wp:inline distT="0" distB="0" distL="0" distR="0" wp14:anchorId="3C027466" wp14:editId="453848C4">
            <wp:extent cx="4276725" cy="1695450"/>
            <wp:effectExtent l="19050" t="19050" r="28575" b="19050"/>
            <wp:docPr id="15407" name="Picture 1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276725" cy="1695450"/>
                    </a:xfrm>
                    <a:prstGeom prst="rect">
                      <a:avLst/>
                    </a:prstGeom>
                    <a:ln>
                      <a:solidFill>
                        <a:schemeClr val="tx1"/>
                      </a:solidFill>
                    </a:ln>
                  </pic:spPr>
                </pic:pic>
              </a:graphicData>
            </a:graphic>
          </wp:inline>
        </w:drawing>
      </w:r>
    </w:p>
    <w:p w14:paraId="04AFB963" w14:textId="77777777" w:rsidR="00927378" w:rsidRPr="00B602E1" w:rsidRDefault="00150849" w:rsidP="00B8044B">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49</w:t>
      </w:r>
      <w:r w:rsidR="00B8237E">
        <w:rPr>
          <w:noProof/>
        </w:rPr>
        <w:fldChar w:fldCharType="end"/>
      </w:r>
      <w:r>
        <w:t xml:space="preserve"> Room Status Update Link</w:t>
      </w:r>
    </w:p>
    <w:p w14:paraId="6467CACD" w14:textId="77777777" w:rsidR="001300D2" w:rsidRDefault="001300D2">
      <w:pPr>
        <w:ind w:left="0"/>
      </w:pPr>
    </w:p>
    <w:p w14:paraId="7CDC1161" w14:textId="77777777" w:rsidR="00927378" w:rsidRDefault="00927378" w:rsidP="00BD3264">
      <w:pPr>
        <w:pStyle w:val="ListNumber"/>
      </w:pPr>
      <w:r>
        <w:t xml:space="preserve">Open the </w:t>
      </w:r>
      <w:proofErr w:type="gramStart"/>
      <w:r>
        <w:t>Drop Down</w:t>
      </w:r>
      <w:proofErr w:type="gramEnd"/>
      <w:r>
        <w:t xml:space="preserve"> box and select a new status.  The room number(s) that will receive the change are displayed on the screen. </w:t>
      </w:r>
    </w:p>
    <w:p w14:paraId="2193C08F" w14:textId="77777777" w:rsidR="00AE284B" w:rsidRDefault="00381808" w:rsidP="00BD3264">
      <w:pPr>
        <w:pStyle w:val="ListNumber"/>
        <w:numPr>
          <w:ilvl w:val="0"/>
          <w:numId w:val="0"/>
        </w:numPr>
        <w:ind w:left="1440"/>
      </w:pPr>
      <w:r>
        <w:rPr>
          <w:noProof/>
        </w:rPr>
        <mc:AlternateContent>
          <mc:Choice Requires="wps">
            <w:drawing>
              <wp:anchor distT="45720" distB="45720" distL="114300" distR="114300" simplePos="0" relativeHeight="251737088" behindDoc="0" locked="0" layoutInCell="1" allowOverlap="1" wp14:anchorId="1B4C6DA2" wp14:editId="5E169EF1">
                <wp:simplePos x="0" y="0"/>
                <wp:positionH relativeFrom="column">
                  <wp:posOffset>600075</wp:posOffset>
                </wp:positionH>
                <wp:positionV relativeFrom="paragraph">
                  <wp:posOffset>63500</wp:posOffset>
                </wp:positionV>
                <wp:extent cx="5391150" cy="638175"/>
                <wp:effectExtent l="0" t="0" r="19050" b="2857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638175"/>
                        </a:xfrm>
                        <a:prstGeom prst="rect">
                          <a:avLst/>
                        </a:prstGeom>
                        <a:solidFill>
                          <a:schemeClr val="bg1">
                            <a:lumMod val="85000"/>
                          </a:schemeClr>
                        </a:solidFill>
                        <a:ln w="9525">
                          <a:solidFill>
                            <a:schemeClr val="bg1"/>
                          </a:solidFill>
                          <a:miter lim="800000"/>
                          <a:headEnd/>
                          <a:tailEnd/>
                        </a:ln>
                      </wps:spPr>
                      <wps:txbx>
                        <w:txbxContent>
                          <w:p w14:paraId="298632F7" w14:textId="77777777" w:rsidR="003E188B" w:rsidRPr="001300D2" w:rsidRDefault="003E188B" w:rsidP="00A50088">
                            <w:pPr>
                              <w:pStyle w:val="BodyText"/>
                              <w:ind w:left="144"/>
                              <w:rPr>
                                <w:i/>
                              </w:rPr>
                            </w:pPr>
                            <w:r w:rsidRPr="001300D2">
                              <w:rPr>
                                <w:b/>
                                <w:i/>
                              </w:rPr>
                              <w:t>NOTE:</w:t>
                            </w:r>
                            <w:r w:rsidRPr="001300D2">
                              <w:rPr>
                                <w:i/>
                              </w:rPr>
                              <w:t xml:space="preserve">  The room status selections available in the drop down vary depending on the property’s PMS and PBX configurations.  </w:t>
                            </w:r>
                            <w:r>
                              <w:rPr>
                                <w:i/>
                              </w:rPr>
                              <w:t>BroadSoft</w:t>
                            </w:r>
                            <w:r w:rsidRPr="001300D2">
                              <w:rPr>
                                <w:i/>
                              </w:rPr>
                              <w:t xml:space="preserve"> can configure </w:t>
                            </w:r>
                            <w:r>
                              <w:rPr>
                                <w:i/>
                              </w:rPr>
                              <w:t xml:space="preserve">the </w:t>
                            </w:r>
                            <w:proofErr w:type="spellStart"/>
                            <w:r w:rsidRPr="00B8044B">
                              <w:rPr>
                                <w:i/>
                              </w:rPr>
                              <w:t>HospitalityCloud</w:t>
                            </w:r>
                            <w:proofErr w:type="spellEnd"/>
                            <w:r w:rsidRPr="001300D2">
                              <w:rPr>
                                <w:i/>
                              </w:rPr>
                              <w:t xml:space="preserve"> to suit the needs of the property </w:t>
                            </w:r>
                            <w:proofErr w:type="gramStart"/>
                            <w:r w:rsidRPr="001300D2">
                              <w:rPr>
                                <w:i/>
                              </w:rPr>
                              <w:t>as long as</w:t>
                            </w:r>
                            <w:proofErr w:type="gramEnd"/>
                            <w:r w:rsidRPr="001300D2">
                              <w:rPr>
                                <w:i/>
                              </w:rPr>
                              <w:t xml:space="preserve"> they are supported by the PMS:</w:t>
                            </w:r>
                          </w:p>
                          <w:p w14:paraId="1C5DEB2D" w14:textId="77777777" w:rsidR="003E188B" w:rsidRDefault="003E188B" w:rsidP="00A50088"/>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C6DA2" id="_x0000_s1031" type="#_x0000_t202" style="position:absolute;left:0;text-align:left;margin-left:47.25pt;margin-top:5pt;width:424.5pt;height:50.2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" fillcolor="#d8d8d8 [2732]" strokecolor="white [3212]">
                <v:textbox inset="0">
                  <w:txbxContent>
                    <w:p w14:paraId="298632F7" w14:textId="77777777" w:rsidR="003E188B" w:rsidRPr="001300D2" w:rsidRDefault="003E188B" w:rsidP="00A50088">
                      <w:pPr>
                        <w:pStyle w:val="BodyText"/>
                        <w:ind w:left="144"/>
                        <w:rPr>
                          <w:i/>
                        </w:rPr>
                      </w:pPr>
                      <w:r w:rsidRPr="001300D2">
                        <w:rPr>
                          <w:b/>
                          <w:i/>
                        </w:rPr>
                        <w:t>NOTE:</w:t>
                      </w:r>
                      <w:r w:rsidRPr="001300D2">
                        <w:rPr>
                          <w:i/>
                        </w:rPr>
                        <w:t xml:space="preserve">  The room status selections available in the drop down vary depending on the property’s PMS and PBX configurations.  </w:t>
                      </w:r>
                      <w:r>
                        <w:rPr>
                          <w:i/>
                        </w:rPr>
                        <w:t>BroadSoft</w:t>
                      </w:r>
                      <w:r w:rsidRPr="001300D2">
                        <w:rPr>
                          <w:i/>
                        </w:rPr>
                        <w:t xml:space="preserve"> can configure </w:t>
                      </w:r>
                      <w:r>
                        <w:rPr>
                          <w:i/>
                        </w:rPr>
                        <w:t xml:space="preserve">the </w:t>
                      </w:r>
                      <w:r w:rsidRPr="00B8044B">
                        <w:rPr>
                          <w:i/>
                        </w:rPr>
                        <w:t>HospitalityCloud</w:t>
                      </w:r>
                      <w:r w:rsidRPr="001300D2">
                        <w:rPr>
                          <w:i/>
                        </w:rPr>
                        <w:t xml:space="preserve"> to suit the needs of the property as long as they are supported by the PMS:</w:t>
                      </w:r>
                    </w:p>
                    <w:p w14:paraId="1C5DEB2D" w14:textId="77777777" w:rsidR="003E188B" w:rsidRDefault="003E188B" w:rsidP="00A50088"/>
                  </w:txbxContent>
                </v:textbox>
                <w10:wrap type="square"/>
              </v:shape>
            </w:pict>
          </mc:Fallback>
        </mc:AlternateContent>
      </w:r>
    </w:p>
    <w:p w14:paraId="5A13CEB9" w14:textId="77777777" w:rsidR="00AE284B" w:rsidRDefault="00AE284B" w:rsidP="00BD3264">
      <w:pPr>
        <w:pStyle w:val="ListNumber"/>
        <w:numPr>
          <w:ilvl w:val="0"/>
          <w:numId w:val="0"/>
        </w:numPr>
        <w:ind w:left="1440"/>
      </w:pPr>
    </w:p>
    <w:p w14:paraId="44EE83F2" w14:textId="77777777" w:rsidR="00AE284B" w:rsidRDefault="00AE284B" w:rsidP="00BD3264">
      <w:pPr>
        <w:pStyle w:val="ListNumber"/>
        <w:numPr>
          <w:ilvl w:val="0"/>
          <w:numId w:val="0"/>
        </w:numPr>
        <w:ind w:left="1440"/>
      </w:pPr>
    </w:p>
    <w:p w14:paraId="0D48B49B" w14:textId="77777777" w:rsidR="00AE284B" w:rsidRDefault="00AE284B" w:rsidP="00BD3264">
      <w:pPr>
        <w:pStyle w:val="ListNumber"/>
        <w:numPr>
          <w:ilvl w:val="0"/>
          <w:numId w:val="0"/>
        </w:numPr>
        <w:ind w:left="1440"/>
      </w:pPr>
    </w:p>
    <w:p w14:paraId="3945620B" w14:textId="77777777" w:rsidR="00A058C3" w:rsidRDefault="00897EEE" w:rsidP="00A058C3">
      <w:pPr>
        <w:pStyle w:val="BodyText"/>
        <w:keepNext/>
      </w:pPr>
      <w:r>
        <w:rPr>
          <w:noProof/>
        </w:rPr>
        <w:lastRenderedPageBreak/>
        <w:drawing>
          <wp:inline distT="0" distB="0" distL="0" distR="0" wp14:anchorId="24DC5B25" wp14:editId="34A15AE1">
            <wp:extent cx="2266950" cy="1381125"/>
            <wp:effectExtent l="19050" t="19050" r="19050" b="285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266950" cy="1381125"/>
                    </a:xfrm>
                    <a:prstGeom prst="rect">
                      <a:avLst/>
                    </a:prstGeom>
                    <a:ln>
                      <a:solidFill>
                        <a:schemeClr val="tx1">
                          <a:lumMod val="95000"/>
                          <a:lumOff val="5000"/>
                        </a:schemeClr>
                      </a:solidFill>
                    </a:ln>
                  </pic:spPr>
                </pic:pic>
              </a:graphicData>
            </a:graphic>
          </wp:inline>
        </w:drawing>
      </w:r>
    </w:p>
    <w:p w14:paraId="35CF21A1" w14:textId="77777777" w:rsidR="00927378" w:rsidRPr="00705D98" w:rsidRDefault="00A058C3" w:rsidP="00A058C3">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50</w:t>
      </w:r>
      <w:r w:rsidR="00B8237E">
        <w:rPr>
          <w:noProof/>
        </w:rPr>
        <w:fldChar w:fldCharType="end"/>
      </w:r>
      <w:r>
        <w:t xml:space="preserve"> Room Status Drop Down Selection</w:t>
      </w:r>
    </w:p>
    <w:p w14:paraId="6649EAF6" w14:textId="77777777" w:rsidR="00A058C3" w:rsidRDefault="005616BD" w:rsidP="00A058C3">
      <w:pPr>
        <w:pStyle w:val="BodyText"/>
        <w:keepNext/>
      </w:pPr>
      <w:r>
        <w:rPr>
          <w:noProof/>
        </w:rPr>
        <w:drawing>
          <wp:inline distT="0" distB="0" distL="0" distR="0" wp14:anchorId="2D284BAC" wp14:editId="7DEBC878">
            <wp:extent cx="2357767" cy="833334"/>
            <wp:effectExtent l="19050" t="0" r="4433" b="0"/>
            <wp:docPr id="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cstate="print"/>
                    <a:srcRect/>
                    <a:stretch>
                      <a:fillRect/>
                    </a:stretch>
                  </pic:blipFill>
                  <pic:spPr bwMode="auto">
                    <a:xfrm>
                      <a:off x="0" y="0"/>
                      <a:ext cx="2357767" cy="833334"/>
                    </a:xfrm>
                    <a:prstGeom prst="rect">
                      <a:avLst/>
                    </a:prstGeom>
                    <a:noFill/>
                    <a:ln w="9525">
                      <a:noFill/>
                      <a:miter lim="800000"/>
                      <a:headEnd/>
                      <a:tailEnd/>
                    </a:ln>
                  </pic:spPr>
                </pic:pic>
              </a:graphicData>
            </a:graphic>
          </wp:inline>
        </w:drawing>
      </w:r>
    </w:p>
    <w:p w14:paraId="3CC7D887" w14:textId="77777777" w:rsidR="00927378" w:rsidRPr="00E27D01" w:rsidRDefault="00A058C3" w:rsidP="00A058C3">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51</w:t>
      </w:r>
      <w:r w:rsidR="00B8237E">
        <w:rPr>
          <w:noProof/>
        </w:rPr>
        <w:fldChar w:fldCharType="end"/>
      </w:r>
      <w:r>
        <w:t xml:space="preserve"> Room Status Update for Multiple Rooms</w:t>
      </w:r>
    </w:p>
    <w:p w14:paraId="59CA81DE" w14:textId="77777777" w:rsidR="00E62878" w:rsidRDefault="00927378" w:rsidP="00BD3264">
      <w:pPr>
        <w:pStyle w:val="ListNumber"/>
      </w:pPr>
      <w:r>
        <w:t xml:space="preserve">Click the </w:t>
      </w:r>
      <w:r w:rsidRPr="007C1851">
        <w:rPr>
          <w:b/>
        </w:rPr>
        <w:t>Update</w:t>
      </w:r>
      <w:r>
        <w:t xml:space="preserve"> button to save</w:t>
      </w:r>
      <w:r w:rsidR="007C1851">
        <w:t xml:space="preserve"> the</w:t>
      </w:r>
      <w:r>
        <w:t xml:space="preserve"> </w:t>
      </w:r>
      <w:r w:rsidRPr="00547C63">
        <w:t>Room Status</w:t>
      </w:r>
      <w:r>
        <w:t xml:space="preserve"> change</w:t>
      </w:r>
      <w:r w:rsidR="005616BD">
        <w:t xml:space="preserve"> or c</w:t>
      </w:r>
      <w:r>
        <w:t xml:space="preserve">lick </w:t>
      </w:r>
      <w:r w:rsidRPr="007C1851">
        <w:rPr>
          <w:b/>
        </w:rPr>
        <w:t>Cancel</w:t>
      </w:r>
      <w:r w:rsidRPr="00547C63">
        <w:t xml:space="preserve"> </w:t>
      </w:r>
      <w:r w:rsidR="005616BD">
        <w:t xml:space="preserve">button to cancel </w:t>
      </w:r>
      <w:r w:rsidR="007C1851">
        <w:t xml:space="preserve">the change.  After clicking </w:t>
      </w:r>
      <w:r w:rsidR="007C1851" w:rsidRPr="007C1851">
        <w:rPr>
          <w:b/>
        </w:rPr>
        <w:t>U</w:t>
      </w:r>
      <w:r w:rsidR="005616BD" w:rsidRPr="007C1851">
        <w:rPr>
          <w:b/>
        </w:rPr>
        <w:t>pdate</w:t>
      </w:r>
      <w:r w:rsidR="005616BD">
        <w:t xml:space="preserve"> the </w:t>
      </w:r>
      <w:r w:rsidRPr="00547C63">
        <w:t>Room Status</w:t>
      </w:r>
      <w:r>
        <w:t xml:space="preserve"> </w:t>
      </w:r>
      <w:r w:rsidR="00B15B41">
        <w:t>will be updated.</w:t>
      </w:r>
      <w:bookmarkStart w:id="130" w:name="_Toc295404608"/>
      <w:bookmarkStart w:id="131" w:name="_Toc295405045"/>
      <w:bookmarkStart w:id="132" w:name="_Toc295405073"/>
      <w:bookmarkStart w:id="133" w:name="_Toc295405357"/>
      <w:bookmarkStart w:id="134" w:name="_Toc295405893"/>
      <w:bookmarkStart w:id="135" w:name="_Toc295406000"/>
      <w:bookmarkStart w:id="136" w:name="_Toc295406168"/>
      <w:bookmarkStart w:id="137" w:name="_Toc295406317"/>
      <w:bookmarkStart w:id="138" w:name="_Toc295406547"/>
      <w:bookmarkStart w:id="139" w:name="_Toc295406552"/>
      <w:bookmarkStart w:id="140" w:name="_Toc295559194"/>
      <w:bookmarkStart w:id="141" w:name="_Toc295565277"/>
      <w:bookmarkStart w:id="142" w:name="_Toc331673348"/>
      <w:bookmarkEnd w:id="128"/>
    </w:p>
    <w:p w14:paraId="48E4FEC9" w14:textId="77777777" w:rsidR="00254C37" w:rsidRDefault="00254C37" w:rsidP="00254C37">
      <w:pPr>
        <w:pStyle w:val="Heading2"/>
      </w:pPr>
      <w:bookmarkStart w:id="143" w:name="_Toc535222402"/>
      <w:r>
        <w:t>Minibar Charge Functionality</w:t>
      </w:r>
      <w:bookmarkEnd w:id="143"/>
    </w:p>
    <w:p w14:paraId="140F3665" w14:textId="5FD91A8E" w:rsidR="00254C37" w:rsidRDefault="00254C37" w:rsidP="00254C37">
      <w:pPr>
        <w:pStyle w:val="BodyText"/>
      </w:pPr>
      <w:r>
        <w:t xml:space="preserve">Minibar charges can be added to a guest using the </w:t>
      </w:r>
      <w:hyperlink w:anchor="_JAZZ_Mini_Bar" w:history="1">
        <w:r w:rsidR="005C475E">
          <w:rPr>
            <w:rStyle w:val="Hyperlink"/>
          </w:rPr>
          <w:t>Jazzware</w:t>
        </w:r>
        <w:r w:rsidR="00F04D77">
          <w:rPr>
            <w:rStyle w:val="Hyperlink"/>
          </w:rPr>
          <w:t xml:space="preserve"> Minibar IVR</w:t>
        </w:r>
      </w:hyperlink>
      <w:r>
        <w:t xml:space="preserve"> or by using the Minibar Charge link on the main Reservations page of the </w:t>
      </w:r>
      <w:r w:rsidR="005C475E">
        <w:t>Jazzware</w:t>
      </w:r>
      <w:r>
        <w:t xml:space="preserve"> Portal.</w:t>
      </w:r>
    </w:p>
    <w:p w14:paraId="26A67E36" w14:textId="77777777" w:rsidR="00706BC3" w:rsidRDefault="00706BC3" w:rsidP="00254C37">
      <w:pPr>
        <w:pStyle w:val="BodyText"/>
        <w:rPr>
          <w:b/>
        </w:rPr>
      </w:pPr>
    </w:p>
    <w:p w14:paraId="5C4495F6" w14:textId="77777777" w:rsidR="00706BC3" w:rsidRDefault="00706BC3" w:rsidP="00254C37">
      <w:pPr>
        <w:pStyle w:val="BodyText"/>
        <w:rPr>
          <w:b/>
        </w:rPr>
      </w:pPr>
    </w:p>
    <w:p w14:paraId="4E39EEFC" w14:textId="77777777" w:rsidR="00254C37" w:rsidRPr="00254C37" w:rsidRDefault="00254C37" w:rsidP="00254C37">
      <w:pPr>
        <w:pStyle w:val="BodyText"/>
        <w:rPr>
          <w:b/>
        </w:rPr>
      </w:pPr>
      <w:r w:rsidRPr="00254C37">
        <w:rPr>
          <w:b/>
        </w:rPr>
        <w:t>To add minibar charges to one or more rooms:</w:t>
      </w:r>
    </w:p>
    <w:p w14:paraId="1F92139D" w14:textId="77777777" w:rsidR="00254C37" w:rsidRDefault="008A0EAE" w:rsidP="00AD17B0">
      <w:pPr>
        <w:pStyle w:val="ListNumber"/>
        <w:numPr>
          <w:ilvl w:val="0"/>
          <w:numId w:val="74"/>
        </w:numPr>
      </w:pPr>
      <w:r>
        <w:t>On the main reservations page, select t</w:t>
      </w:r>
      <w:r w:rsidR="005E6426">
        <w:t xml:space="preserve">he checkboxes next to the appropriate rooms </w:t>
      </w:r>
      <w:r>
        <w:t>to a</w:t>
      </w:r>
      <w:r w:rsidR="005E6426">
        <w:t>dd a mini bar charge.</w:t>
      </w:r>
    </w:p>
    <w:p w14:paraId="42072E40" w14:textId="77777777" w:rsidR="00A058C3" w:rsidRDefault="008A0EAE" w:rsidP="00BD3264">
      <w:pPr>
        <w:pStyle w:val="ListNumber"/>
        <w:numPr>
          <w:ilvl w:val="0"/>
          <w:numId w:val="0"/>
        </w:numPr>
        <w:ind w:left="720"/>
      </w:pPr>
      <w:r>
        <w:rPr>
          <w:noProof/>
        </w:rPr>
        <mc:AlternateContent>
          <mc:Choice Requires="wps">
            <w:drawing>
              <wp:anchor distT="0" distB="0" distL="114300" distR="114300" simplePos="0" relativeHeight="251793408" behindDoc="0" locked="0" layoutInCell="1" allowOverlap="1" wp14:anchorId="59768C44" wp14:editId="33F00377">
                <wp:simplePos x="0" y="0"/>
                <wp:positionH relativeFrom="column">
                  <wp:posOffset>396815</wp:posOffset>
                </wp:positionH>
                <wp:positionV relativeFrom="paragraph">
                  <wp:posOffset>520568</wp:posOffset>
                </wp:positionV>
                <wp:extent cx="405130" cy="215265"/>
                <wp:effectExtent l="19050" t="19050" r="13970" b="13335"/>
                <wp:wrapNone/>
                <wp:docPr id="71" name="Rectangle 71"/>
                <wp:cNvGraphicFramePr/>
                <a:graphic xmlns:a="http://schemas.openxmlformats.org/drawingml/2006/main">
                  <a:graphicData uri="http://schemas.microsoft.com/office/word/2010/wordprocessingShape">
                    <wps:wsp>
                      <wps:cNvSpPr/>
                      <wps:spPr>
                        <a:xfrm>
                          <a:off x="0" y="0"/>
                          <a:ext cx="405130" cy="2152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07679" id="Rectangle 71" o:spid="_x0000_s1026" style="position:absolute;margin-left:31.25pt;margin-top:41pt;width:31.9pt;height:16.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" filled="f" strokecolor="red" strokeweight="2.25pt"/>
            </w:pict>
          </mc:Fallback>
        </mc:AlternateContent>
      </w:r>
      <w:r>
        <w:rPr>
          <w:noProof/>
        </w:rPr>
        <mc:AlternateContent>
          <mc:Choice Requires="wps">
            <w:drawing>
              <wp:anchor distT="0" distB="0" distL="114300" distR="114300" simplePos="0" relativeHeight="251795456" behindDoc="0" locked="0" layoutInCell="1" allowOverlap="1" wp14:anchorId="19C1C240" wp14:editId="3945D8CF">
                <wp:simplePos x="0" y="0"/>
                <wp:positionH relativeFrom="column">
                  <wp:posOffset>402961</wp:posOffset>
                </wp:positionH>
                <wp:positionV relativeFrom="paragraph">
                  <wp:posOffset>960120</wp:posOffset>
                </wp:positionV>
                <wp:extent cx="405441" cy="215661"/>
                <wp:effectExtent l="19050" t="19050" r="13970" b="13335"/>
                <wp:wrapNone/>
                <wp:docPr id="76" name="Rectangle 76"/>
                <wp:cNvGraphicFramePr/>
                <a:graphic xmlns:a="http://schemas.openxmlformats.org/drawingml/2006/main">
                  <a:graphicData uri="http://schemas.microsoft.com/office/word/2010/wordprocessingShape">
                    <wps:wsp>
                      <wps:cNvSpPr/>
                      <wps:spPr>
                        <a:xfrm>
                          <a:off x="0" y="0"/>
                          <a:ext cx="405441" cy="2156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0A25E" id="Rectangle 76" o:spid="_x0000_s1026" style="position:absolute;margin-left:31.75pt;margin-top:75.6pt;width:31.9pt;height:1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" filled="f" strokecolor="red" strokeweight="2.25pt"/>
            </w:pict>
          </mc:Fallback>
        </mc:AlternateContent>
      </w:r>
      <w:r>
        <w:rPr>
          <w:noProof/>
        </w:rPr>
        <mc:AlternateContent>
          <mc:Choice Requires="wps">
            <w:drawing>
              <wp:anchor distT="0" distB="0" distL="114300" distR="114300" simplePos="0" relativeHeight="251791360" behindDoc="0" locked="0" layoutInCell="1" allowOverlap="1" wp14:anchorId="479B4295" wp14:editId="2A562F9D">
                <wp:simplePos x="0" y="0"/>
                <wp:positionH relativeFrom="column">
                  <wp:posOffset>2652659</wp:posOffset>
                </wp:positionH>
                <wp:positionV relativeFrom="paragraph">
                  <wp:posOffset>-635</wp:posOffset>
                </wp:positionV>
                <wp:extent cx="595223" cy="215661"/>
                <wp:effectExtent l="19050" t="19050" r="14605" b="13335"/>
                <wp:wrapNone/>
                <wp:docPr id="41" name="Rectangle 41"/>
                <wp:cNvGraphicFramePr/>
                <a:graphic xmlns:a="http://schemas.openxmlformats.org/drawingml/2006/main">
                  <a:graphicData uri="http://schemas.microsoft.com/office/word/2010/wordprocessingShape">
                    <wps:wsp>
                      <wps:cNvSpPr/>
                      <wps:spPr>
                        <a:xfrm>
                          <a:off x="0" y="0"/>
                          <a:ext cx="595223" cy="2156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A8441" id="Rectangle 41" o:spid="_x0000_s1026" style="position:absolute;margin-left:208.85pt;margin-top:-.05pt;width:46.85pt;height:1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" filled="f" strokecolor="red" strokeweight="2.25pt"/>
            </w:pict>
          </mc:Fallback>
        </mc:AlternateContent>
      </w:r>
      <w:r>
        <w:rPr>
          <w:noProof/>
        </w:rPr>
        <w:drawing>
          <wp:inline distT="0" distB="0" distL="0" distR="0" wp14:anchorId="476D5993" wp14:editId="49123771">
            <wp:extent cx="5943600" cy="1233805"/>
            <wp:effectExtent l="19050" t="19050" r="19050" b="234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1233805"/>
                    </a:xfrm>
                    <a:prstGeom prst="rect">
                      <a:avLst/>
                    </a:prstGeom>
                    <a:ln>
                      <a:solidFill>
                        <a:schemeClr val="tx1"/>
                      </a:solidFill>
                    </a:ln>
                  </pic:spPr>
                </pic:pic>
              </a:graphicData>
            </a:graphic>
          </wp:inline>
        </w:drawing>
      </w:r>
    </w:p>
    <w:p w14:paraId="28861A47" w14:textId="77777777" w:rsidR="008A0EAE" w:rsidRDefault="00A058C3" w:rsidP="00A058C3">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52</w:t>
      </w:r>
      <w:r w:rsidR="00B8237E">
        <w:rPr>
          <w:noProof/>
        </w:rPr>
        <w:fldChar w:fldCharType="end"/>
      </w:r>
      <w:r>
        <w:t xml:space="preserve"> Select Rooms for Minibar Charges</w:t>
      </w:r>
    </w:p>
    <w:p w14:paraId="3BAAE525" w14:textId="77777777" w:rsidR="008A0EAE" w:rsidRDefault="008A0EAE" w:rsidP="00BD5BD0">
      <w:pPr>
        <w:pStyle w:val="ListNumber"/>
      </w:pPr>
      <w:r>
        <w:t xml:space="preserve">Click on the </w:t>
      </w:r>
      <w:r w:rsidRPr="0009656B">
        <w:rPr>
          <w:b/>
        </w:rPr>
        <w:t>Minibar Charge</w:t>
      </w:r>
      <w:r>
        <w:t xml:space="preserve"> link.</w:t>
      </w:r>
    </w:p>
    <w:p w14:paraId="26257DA2" w14:textId="77777777" w:rsidR="008A0EAE" w:rsidRDefault="008A0EAE" w:rsidP="00BD5BD0">
      <w:pPr>
        <w:pStyle w:val="ListNumber"/>
      </w:pPr>
      <w:r>
        <w:t>Click on the dropdown menu next to Item Number and select the item that has been consumed from the list.</w:t>
      </w:r>
    </w:p>
    <w:p w14:paraId="07516461" w14:textId="77777777" w:rsidR="00A058C3" w:rsidRDefault="008A0EAE" w:rsidP="00BD3264">
      <w:pPr>
        <w:pStyle w:val="ListNumber"/>
        <w:numPr>
          <w:ilvl w:val="0"/>
          <w:numId w:val="0"/>
        </w:numPr>
        <w:ind w:left="1440"/>
      </w:pPr>
      <w:r>
        <w:rPr>
          <w:noProof/>
        </w:rPr>
        <w:lastRenderedPageBreak/>
        <w:drawing>
          <wp:inline distT="0" distB="0" distL="0" distR="0" wp14:anchorId="5AE5B820" wp14:editId="39D587CE">
            <wp:extent cx="4097547" cy="1165288"/>
            <wp:effectExtent l="19050" t="19050" r="17780" b="158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097834" cy="1165370"/>
                    </a:xfrm>
                    <a:prstGeom prst="rect">
                      <a:avLst/>
                    </a:prstGeom>
                    <a:ln>
                      <a:solidFill>
                        <a:schemeClr val="tx1"/>
                      </a:solidFill>
                    </a:ln>
                  </pic:spPr>
                </pic:pic>
              </a:graphicData>
            </a:graphic>
          </wp:inline>
        </w:drawing>
      </w:r>
    </w:p>
    <w:p w14:paraId="58849D60" w14:textId="77777777" w:rsidR="008A0EAE" w:rsidRDefault="00A058C3" w:rsidP="00A058C3">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53</w:t>
      </w:r>
      <w:r w:rsidR="00B8237E">
        <w:rPr>
          <w:noProof/>
        </w:rPr>
        <w:fldChar w:fldCharType="end"/>
      </w:r>
      <w:r>
        <w:t xml:space="preserve"> Minibar Items Drop Down Selection</w:t>
      </w:r>
    </w:p>
    <w:p w14:paraId="7296584B" w14:textId="77777777" w:rsidR="008A0EAE" w:rsidRDefault="008A0EAE" w:rsidP="00BD5BD0">
      <w:pPr>
        <w:pStyle w:val="ListNumber"/>
      </w:pPr>
      <w:r>
        <w:t>Enter the Quantity that was consumed.</w:t>
      </w:r>
    </w:p>
    <w:p w14:paraId="0CC62F15" w14:textId="77777777" w:rsidR="00A058C3" w:rsidRDefault="008A0EAE" w:rsidP="00BD3264">
      <w:pPr>
        <w:pStyle w:val="ListNumber"/>
        <w:numPr>
          <w:ilvl w:val="0"/>
          <w:numId w:val="0"/>
        </w:numPr>
        <w:ind w:left="1440"/>
      </w:pPr>
      <w:r>
        <w:rPr>
          <w:noProof/>
        </w:rPr>
        <w:drawing>
          <wp:inline distT="0" distB="0" distL="0" distR="0" wp14:anchorId="4FC7BE0E" wp14:editId="3CD2FF38">
            <wp:extent cx="3962400" cy="1438275"/>
            <wp:effectExtent l="19050" t="19050" r="19050" b="285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962400" cy="1438275"/>
                    </a:xfrm>
                    <a:prstGeom prst="rect">
                      <a:avLst/>
                    </a:prstGeom>
                    <a:ln>
                      <a:solidFill>
                        <a:schemeClr val="tx1"/>
                      </a:solidFill>
                    </a:ln>
                  </pic:spPr>
                </pic:pic>
              </a:graphicData>
            </a:graphic>
          </wp:inline>
        </w:drawing>
      </w:r>
    </w:p>
    <w:p w14:paraId="2A08F998" w14:textId="77777777" w:rsidR="008A0EAE" w:rsidRDefault="00A058C3" w:rsidP="00A058C3">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54</w:t>
      </w:r>
      <w:r w:rsidR="00B8237E">
        <w:rPr>
          <w:noProof/>
        </w:rPr>
        <w:fldChar w:fldCharType="end"/>
      </w:r>
      <w:r>
        <w:t xml:space="preserve"> Quantity Text Entry Box</w:t>
      </w:r>
    </w:p>
    <w:p w14:paraId="355C0234" w14:textId="77777777" w:rsidR="008A0EAE" w:rsidRPr="008A0EAE" w:rsidRDefault="008A0EAE" w:rsidP="00BD5BD0">
      <w:pPr>
        <w:pStyle w:val="ListNumber"/>
      </w:pPr>
      <w:r>
        <w:t xml:space="preserve">Click </w:t>
      </w:r>
      <w:r w:rsidRPr="008A0EAE">
        <w:t>Add Charge</w:t>
      </w:r>
      <w:r>
        <w:t>.</w:t>
      </w:r>
    </w:p>
    <w:p w14:paraId="25CD5165" w14:textId="77777777" w:rsidR="008A0EAE" w:rsidRDefault="008A0EAE" w:rsidP="00BD5BD0">
      <w:pPr>
        <w:pStyle w:val="ListNumber"/>
      </w:pPr>
      <w:r>
        <w:t xml:space="preserve">A confirmation box will appear that includes the room number(s), Item, and quantity.  The box will look different depending on the browser being used.  Click </w:t>
      </w:r>
      <w:r w:rsidRPr="0009656B">
        <w:rPr>
          <w:b/>
        </w:rPr>
        <w:t>OK</w:t>
      </w:r>
      <w:r>
        <w:t>.</w:t>
      </w:r>
    </w:p>
    <w:p w14:paraId="50B854A0" w14:textId="77777777" w:rsidR="00A058C3" w:rsidRDefault="008A0EAE" w:rsidP="006860CA">
      <w:pPr>
        <w:pStyle w:val="ListNumber"/>
        <w:numPr>
          <w:ilvl w:val="0"/>
          <w:numId w:val="0"/>
        </w:numPr>
        <w:ind w:left="1620"/>
      </w:pPr>
      <w:r>
        <w:rPr>
          <w:noProof/>
        </w:rPr>
        <w:drawing>
          <wp:inline distT="0" distB="0" distL="0" distR="0" wp14:anchorId="0595E2E9" wp14:editId="622EB6C5">
            <wp:extent cx="3429000" cy="1952625"/>
            <wp:effectExtent l="19050" t="19050" r="19050" b="285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429000" cy="1952625"/>
                    </a:xfrm>
                    <a:prstGeom prst="rect">
                      <a:avLst/>
                    </a:prstGeom>
                    <a:ln>
                      <a:solidFill>
                        <a:schemeClr val="tx1"/>
                      </a:solidFill>
                    </a:ln>
                  </pic:spPr>
                </pic:pic>
              </a:graphicData>
            </a:graphic>
          </wp:inline>
        </w:drawing>
      </w:r>
    </w:p>
    <w:p w14:paraId="4A935C29" w14:textId="77777777" w:rsidR="008A0EAE" w:rsidRDefault="00A058C3" w:rsidP="00A058C3">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55</w:t>
      </w:r>
      <w:r w:rsidR="00B8237E">
        <w:rPr>
          <w:noProof/>
        </w:rPr>
        <w:fldChar w:fldCharType="end"/>
      </w:r>
      <w:r>
        <w:t xml:space="preserve"> Minibar Charge Confirmation Request</w:t>
      </w:r>
    </w:p>
    <w:p w14:paraId="1243692A" w14:textId="77777777" w:rsidR="008A0EAE" w:rsidRDefault="008A0EAE" w:rsidP="00BD3264">
      <w:pPr>
        <w:pStyle w:val="ListNumber"/>
      </w:pPr>
      <w:r>
        <w:t xml:space="preserve">After clicking ok, a Charge Complete box will appear with the details of the charge.  Click </w:t>
      </w:r>
      <w:r w:rsidRPr="008A0EAE">
        <w:rPr>
          <w:b/>
        </w:rPr>
        <w:t>OK</w:t>
      </w:r>
      <w:r>
        <w:t xml:space="preserve"> to acknowledge.</w:t>
      </w:r>
    </w:p>
    <w:p w14:paraId="3F2622AF" w14:textId="77777777" w:rsidR="00A058C3" w:rsidRDefault="008A0EAE" w:rsidP="00BD3264">
      <w:pPr>
        <w:pStyle w:val="ListNumber"/>
        <w:numPr>
          <w:ilvl w:val="0"/>
          <w:numId w:val="0"/>
        </w:numPr>
        <w:ind w:left="1440"/>
      </w:pPr>
      <w:r>
        <w:rPr>
          <w:noProof/>
        </w:rPr>
        <w:lastRenderedPageBreak/>
        <w:drawing>
          <wp:inline distT="0" distB="0" distL="0" distR="0" wp14:anchorId="35269143" wp14:editId="239F8E2F">
            <wp:extent cx="2295525" cy="1724025"/>
            <wp:effectExtent l="19050" t="19050" r="28575" b="285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295525" cy="1724025"/>
                    </a:xfrm>
                    <a:prstGeom prst="rect">
                      <a:avLst/>
                    </a:prstGeom>
                    <a:ln>
                      <a:solidFill>
                        <a:schemeClr val="tx1"/>
                      </a:solidFill>
                    </a:ln>
                  </pic:spPr>
                </pic:pic>
              </a:graphicData>
            </a:graphic>
          </wp:inline>
        </w:drawing>
      </w:r>
    </w:p>
    <w:p w14:paraId="350D76C8" w14:textId="77777777" w:rsidR="008A0EAE" w:rsidRDefault="00A058C3" w:rsidP="006860CA">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56</w:t>
      </w:r>
      <w:r w:rsidR="00B8237E">
        <w:rPr>
          <w:noProof/>
        </w:rPr>
        <w:fldChar w:fldCharType="end"/>
      </w:r>
      <w:r>
        <w:t xml:space="preserve"> Minibar Charge Complete Box</w:t>
      </w:r>
    </w:p>
    <w:p w14:paraId="60929D03" w14:textId="77777777" w:rsidR="00254C37" w:rsidRPr="00254C37" w:rsidRDefault="0040769F" w:rsidP="00BD3264">
      <w:pPr>
        <w:pStyle w:val="ListNumber"/>
      </w:pPr>
      <w:r>
        <w:t>To verify that the</w:t>
      </w:r>
      <w:r w:rsidR="008A0EAE">
        <w:t xml:space="preserve"> </w:t>
      </w:r>
      <w:r>
        <w:t>charges have been applied to the room,</w:t>
      </w:r>
      <w:r w:rsidR="008A0EAE">
        <w:t xml:space="preserve"> </w:t>
      </w:r>
      <w:r>
        <w:t xml:space="preserve">see the </w:t>
      </w:r>
      <w:hyperlink w:anchor="_View_Charge_Report" w:history="1">
        <w:r w:rsidRPr="0040769F">
          <w:rPr>
            <w:rStyle w:val="Hyperlink"/>
          </w:rPr>
          <w:t>View Charge Report.</w:t>
        </w:r>
      </w:hyperlink>
    </w:p>
    <w:p w14:paraId="739E6B6E" w14:textId="77777777" w:rsidR="00927378" w:rsidRDefault="00927378" w:rsidP="00E62878">
      <w:pPr>
        <w:pStyle w:val="Heading1"/>
      </w:pPr>
      <w:bookmarkStart w:id="144" w:name="_Toc535222403"/>
      <w:r w:rsidRPr="007F5048">
        <w:t>Guest Detail</w:t>
      </w:r>
      <w:r w:rsidR="00E035CE">
        <w:t>s</w:t>
      </w:r>
      <w:r w:rsidRPr="007F5048">
        <w:t xml:space="preserve"> Page</w:t>
      </w:r>
      <w:bookmarkEnd w:id="144"/>
      <w:r w:rsidRPr="007F5048">
        <w:t xml:space="preserve"> </w:t>
      </w:r>
      <w:bookmarkEnd w:id="130"/>
      <w:bookmarkEnd w:id="131"/>
      <w:bookmarkEnd w:id="132"/>
      <w:bookmarkEnd w:id="133"/>
      <w:bookmarkEnd w:id="134"/>
      <w:bookmarkEnd w:id="135"/>
      <w:bookmarkEnd w:id="136"/>
      <w:bookmarkEnd w:id="137"/>
      <w:bookmarkEnd w:id="138"/>
      <w:bookmarkEnd w:id="139"/>
      <w:bookmarkEnd w:id="140"/>
      <w:bookmarkEnd w:id="141"/>
      <w:bookmarkEnd w:id="142"/>
    </w:p>
    <w:p w14:paraId="1F8C5805" w14:textId="785B1F65" w:rsidR="00802382" w:rsidRPr="00802382" w:rsidRDefault="00802382" w:rsidP="00802382">
      <w:pPr>
        <w:pStyle w:val="BodyText"/>
      </w:pPr>
      <w:r>
        <w:t xml:space="preserve">The guest detail page contains information pertaining to the guest that was entered either in the PMS or manually in the </w:t>
      </w:r>
      <w:r w:rsidR="005C475E">
        <w:t>Jazzware</w:t>
      </w:r>
      <w:r>
        <w:t xml:space="preserve"> Portal.  This page contains the following information:</w:t>
      </w:r>
    </w:p>
    <w:p w14:paraId="1A8314CC" w14:textId="77777777" w:rsidR="00802382" w:rsidRDefault="00802382" w:rsidP="00B446A2">
      <w:pPr>
        <w:pStyle w:val="ListBullet"/>
        <w:sectPr w:rsidR="00802382" w:rsidSect="00547C63">
          <w:footerReference w:type="first" r:id="rId67"/>
          <w:type w:val="continuous"/>
          <w:pgSz w:w="12240" w:h="15840" w:code="1"/>
          <w:pgMar w:top="1440" w:right="1440" w:bottom="1440" w:left="1440" w:header="720" w:footer="720" w:gutter="0"/>
          <w:cols w:space="720"/>
          <w:titlePg/>
        </w:sectPr>
      </w:pPr>
    </w:p>
    <w:p w14:paraId="31C19CC5" w14:textId="77777777" w:rsidR="00927378" w:rsidRPr="00AC3C67" w:rsidRDefault="00927378" w:rsidP="00B446A2">
      <w:pPr>
        <w:pStyle w:val="ListBullet"/>
      </w:pPr>
      <w:r>
        <w:t>G</w:t>
      </w:r>
      <w:r w:rsidRPr="0047321C">
        <w:t>uest</w:t>
      </w:r>
      <w:r w:rsidRPr="00AC3C67">
        <w:t xml:space="preserve"> </w:t>
      </w:r>
      <w:r>
        <w:t>i</w:t>
      </w:r>
      <w:r w:rsidRPr="00AC3C67">
        <w:t>nformation</w:t>
      </w:r>
    </w:p>
    <w:p w14:paraId="6BA7F00E" w14:textId="77777777" w:rsidR="00927378" w:rsidRPr="0047321C" w:rsidRDefault="00927378" w:rsidP="00B446A2">
      <w:pPr>
        <w:pStyle w:val="ListBullet"/>
      </w:pPr>
      <w:r w:rsidRPr="0047321C">
        <w:t>Modify guest info</w:t>
      </w:r>
      <w:r>
        <w:t>rmation</w:t>
      </w:r>
      <w:r w:rsidRPr="0047321C">
        <w:t xml:space="preserve"> link  </w:t>
      </w:r>
    </w:p>
    <w:p w14:paraId="24B135A9" w14:textId="77777777" w:rsidR="00927378" w:rsidRPr="0047321C" w:rsidRDefault="00927378" w:rsidP="00B446A2">
      <w:pPr>
        <w:pStyle w:val="ListBullet"/>
      </w:pPr>
      <w:r w:rsidRPr="0047321C">
        <w:t xml:space="preserve">Manage </w:t>
      </w:r>
      <w:r w:rsidR="00F065EB">
        <w:t>wake-up</w:t>
      </w:r>
      <w:r w:rsidRPr="0047321C">
        <w:t xml:space="preserve"> calls  </w:t>
      </w:r>
    </w:p>
    <w:p w14:paraId="3D644F83" w14:textId="77777777" w:rsidR="00927378" w:rsidRPr="0047321C" w:rsidRDefault="00927378" w:rsidP="00B446A2">
      <w:pPr>
        <w:pStyle w:val="ListBullet"/>
      </w:pPr>
      <w:r w:rsidRPr="0047321C">
        <w:t xml:space="preserve">Call charge estimate </w:t>
      </w:r>
    </w:p>
    <w:p w14:paraId="4C4B3A7E" w14:textId="77777777" w:rsidR="00927378" w:rsidRPr="0047321C" w:rsidRDefault="00927378" w:rsidP="00B446A2">
      <w:pPr>
        <w:pStyle w:val="ListBullet"/>
      </w:pPr>
      <w:r w:rsidRPr="0047321C">
        <w:t>Class of service</w:t>
      </w:r>
      <w:r w:rsidR="00950969">
        <w:t>/phone r</w:t>
      </w:r>
      <w:r>
        <w:t>estriction</w:t>
      </w:r>
    </w:p>
    <w:p w14:paraId="7D0FCECF" w14:textId="77777777" w:rsidR="00927378" w:rsidRPr="0047321C" w:rsidRDefault="00927378" w:rsidP="00B446A2">
      <w:pPr>
        <w:pStyle w:val="ListBullet"/>
      </w:pPr>
      <w:r w:rsidRPr="0047321C">
        <w:t>Do not disturb</w:t>
      </w:r>
    </w:p>
    <w:p w14:paraId="627DCFA3" w14:textId="77777777" w:rsidR="00927378" w:rsidRPr="0047321C" w:rsidRDefault="00927378" w:rsidP="00B446A2">
      <w:pPr>
        <w:pStyle w:val="ListBullet"/>
      </w:pPr>
      <w:r w:rsidRPr="0047321C">
        <w:t>Room status</w:t>
      </w:r>
    </w:p>
    <w:p w14:paraId="0F93848C" w14:textId="77777777" w:rsidR="00927378" w:rsidRPr="0047321C" w:rsidRDefault="00927378" w:rsidP="00B446A2">
      <w:pPr>
        <w:pStyle w:val="ListBullet"/>
      </w:pPr>
      <w:r w:rsidRPr="0047321C">
        <w:t>Transaction history</w:t>
      </w:r>
    </w:p>
    <w:p w14:paraId="2950AAA7" w14:textId="77777777" w:rsidR="00927378" w:rsidRPr="0047321C" w:rsidRDefault="00927378" w:rsidP="00B446A2">
      <w:pPr>
        <w:pStyle w:val="ListBullet"/>
      </w:pPr>
      <w:r w:rsidRPr="0047321C">
        <w:t>Voice Messages</w:t>
      </w:r>
      <w:r w:rsidR="00950969">
        <w:t xml:space="preserve"> (optional)</w:t>
      </w:r>
    </w:p>
    <w:p w14:paraId="16AFA090" w14:textId="77777777" w:rsidR="00927378" w:rsidRPr="0047321C" w:rsidRDefault="00927378" w:rsidP="00B446A2">
      <w:pPr>
        <w:pStyle w:val="ListBullet"/>
      </w:pPr>
      <w:r w:rsidRPr="0047321C">
        <w:t>Text Messages</w:t>
      </w:r>
    </w:p>
    <w:p w14:paraId="6AAF6A42" w14:textId="77777777" w:rsidR="004D0C64" w:rsidRDefault="004D0C64" w:rsidP="00547C63">
      <w:pPr>
        <w:pStyle w:val="BodyText"/>
        <w:sectPr w:rsidR="004D0C64" w:rsidSect="004D0C64">
          <w:type w:val="continuous"/>
          <w:pgSz w:w="12240" w:h="15840" w:code="1"/>
          <w:pgMar w:top="1440" w:right="1440" w:bottom="1440" w:left="1440" w:header="720" w:footer="720" w:gutter="0"/>
          <w:cols w:num="2" w:space="720"/>
          <w:titlePg/>
        </w:sectPr>
      </w:pPr>
    </w:p>
    <w:p w14:paraId="668C5DC9" w14:textId="77777777" w:rsidR="00927378" w:rsidRDefault="00927378" w:rsidP="001D529F">
      <w:pPr>
        <w:pStyle w:val="BodyText"/>
        <w:spacing w:before="240"/>
        <w:rPr>
          <w:b/>
        </w:rPr>
      </w:pPr>
      <w:r w:rsidRPr="00DE41F1">
        <w:t xml:space="preserve">After </w:t>
      </w:r>
      <w:r w:rsidR="00FC27A8" w:rsidRPr="00DE41F1">
        <w:t>a</w:t>
      </w:r>
      <w:r w:rsidRPr="00DE41F1">
        <w:t xml:space="preserve"> check-in has been created, the Name, Address, Phone(s), E-mail, Estimated Check-Out, Guest Type, VIP Status, or Bill Plan, can be modified using the link Modify Guest Information.</w:t>
      </w:r>
      <w:r w:rsidRPr="001300D2">
        <w:rPr>
          <w:b/>
        </w:rPr>
        <w:t xml:space="preserve"> </w:t>
      </w:r>
    </w:p>
    <w:p w14:paraId="31F6D2DE" w14:textId="77777777" w:rsidR="0013706E" w:rsidRDefault="0013706E" w:rsidP="0013706E">
      <w:pPr>
        <w:pStyle w:val="Heading2"/>
      </w:pPr>
      <w:bookmarkStart w:id="145" w:name="_Toc535222404"/>
      <w:r>
        <w:t>Modify Guest Information</w:t>
      </w:r>
      <w:bookmarkEnd w:id="145"/>
    </w:p>
    <w:p w14:paraId="6504693C" w14:textId="77777777" w:rsidR="0013706E" w:rsidRDefault="0013706E" w:rsidP="0013706E">
      <w:pPr>
        <w:pStyle w:val="BodyText"/>
      </w:pPr>
      <w:r>
        <w:t>If the guest name, language, guest type, group code or</w:t>
      </w:r>
      <w:r w:rsidR="004D0C64">
        <w:t xml:space="preserve"> other personal information must</w:t>
      </w:r>
      <w:r>
        <w:t xml:space="preserve"> be changed</w:t>
      </w:r>
      <w:r w:rsidR="004D0C64">
        <w:t xml:space="preserve"> and cannot be done through the PMS</w:t>
      </w:r>
      <w:r>
        <w:t>, us</w:t>
      </w:r>
      <w:r w:rsidR="004D0C64">
        <w:t>e the Modify Guest Information l</w:t>
      </w:r>
      <w:r>
        <w:t>ink on the Guest Details page.  Applicable changes will be sent to the PBX.</w:t>
      </w:r>
    </w:p>
    <w:p w14:paraId="754613C9" w14:textId="77777777" w:rsidR="004D0C64" w:rsidRDefault="004D0C64" w:rsidP="0013706E">
      <w:pPr>
        <w:pStyle w:val="BodyText"/>
      </w:pPr>
      <w:r w:rsidRPr="00DE41F1">
        <w:rPr>
          <w:noProof/>
        </w:rPr>
        <mc:AlternateContent>
          <mc:Choice Requires="wps">
            <w:drawing>
              <wp:anchor distT="45720" distB="45720" distL="114300" distR="114300" simplePos="0" relativeHeight="251739136" behindDoc="0" locked="0" layoutInCell="1" allowOverlap="1" wp14:anchorId="3B1E688E" wp14:editId="189DF45E">
                <wp:simplePos x="0" y="0"/>
                <wp:positionH relativeFrom="column">
                  <wp:posOffset>589915</wp:posOffset>
                </wp:positionH>
                <wp:positionV relativeFrom="paragraph">
                  <wp:posOffset>89535</wp:posOffset>
                </wp:positionV>
                <wp:extent cx="5391150" cy="590550"/>
                <wp:effectExtent l="0" t="0" r="19050" b="1905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590550"/>
                        </a:xfrm>
                        <a:prstGeom prst="rect">
                          <a:avLst/>
                        </a:prstGeom>
                        <a:solidFill>
                          <a:schemeClr val="bg1">
                            <a:lumMod val="85000"/>
                          </a:schemeClr>
                        </a:solidFill>
                        <a:ln w="9525">
                          <a:solidFill>
                            <a:schemeClr val="bg1"/>
                          </a:solidFill>
                          <a:miter lim="800000"/>
                          <a:headEnd/>
                          <a:tailEnd/>
                        </a:ln>
                      </wps:spPr>
                      <wps:txbx>
                        <w:txbxContent>
                          <w:p w14:paraId="27633150" w14:textId="77777777" w:rsidR="003E188B" w:rsidRPr="001300D2" w:rsidRDefault="003E188B" w:rsidP="001300D2">
                            <w:pPr>
                              <w:pStyle w:val="BodyText"/>
                              <w:ind w:left="144"/>
                              <w:rPr>
                                <w:i/>
                              </w:rPr>
                            </w:pPr>
                            <w:r w:rsidRPr="001300D2">
                              <w:rPr>
                                <w:b/>
                                <w:i/>
                              </w:rPr>
                              <w:t>NOTE:</w:t>
                            </w:r>
                            <w:r w:rsidRPr="001300D2">
                              <w:rPr>
                                <w:i/>
                              </w:rPr>
                              <w:t xml:space="preserve">  </w:t>
                            </w:r>
                            <w:r>
                              <w:rPr>
                                <w:i/>
                              </w:rPr>
                              <w:t>Guest i</w:t>
                            </w:r>
                            <w:r w:rsidRPr="001300D2">
                              <w:rPr>
                                <w:i/>
                              </w:rPr>
                              <w:t xml:space="preserve">nformation entered </w:t>
                            </w:r>
                            <w:r>
                              <w:rPr>
                                <w:i/>
                              </w:rPr>
                              <w:t xml:space="preserve">in into the </w:t>
                            </w:r>
                            <w:proofErr w:type="spellStart"/>
                            <w:r>
                              <w:rPr>
                                <w:i/>
                              </w:rPr>
                              <w:t>HospitalityCloud</w:t>
                            </w:r>
                            <w:proofErr w:type="spellEnd"/>
                            <w:r>
                              <w:rPr>
                                <w:i/>
                              </w:rPr>
                              <w:t xml:space="preserve"> portal </w:t>
                            </w:r>
                            <w:r w:rsidRPr="001300D2">
                              <w:rPr>
                                <w:i/>
                              </w:rPr>
                              <w:t xml:space="preserve">does not get sent to the PMS.  The Property, Room number and Check-in date cannot be modified using </w:t>
                            </w:r>
                            <w:r>
                              <w:rPr>
                                <w:i/>
                              </w:rPr>
                              <w:t>the Modify Guest Information</w:t>
                            </w:r>
                            <w:r w:rsidRPr="001300D2">
                              <w:rPr>
                                <w:i/>
                              </w:rPr>
                              <w:t xml:space="preserve"> link.  To </w:t>
                            </w:r>
                            <w:r>
                              <w:rPr>
                                <w:i/>
                              </w:rPr>
                              <w:t>change a guest’s</w:t>
                            </w:r>
                            <w:r w:rsidRPr="001300D2">
                              <w:rPr>
                                <w:i/>
                              </w:rPr>
                              <w:t xml:space="preserve"> room number, return to the main reservation screen.</w:t>
                            </w:r>
                          </w:p>
                          <w:p w14:paraId="236783AF" w14:textId="77777777" w:rsidR="003E188B" w:rsidRDefault="003E188B" w:rsidP="001300D2"/>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E688E" id="_x0000_s1032" type="#_x0000_t202" style="position:absolute;left:0;text-align:left;margin-left:46.45pt;margin-top:7.05pt;width:424.5pt;height:46.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" fillcolor="#d8d8d8 [2732]" strokecolor="white [3212]">
                <v:textbox inset="0">
                  <w:txbxContent>
                    <w:p w14:paraId="27633150" w14:textId="77777777" w:rsidR="003E188B" w:rsidRPr="001300D2" w:rsidRDefault="003E188B" w:rsidP="001300D2">
                      <w:pPr>
                        <w:pStyle w:val="BodyText"/>
                        <w:ind w:left="144"/>
                        <w:rPr>
                          <w:i/>
                        </w:rPr>
                      </w:pPr>
                      <w:r w:rsidRPr="001300D2">
                        <w:rPr>
                          <w:b/>
                          <w:i/>
                        </w:rPr>
                        <w:t>NOTE:</w:t>
                      </w:r>
                      <w:r w:rsidRPr="001300D2">
                        <w:rPr>
                          <w:i/>
                        </w:rPr>
                        <w:t xml:space="preserve">  </w:t>
                      </w:r>
                      <w:r>
                        <w:rPr>
                          <w:i/>
                        </w:rPr>
                        <w:t>Guest i</w:t>
                      </w:r>
                      <w:r w:rsidRPr="001300D2">
                        <w:rPr>
                          <w:i/>
                        </w:rPr>
                        <w:t xml:space="preserve">nformation entered </w:t>
                      </w:r>
                      <w:r>
                        <w:rPr>
                          <w:i/>
                        </w:rPr>
                        <w:t xml:space="preserve">in into the HospitalityCloud portal </w:t>
                      </w:r>
                      <w:r w:rsidRPr="001300D2">
                        <w:rPr>
                          <w:i/>
                        </w:rPr>
                        <w:t xml:space="preserve">does not get sent to the PMS.  The Property, Room number and Check-in date cannot be modified using </w:t>
                      </w:r>
                      <w:r>
                        <w:rPr>
                          <w:i/>
                        </w:rPr>
                        <w:t>the Modify Guest Information</w:t>
                      </w:r>
                      <w:r w:rsidRPr="001300D2">
                        <w:rPr>
                          <w:i/>
                        </w:rPr>
                        <w:t xml:space="preserve"> link.  To </w:t>
                      </w:r>
                      <w:r>
                        <w:rPr>
                          <w:i/>
                        </w:rPr>
                        <w:t>change a guest’s</w:t>
                      </w:r>
                      <w:r w:rsidRPr="001300D2">
                        <w:rPr>
                          <w:i/>
                        </w:rPr>
                        <w:t xml:space="preserve"> room number, return to the main reservation screen.</w:t>
                      </w:r>
                    </w:p>
                    <w:p w14:paraId="236783AF" w14:textId="77777777" w:rsidR="003E188B" w:rsidRDefault="003E188B" w:rsidP="001300D2"/>
                  </w:txbxContent>
                </v:textbox>
                <w10:wrap type="square"/>
              </v:shape>
            </w:pict>
          </mc:Fallback>
        </mc:AlternateContent>
      </w:r>
    </w:p>
    <w:p w14:paraId="55339E33" w14:textId="77777777" w:rsidR="004D0C64" w:rsidRDefault="004D0C64" w:rsidP="0013706E">
      <w:pPr>
        <w:pStyle w:val="BodyText"/>
      </w:pPr>
    </w:p>
    <w:p w14:paraId="3848EB43" w14:textId="05C84C0D" w:rsidR="0013706E" w:rsidRPr="0013706E" w:rsidRDefault="0013706E" w:rsidP="0013706E">
      <w:pPr>
        <w:pStyle w:val="BodyText"/>
        <w:rPr>
          <w:b/>
        </w:rPr>
      </w:pPr>
      <w:proofErr w:type="spellStart"/>
      <w:r w:rsidRPr="0013706E">
        <w:rPr>
          <w:b/>
        </w:rPr>
        <w:t>T</w:t>
      </w:r>
      <w:r w:rsidR="004D0C64">
        <w:rPr>
          <w:b/>
        </w:rPr>
        <w:t>T</w:t>
      </w:r>
      <w:r w:rsidRPr="0013706E">
        <w:rPr>
          <w:b/>
        </w:rPr>
        <w:t>o</w:t>
      </w:r>
      <w:r w:rsidR="00AE04DF">
        <w:rPr>
          <w:b/>
        </w:rPr>
        <w:t>To</w:t>
      </w:r>
      <w:proofErr w:type="spellEnd"/>
      <w:r w:rsidR="00AE04DF">
        <w:rPr>
          <w:b/>
        </w:rPr>
        <w:t xml:space="preserve"> </w:t>
      </w:r>
      <w:r w:rsidRPr="0013706E">
        <w:rPr>
          <w:b/>
        </w:rPr>
        <w:t xml:space="preserve">modify the Guest Information in the </w:t>
      </w:r>
      <w:r w:rsidR="005C475E">
        <w:rPr>
          <w:b/>
        </w:rPr>
        <w:t>Jazzware</w:t>
      </w:r>
      <w:r w:rsidR="00A407BA" w:rsidRPr="0013706E">
        <w:rPr>
          <w:b/>
        </w:rPr>
        <w:t xml:space="preserve"> </w:t>
      </w:r>
      <w:r w:rsidRPr="0013706E">
        <w:rPr>
          <w:b/>
        </w:rPr>
        <w:t>Port</w:t>
      </w:r>
      <w:r>
        <w:rPr>
          <w:b/>
        </w:rPr>
        <w:t>al:</w:t>
      </w:r>
    </w:p>
    <w:p w14:paraId="60762FEC" w14:textId="77777777" w:rsidR="00FC27A8" w:rsidRDefault="0013706E" w:rsidP="00AD17B0">
      <w:pPr>
        <w:pStyle w:val="ListNumber"/>
        <w:numPr>
          <w:ilvl w:val="0"/>
          <w:numId w:val="75"/>
        </w:numPr>
      </w:pPr>
      <w:r>
        <w:t xml:space="preserve">On </w:t>
      </w:r>
      <w:r w:rsidR="00FC27A8">
        <w:t xml:space="preserve">the </w:t>
      </w:r>
      <w:r w:rsidR="00927378">
        <w:t>main reservations screen, click on the guest’s last name to</w:t>
      </w:r>
      <w:r w:rsidR="00FC27A8">
        <w:t xml:space="preserve"> open the Guest Detail Record:</w:t>
      </w:r>
    </w:p>
    <w:p w14:paraId="31194E9F" w14:textId="77777777" w:rsidR="00A058C3" w:rsidRDefault="00FC27A8" w:rsidP="00A058C3">
      <w:pPr>
        <w:pStyle w:val="BodyText"/>
        <w:keepNext/>
      </w:pPr>
      <w:r>
        <w:rPr>
          <w:noProof/>
        </w:rPr>
        <w:drawing>
          <wp:inline distT="0" distB="0" distL="0" distR="0" wp14:anchorId="7EB47962" wp14:editId="6CA1B07E">
            <wp:extent cx="4215401" cy="200000"/>
            <wp:effectExtent l="19050" t="19050" r="13970" b="10160"/>
            <wp:docPr id="9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cstate="print"/>
                    <a:srcRect/>
                    <a:stretch>
                      <a:fillRect/>
                    </a:stretch>
                  </pic:blipFill>
                  <pic:spPr bwMode="auto">
                    <a:xfrm>
                      <a:off x="0" y="0"/>
                      <a:ext cx="4215401" cy="200000"/>
                    </a:xfrm>
                    <a:prstGeom prst="rect">
                      <a:avLst/>
                    </a:prstGeom>
                    <a:noFill/>
                    <a:ln w="9525">
                      <a:solidFill>
                        <a:schemeClr val="tx1">
                          <a:lumMod val="95000"/>
                          <a:lumOff val="5000"/>
                        </a:schemeClr>
                      </a:solidFill>
                      <a:miter lim="800000"/>
                      <a:headEnd/>
                      <a:tailEnd/>
                    </a:ln>
                  </pic:spPr>
                </pic:pic>
              </a:graphicData>
            </a:graphic>
          </wp:inline>
        </w:drawing>
      </w:r>
    </w:p>
    <w:p w14:paraId="32E9F417" w14:textId="77777777" w:rsidR="00927378" w:rsidRDefault="00A058C3" w:rsidP="00A058C3">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57</w:t>
      </w:r>
      <w:r w:rsidR="00B8237E">
        <w:rPr>
          <w:noProof/>
        </w:rPr>
        <w:fldChar w:fldCharType="end"/>
      </w:r>
      <w:r>
        <w:t xml:space="preserve"> Guest Last Name Field Opens Guest Details Page</w:t>
      </w:r>
    </w:p>
    <w:p w14:paraId="5445F763" w14:textId="77777777" w:rsidR="00927378" w:rsidRDefault="00927378" w:rsidP="00BD3264">
      <w:pPr>
        <w:pStyle w:val="ListNumber"/>
      </w:pPr>
      <w:r>
        <w:lastRenderedPageBreak/>
        <w:t xml:space="preserve">Click the </w:t>
      </w:r>
      <w:r w:rsidRPr="007C1851">
        <w:rPr>
          <w:b/>
        </w:rPr>
        <w:t>Modify Guest Information</w:t>
      </w:r>
      <w:r w:rsidRPr="00547C63">
        <w:t xml:space="preserve"> </w:t>
      </w:r>
      <w:r w:rsidR="004D0C64">
        <w:t>h</w:t>
      </w:r>
      <w:r w:rsidRPr="005A7234">
        <w:t>yperlink</w:t>
      </w:r>
      <w:r>
        <w:t xml:space="preserve"> located in the Guest Information section on the Guest Detail Page.</w:t>
      </w:r>
    </w:p>
    <w:p w14:paraId="1B30736C" w14:textId="77777777" w:rsidR="00A058C3" w:rsidRDefault="000B4727" w:rsidP="00A058C3">
      <w:pPr>
        <w:pStyle w:val="BodyText"/>
        <w:keepNext/>
      </w:pPr>
      <w:r>
        <w:rPr>
          <w:noProof/>
        </w:rPr>
        <mc:AlternateContent>
          <mc:Choice Requires="wps">
            <w:drawing>
              <wp:anchor distT="0" distB="0" distL="114300" distR="114300" simplePos="0" relativeHeight="251766784" behindDoc="0" locked="0" layoutInCell="1" allowOverlap="1" wp14:anchorId="11FCB069" wp14:editId="26086F82">
                <wp:simplePos x="0" y="0"/>
                <wp:positionH relativeFrom="column">
                  <wp:posOffset>827141</wp:posOffset>
                </wp:positionH>
                <wp:positionV relativeFrom="paragraph">
                  <wp:posOffset>886460</wp:posOffset>
                </wp:positionV>
                <wp:extent cx="871268" cy="147955"/>
                <wp:effectExtent l="19050" t="19050" r="24130" b="23495"/>
                <wp:wrapNone/>
                <wp:docPr id="73" name="Rectangle 73"/>
                <wp:cNvGraphicFramePr/>
                <a:graphic xmlns:a="http://schemas.openxmlformats.org/drawingml/2006/main">
                  <a:graphicData uri="http://schemas.microsoft.com/office/word/2010/wordprocessingShape">
                    <wps:wsp>
                      <wps:cNvSpPr/>
                      <wps:spPr>
                        <a:xfrm>
                          <a:off x="0" y="0"/>
                          <a:ext cx="871268" cy="1479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A3796" id="Rectangle 73" o:spid="_x0000_s1026" style="position:absolute;margin-left:65.15pt;margin-top:69.8pt;width:68.6pt;height:11.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" filled="f" strokecolor="red" strokeweight="2.25pt"/>
            </w:pict>
          </mc:Fallback>
        </mc:AlternateContent>
      </w:r>
      <w:r>
        <w:rPr>
          <w:noProof/>
        </w:rPr>
        <w:drawing>
          <wp:inline distT="0" distB="0" distL="0" distR="0" wp14:anchorId="2CAA8D05" wp14:editId="25F0B489">
            <wp:extent cx="5202331" cy="2932981"/>
            <wp:effectExtent l="19050" t="19050" r="17780" b="203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02331" cy="2932981"/>
                    </a:xfrm>
                    <a:prstGeom prst="rect">
                      <a:avLst/>
                    </a:prstGeom>
                    <a:ln>
                      <a:solidFill>
                        <a:schemeClr val="tx1">
                          <a:lumMod val="95000"/>
                          <a:lumOff val="5000"/>
                        </a:schemeClr>
                      </a:solidFill>
                    </a:ln>
                  </pic:spPr>
                </pic:pic>
              </a:graphicData>
            </a:graphic>
          </wp:inline>
        </w:drawing>
      </w:r>
    </w:p>
    <w:p w14:paraId="2CC8C3A3" w14:textId="77777777" w:rsidR="00927378" w:rsidRDefault="00A058C3" w:rsidP="00A058C3">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58</w:t>
      </w:r>
      <w:r w:rsidR="00B8237E">
        <w:rPr>
          <w:noProof/>
        </w:rPr>
        <w:fldChar w:fldCharType="end"/>
      </w:r>
      <w:r>
        <w:t xml:space="preserve"> Guest Details Page - Modify Guest Information Link</w:t>
      </w:r>
    </w:p>
    <w:p w14:paraId="2D06100B" w14:textId="77777777" w:rsidR="00927378" w:rsidRDefault="00FC27A8" w:rsidP="00BD3264">
      <w:pPr>
        <w:pStyle w:val="ListNumber"/>
      </w:pPr>
      <w:r>
        <w:t>Once t</w:t>
      </w:r>
      <w:r w:rsidR="00927378">
        <w:t>he Edit Guest Information pop-up window appears</w:t>
      </w:r>
      <w:r>
        <w:t xml:space="preserve"> e</w:t>
      </w:r>
      <w:r w:rsidR="00927378">
        <w:t>nter the changes</w:t>
      </w:r>
      <w:r>
        <w:t xml:space="preserve"> and c</w:t>
      </w:r>
      <w:r w:rsidR="00927378">
        <w:t xml:space="preserve">lick the </w:t>
      </w:r>
      <w:r w:rsidR="00927378" w:rsidRPr="007C1851">
        <w:rPr>
          <w:b/>
        </w:rPr>
        <w:t>Update</w:t>
      </w:r>
      <w:r w:rsidR="00927378" w:rsidRPr="00547C63">
        <w:t xml:space="preserve"> Button</w:t>
      </w:r>
      <w:r w:rsidR="00927378">
        <w:t xml:space="preserve"> to save th</w:t>
      </w:r>
      <w:r>
        <w:t>e guest information changes.</w:t>
      </w:r>
      <w:r w:rsidR="0013706E">
        <w:t xml:space="preserve">  The applicable changes will be sent to the PBX.</w:t>
      </w:r>
    </w:p>
    <w:p w14:paraId="5CA248F1" w14:textId="77777777" w:rsidR="00A058C3" w:rsidRDefault="00897EEE" w:rsidP="00A058C3">
      <w:pPr>
        <w:pStyle w:val="BodyText"/>
        <w:keepNext/>
      </w:pPr>
      <w:r>
        <w:rPr>
          <w:noProof/>
        </w:rPr>
        <w:drawing>
          <wp:inline distT="0" distB="0" distL="0" distR="0" wp14:anchorId="1E4ABCB2" wp14:editId="3435B2BC">
            <wp:extent cx="4270076" cy="2354472"/>
            <wp:effectExtent l="19050" t="19050" r="16510" b="273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270076" cy="2354472"/>
                    </a:xfrm>
                    <a:prstGeom prst="rect">
                      <a:avLst/>
                    </a:prstGeom>
                    <a:ln>
                      <a:solidFill>
                        <a:schemeClr val="tx1">
                          <a:lumMod val="95000"/>
                          <a:lumOff val="5000"/>
                        </a:schemeClr>
                      </a:solidFill>
                    </a:ln>
                  </pic:spPr>
                </pic:pic>
              </a:graphicData>
            </a:graphic>
          </wp:inline>
        </w:drawing>
      </w:r>
    </w:p>
    <w:p w14:paraId="58D52250" w14:textId="77777777" w:rsidR="00927378" w:rsidRDefault="00A058C3" w:rsidP="00A058C3">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59</w:t>
      </w:r>
      <w:r w:rsidR="00B8237E">
        <w:rPr>
          <w:noProof/>
        </w:rPr>
        <w:fldChar w:fldCharType="end"/>
      </w:r>
      <w:r>
        <w:t xml:space="preserve"> Edit Guest Information Box</w:t>
      </w:r>
    </w:p>
    <w:p w14:paraId="03922BF6" w14:textId="77777777" w:rsidR="00927378" w:rsidRPr="00547C63" w:rsidRDefault="00927378" w:rsidP="00E62878">
      <w:pPr>
        <w:pStyle w:val="Heading2"/>
      </w:pPr>
      <w:bookmarkStart w:id="146" w:name="_Toc295404610"/>
      <w:bookmarkStart w:id="147" w:name="_Toc295405047"/>
      <w:bookmarkStart w:id="148" w:name="_Toc295405075"/>
      <w:bookmarkStart w:id="149" w:name="_Toc295405359"/>
      <w:bookmarkStart w:id="150" w:name="_Toc295405895"/>
      <w:bookmarkStart w:id="151" w:name="_Toc295406002"/>
      <w:bookmarkStart w:id="152" w:name="_Toc295406170"/>
      <w:bookmarkStart w:id="153" w:name="_Toc295406319"/>
      <w:bookmarkStart w:id="154" w:name="_Toc295406549"/>
      <w:bookmarkStart w:id="155" w:name="_Toc295406554"/>
      <w:bookmarkStart w:id="156" w:name="_Toc295559196"/>
      <w:bookmarkStart w:id="157" w:name="_Toc295565279"/>
      <w:bookmarkStart w:id="158" w:name="_Toc331673350"/>
      <w:bookmarkStart w:id="159" w:name="_Toc535222405"/>
      <w:r w:rsidRPr="009C01F0">
        <w:t>Estimate Call Charge</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19AD2821" w14:textId="77777777" w:rsidR="001300D2" w:rsidRDefault="00927378" w:rsidP="00FC27A8">
      <w:pPr>
        <w:pStyle w:val="BodyText"/>
      </w:pPr>
      <w:r>
        <w:t xml:space="preserve">The Estimate Call Charge feature in the portal allows hotel staff to provide a guest with the estimated charge for making a call from their hotel room to a </w:t>
      </w:r>
      <w:proofErr w:type="gramStart"/>
      <w:r>
        <w:t>particular phone</w:t>
      </w:r>
      <w:proofErr w:type="gramEnd"/>
      <w:r>
        <w:t xml:space="preserve"> number.  </w:t>
      </w:r>
    </w:p>
    <w:p w14:paraId="22E93077" w14:textId="77777777" w:rsidR="00A058C3" w:rsidRDefault="00156FD7" w:rsidP="00A058C3">
      <w:pPr>
        <w:pStyle w:val="BodyText"/>
        <w:keepNext/>
      </w:pPr>
      <w:r>
        <w:rPr>
          <w:noProof/>
        </w:rPr>
        <w:lastRenderedPageBreak/>
        <mc:AlternateContent>
          <mc:Choice Requires="wps">
            <w:drawing>
              <wp:anchor distT="0" distB="0" distL="114300" distR="114300" simplePos="0" relativeHeight="251863040" behindDoc="0" locked="0" layoutInCell="1" allowOverlap="1" wp14:anchorId="0B16A75F" wp14:editId="7F1FAF84">
                <wp:simplePos x="0" y="0"/>
                <wp:positionH relativeFrom="column">
                  <wp:posOffset>2493034</wp:posOffset>
                </wp:positionH>
                <wp:positionV relativeFrom="paragraph">
                  <wp:posOffset>2047444</wp:posOffset>
                </wp:positionV>
                <wp:extent cx="1613140" cy="448573"/>
                <wp:effectExtent l="19050" t="19050" r="25400" b="27940"/>
                <wp:wrapNone/>
                <wp:docPr id="243" name="Rectangle 243"/>
                <wp:cNvGraphicFramePr/>
                <a:graphic xmlns:a="http://schemas.openxmlformats.org/drawingml/2006/main">
                  <a:graphicData uri="http://schemas.microsoft.com/office/word/2010/wordprocessingShape">
                    <wps:wsp>
                      <wps:cNvSpPr/>
                      <wps:spPr>
                        <a:xfrm>
                          <a:off x="0" y="0"/>
                          <a:ext cx="1613140" cy="4485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DBCE8" id="Rectangle 243" o:spid="_x0000_s1026" style="position:absolute;margin-left:196.3pt;margin-top:161.2pt;width:127pt;height:35.3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" filled="f" strokecolor="red" strokeweight="2.25pt"/>
            </w:pict>
          </mc:Fallback>
        </mc:AlternateContent>
      </w:r>
      <w:r>
        <w:rPr>
          <w:noProof/>
        </w:rPr>
        <w:drawing>
          <wp:inline distT="0" distB="0" distL="0" distR="0" wp14:anchorId="7D9D4A25" wp14:editId="16325C90">
            <wp:extent cx="5202331" cy="2932981"/>
            <wp:effectExtent l="19050" t="19050" r="17780" b="2032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02331" cy="2932981"/>
                    </a:xfrm>
                    <a:prstGeom prst="rect">
                      <a:avLst/>
                    </a:prstGeom>
                    <a:ln>
                      <a:solidFill>
                        <a:schemeClr val="tx1">
                          <a:lumMod val="95000"/>
                          <a:lumOff val="5000"/>
                        </a:schemeClr>
                      </a:solidFill>
                    </a:ln>
                  </pic:spPr>
                </pic:pic>
              </a:graphicData>
            </a:graphic>
          </wp:inline>
        </w:drawing>
      </w:r>
    </w:p>
    <w:p w14:paraId="66F4FABA" w14:textId="77777777" w:rsidR="00927378" w:rsidRDefault="00A058C3" w:rsidP="00A058C3">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60</w:t>
      </w:r>
      <w:r w:rsidR="00B8237E">
        <w:rPr>
          <w:noProof/>
        </w:rPr>
        <w:fldChar w:fldCharType="end"/>
      </w:r>
      <w:r>
        <w:t xml:space="preserve"> Estimate Call Charge Feature on Guest Details Page</w:t>
      </w:r>
    </w:p>
    <w:p w14:paraId="5F43A5EF" w14:textId="77777777" w:rsidR="0013706E" w:rsidRPr="0013706E" w:rsidRDefault="0013706E" w:rsidP="00547C63">
      <w:pPr>
        <w:pStyle w:val="BodyText"/>
        <w:rPr>
          <w:b/>
        </w:rPr>
      </w:pPr>
      <w:r w:rsidRPr="0013706E">
        <w:rPr>
          <w:b/>
        </w:rPr>
        <w:t>To estimate a call charge for the guest</w:t>
      </w:r>
      <w:r>
        <w:rPr>
          <w:b/>
        </w:rPr>
        <w:t>:</w:t>
      </w:r>
    </w:p>
    <w:p w14:paraId="41419F09" w14:textId="77777777" w:rsidR="0013706E" w:rsidRDefault="0013706E" w:rsidP="00AD17B0">
      <w:pPr>
        <w:pStyle w:val="ListNumber"/>
        <w:numPr>
          <w:ilvl w:val="0"/>
          <w:numId w:val="76"/>
        </w:numPr>
      </w:pPr>
      <w:r>
        <w:t>On to the main reservations screen, click on the guest’s last name to open the Guest Detail Record.</w:t>
      </w:r>
    </w:p>
    <w:p w14:paraId="0D7EF49D" w14:textId="77777777" w:rsidR="00927378" w:rsidRDefault="00927378" w:rsidP="00BD5BD0">
      <w:pPr>
        <w:pStyle w:val="ListNumber"/>
      </w:pPr>
      <w:r>
        <w:t xml:space="preserve">In the </w:t>
      </w:r>
      <w:r w:rsidRPr="00547C63">
        <w:t>Estimate Call Charge</w:t>
      </w:r>
      <w:r>
        <w:t xml:space="preserve"> section, enter the telephone number that will be dia</w:t>
      </w:r>
      <w:r w:rsidR="00B72A54">
        <w:t xml:space="preserve">led (without dashes or spaces), </w:t>
      </w:r>
      <w:r>
        <w:t>the duration in minutes</w:t>
      </w:r>
      <w:r w:rsidR="00B72A54">
        <w:t>,</w:t>
      </w:r>
      <w:r>
        <w:t xml:space="preserve"> and the time of day the call will be made.  </w:t>
      </w:r>
    </w:p>
    <w:p w14:paraId="5A7AE46E" w14:textId="77777777" w:rsidR="00927378" w:rsidRDefault="00927378" w:rsidP="00BD3264">
      <w:pPr>
        <w:pStyle w:val="ListNumber"/>
      </w:pPr>
      <w:r>
        <w:t xml:space="preserve">For International Calls, enter the international dialing prefix (such as “00” or “011”), the country calling code then the telephone number. For example: A call from </w:t>
      </w:r>
      <w:r w:rsidR="00B72A54">
        <w:t>the</w:t>
      </w:r>
      <w:r>
        <w:t xml:space="preserve"> USA to London, England would be entered as:</w:t>
      </w:r>
      <w:r w:rsidRPr="00A8797E">
        <w:t xml:space="preserve"> 0</w:t>
      </w:r>
      <w:r>
        <w:t>11</w:t>
      </w:r>
      <w:r w:rsidRPr="00A8797E">
        <w:t>447801111111</w:t>
      </w:r>
      <w:r w:rsidR="00B72A54">
        <w:t>.</w:t>
      </w:r>
    </w:p>
    <w:p w14:paraId="379A2F0C" w14:textId="77777777" w:rsidR="00927378" w:rsidRDefault="00927378" w:rsidP="00BD3264">
      <w:pPr>
        <w:pStyle w:val="ListNumber"/>
      </w:pPr>
      <w:r>
        <w:t xml:space="preserve">Click </w:t>
      </w:r>
      <w:r w:rsidRPr="007C1851">
        <w:rPr>
          <w:b/>
        </w:rPr>
        <w:t>Estimate</w:t>
      </w:r>
      <w:r>
        <w:t xml:space="preserve">.  The call location and total charge will appear to the right of the </w:t>
      </w:r>
      <w:r w:rsidRPr="007C1851">
        <w:rPr>
          <w:b/>
        </w:rPr>
        <w:t>Estimate</w:t>
      </w:r>
      <w:r w:rsidR="0013706E">
        <w:t xml:space="preserve"> button.</w:t>
      </w:r>
    </w:p>
    <w:p w14:paraId="310BA618" w14:textId="77777777" w:rsidR="00A058C3" w:rsidRDefault="00927378" w:rsidP="00A058C3">
      <w:pPr>
        <w:pStyle w:val="BodyText"/>
        <w:keepNext/>
        <w:ind w:left="1440"/>
      </w:pPr>
      <w:r w:rsidRPr="00537392">
        <w:rPr>
          <w:noProof/>
        </w:rPr>
        <w:drawing>
          <wp:inline distT="0" distB="0" distL="0" distR="0" wp14:anchorId="2515C22D" wp14:editId="4EC70539">
            <wp:extent cx="1828800" cy="519113"/>
            <wp:effectExtent l="19050" t="19050" r="19050" b="14605"/>
            <wp:docPr id="9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cstate="print"/>
                    <a:srcRect/>
                    <a:stretch>
                      <a:fillRect/>
                    </a:stretch>
                  </pic:blipFill>
                  <pic:spPr bwMode="auto">
                    <a:xfrm>
                      <a:off x="0" y="0"/>
                      <a:ext cx="1828800" cy="519113"/>
                    </a:xfrm>
                    <a:prstGeom prst="rect">
                      <a:avLst/>
                    </a:prstGeom>
                    <a:noFill/>
                    <a:ln w="9525">
                      <a:solidFill>
                        <a:schemeClr val="tx1">
                          <a:lumMod val="95000"/>
                          <a:lumOff val="5000"/>
                        </a:schemeClr>
                      </a:solidFill>
                      <a:miter lim="800000"/>
                      <a:headEnd/>
                      <a:tailEnd/>
                    </a:ln>
                  </pic:spPr>
                </pic:pic>
              </a:graphicData>
            </a:graphic>
          </wp:inline>
        </w:drawing>
      </w:r>
    </w:p>
    <w:p w14:paraId="26EFAC2E" w14:textId="77777777" w:rsidR="00927378" w:rsidRDefault="00A058C3" w:rsidP="00A058C3">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61</w:t>
      </w:r>
      <w:r w:rsidR="00B8237E">
        <w:rPr>
          <w:noProof/>
        </w:rPr>
        <w:fldChar w:fldCharType="end"/>
      </w:r>
      <w:r>
        <w:t xml:space="preserve"> Destination and Charge Displayed Under Estimate Call Charge</w:t>
      </w:r>
      <w:r w:rsidR="001D3898">
        <w:t xml:space="preserve"> on Guest Details Page</w:t>
      </w:r>
    </w:p>
    <w:p w14:paraId="53AD22CC" w14:textId="77777777" w:rsidR="00927378" w:rsidRDefault="00927378" w:rsidP="00E62878">
      <w:pPr>
        <w:pStyle w:val="Heading2"/>
      </w:pPr>
      <w:bookmarkStart w:id="160" w:name="_Toc295565280"/>
      <w:bookmarkStart w:id="161" w:name="_Toc331673351"/>
      <w:bookmarkStart w:id="162" w:name="_Toc535222406"/>
      <w:r w:rsidRPr="003C0F54">
        <w:t xml:space="preserve">Change </w:t>
      </w:r>
      <w:bookmarkEnd w:id="160"/>
      <w:r>
        <w:t>Phone Restriction (Class of Service)</w:t>
      </w:r>
      <w:bookmarkEnd w:id="161"/>
      <w:bookmarkEnd w:id="162"/>
    </w:p>
    <w:p w14:paraId="341CCDE4" w14:textId="3ADA8B28" w:rsidR="00927378" w:rsidRDefault="00927378" w:rsidP="00547C63">
      <w:pPr>
        <w:pStyle w:val="BodyText"/>
      </w:pPr>
      <w:r>
        <w:t>Phone restriction is most often used when a guest is paying cash and the hotel prefers to block long distance or outgoi</w:t>
      </w:r>
      <w:r w:rsidR="00897EEE">
        <w:t>ng calls.  If the PMS is down, the</w:t>
      </w:r>
      <w:r>
        <w:t xml:space="preserve"> guest</w:t>
      </w:r>
      <w:r w:rsidR="00897EEE">
        <w:t xml:space="preserve"> room </w:t>
      </w:r>
      <w:r>
        <w:t xml:space="preserve">phone can be restricted using the </w:t>
      </w:r>
      <w:r w:rsidR="005C475E">
        <w:t>Jazzware</w:t>
      </w:r>
      <w:r w:rsidR="00A407BA">
        <w:t xml:space="preserve"> </w:t>
      </w:r>
      <w:r>
        <w:t xml:space="preserve">Portal. </w:t>
      </w:r>
    </w:p>
    <w:p w14:paraId="50137F3D" w14:textId="7F14765F" w:rsidR="001300D2" w:rsidRPr="001300D2" w:rsidRDefault="00927378" w:rsidP="00B72A54">
      <w:pPr>
        <w:pStyle w:val="BodyText"/>
        <w:rPr>
          <w:b/>
        </w:rPr>
      </w:pPr>
      <w:r w:rsidRPr="001300D2">
        <w:rPr>
          <w:b/>
        </w:rPr>
        <w:t>To change the Phone Restriction status of the g</w:t>
      </w:r>
      <w:r w:rsidR="00B72A54" w:rsidRPr="001300D2">
        <w:rPr>
          <w:b/>
        </w:rPr>
        <w:t xml:space="preserve">uest room using the </w:t>
      </w:r>
      <w:r w:rsidR="005C475E">
        <w:rPr>
          <w:b/>
        </w:rPr>
        <w:t>Jazzware</w:t>
      </w:r>
      <w:r w:rsidR="00A407BA" w:rsidRPr="001300D2">
        <w:rPr>
          <w:b/>
        </w:rPr>
        <w:t xml:space="preserve"> </w:t>
      </w:r>
      <w:r w:rsidR="00B72A54" w:rsidRPr="001300D2">
        <w:rPr>
          <w:b/>
        </w:rPr>
        <w:t xml:space="preserve">Portal open </w:t>
      </w:r>
      <w:r w:rsidRPr="001300D2">
        <w:rPr>
          <w:b/>
        </w:rPr>
        <w:t>the Guest Detail</w:t>
      </w:r>
      <w:r w:rsidR="00B72A54" w:rsidRPr="001300D2">
        <w:rPr>
          <w:b/>
        </w:rPr>
        <w:t xml:space="preserve"> page for th</w:t>
      </w:r>
      <w:r w:rsidR="00897EEE">
        <w:rPr>
          <w:b/>
        </w:rPr>
        <w:t>at guest.</w:t>
      </w:r>
    </w:p>
    <w:p w14:paraId="17053814" w14:textId="77777777" w:rsidR="00927378" w:rsidRDefault="00927378" w:rsidP="00AD17B0">
      <w:pPr>
        <w:pStyle w:val="ListNumber"/>
        <w:numPr>
          <w:ilvl w:val="0"/>
          <w:numId w:val="77"/>
        </w:numPr>
      </w:pPr>
      <w:r>
        <w:t xml:space="preserve">On the Guest Details page, access the drop down under the heading </w:t>
      </w:r>
      <w:r w:rsidRPr="00547C63">
        <w:t>Phone Restriction</w:t>
      </w:r>
      <w:r>
        <w:t xml:space="preserve"> and all the class of service options configured for the </w:t>
      </w:r>
      <w:r w:rsidR="00B72A54">
        <w:t>property will appear:</w:t>
      </w:r>
    </w:p>
    <w:p w14:paraId="3E4526D7" w14:textId="77777777" w:rsidR="005840F8" w:rsidRDefault="00B72A54" w:rsidP="005840F8">
      <w:pPr>
        <w:pStyle w:val="BodyText"/>
        <w:keepNext/>
        <w:ind w:left="1440"/>
      </w:pPr>
      <w:r>
        <w:rPr>
          <w:noProof/>
        </w:rPr>
        <w:lastRenderedPageBreak/>
        <w:drawing>
          <wp:inline distT="0" distB="0" distL="0" distR="0" wp14:anchorId="4420437C" wp14:editId="24C9B57B">
            <wp:extent cx="2177719" cy="920243"/>
            <wp:effectExtent l="19050" t="19050" r="13335" b="13335"/>
            <wp:docPr id="10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srcRect/>
                    <a:stretch>
                      <a:fillRect/>
                    </a:stretch>
                  </pic:blipFill>
                  <pic:spPr bwMode="auto">
                    <a:xfrm>
                      <a:off x="0" y="0"/>
                      <a:ext cx="2177719" cy="920243"/>
                    </a:xfrm>
                    <a:prstGeom prst="rect">
                      <a:avLst/>
                    </a:prstGeom>
                    <a:noFill/>
                    <a:ln w="9525">
                      <a:solidFill>
                        <a:schemeClr val="tx1">
                          <a:lumMod val="95000"/>
                          <a:lumOff val="5000"/>
                        </a:schemeClr>
                      </a:solidFill>
                      <a:miter lim="800000"/>
                      <a:headEnd/>
                      <a:tailEnd/>
                    </a:ln>
                  </pic:spPr>
                </pic:pic>
              </a:graphicData>
            </a:graphic>
          </wp:inline>
        </w:drawing>
      </w:r>
    </w:p>
    <w:p w14:paraId="7DEFDC32" w14:textId="77777777" w:rsidR="00927378" w:rsidRDefault="005840F8" w:rsidP="005840F8">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62</w:t>
      </w:r>
      <w:r w:rsidR="00B8237E">
        <w:rPr>
          <w:noProof/>
        </w:rPr>
        <w:fldChar w:fldCharType="end"/>
      </w:r>
      <w:r>
        <w:t xml:space="preserve"> Phone Restriction Options Drop Down</w:t>
      </w:r>
      <w:r w:rsidR="001D3898">
        <w:t xml:space="preserve"> on Guest Details Page</w:t>
      </w:r>
    </w:p>
    <w:p w14:paraId="75DF5F0D" w14:textId="77777777" w:rsidR="00AE284B" w:rsidRDefault="00897EEE" w:rsidP="00BD3264">
      <w:pPr>
        <w:pStyle w:val="ListNumber"/>
      </w:pPr>
      <w:r>
        <w:rPr>
          <w:noProof/>
        </w:rPr>
        <mc:AlternateContent>
          <mc:Choice Requires="wps">
            <w:drawing>
              <wp:anchor distT="45720" distB="45720" distL="114300" distR="114300" simplePos="0" relativeHeight="251741184" behindDoc="0" locked="0" layoutInCell="1" allowOverlap="1" wp14:anchorId="6943E375" wp14:editId="6C79ED0C">
                <wp:simplePos x="0" y="0"/>
                <wp:positionH relativeFrom="column">
                  <wp:posOffset>590550</wp:posOffset>
                </wp:positionH>
                <wp:positionV relativeFrom="paragraph">
                  <wp:posOffset>385445</wp:posOffset>
                </wp:positionV>
                <wp:extent cx="5391150" cy="390525"/>
                <wp:effectExtent l="0" t="0" r="19050" b="2857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390525"/>
                        </a:xfrm>
                        <a:prstGeom prst="rect">
                          <a:avLst/>
                        </a:prstGeom>
                        <a:solidFill>
                          <a:schemeClr val="bg1">
                            <a:lumMod val="85000"/>
                          </a:schemeClr>
                        </a:solidFill>
                        <a:ln w="9525">
                          <a:solidFill>
                            <a:schemeClr val="bg1"/>
                          </a:solidFill>
                          <a:miter lim="800000"/>
                          <a:headEnd/>
                          <a:tailEnd/>
                        </a:ln>
                      </wps:spPr>
                      <wps:txbx>
                        <w:txbxContent>
                          <w:p w14:paraId="501D50B0" w14:textId="77777777" w:rsidR="003E188B" w:rsidRPr="00273F11" w:rsidRDefault="003E188B" w:rsidP="00273F11">
                            <w:pPr>
                              <w:pStyle w:val="BodyText"/>
                              <w:ind w:left="144"/>
                              <w:rPr>
                                <w:i/>
                              </w:rPr>
                            </w:pPr>
                            <w:r w:rsidRPr="001300D2">
                              <w:rPr>
                                <w:b/>
                                <w:i/>
                              </w:rPr>
                              <w:t>NOTE:</w:t>
                            </w:r>
                            <w:r w:rsidRPr="001300D2">
                              <w:rPr>
                                <w:i/>
                              </w:rPr>
                              <w:t xml:space="preserve">  </w:t>
                            </w:r>
                            <w:r w:rsidRPr="00273F11">
                              <w:rPr>
                                <w:i/>
                              </w:rPr>
                              <w:t>The class of service categories available in the drop down vary depending on the property’s</w:t>
                            </w:r>
                            <w:r>
                              <w:rPr>
                                <w:i/>
                              </w:rPr>
                              <w:t xml:space="preserve"> setup.</w:t>
                            </w:r>
                          </w:p>
                          <w:p w14:paraId="0FAD58C4" w14:textId="77777777" w:rsidR="003E188B" w:rsidRPr="001300D2" w:rsidRDefault="003E188B" w:rsidP="00273F11">
                            <w:pPr>
                              <w:pStyle w:val="BodyText"/>
                              <w:ind w:left="144"/>
                              <w:rPr>
                                <w:i/>
                              </w:rPr>
                            </w:pPr>
                          </w:p>
                          <w:p w14:paraId="08330F1A" w14:textId="77777777" w:rsidR="003E188B" w:rsidRDefault="003E188B" w:rsidP="00273F11"/>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3E375" id="_x0000_s1033" type="#_x0000_t202" style="position:absolute;left:0;text-align:left;margin-left:46.5pt;margin-top:30.35pt;width:424.5pt;height:30.7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" fillcolor="#d8d8d8 [2732]" strokecolor="white [3212]">
                <v:textbox inset="0">
                  <w:txbxContent>
                    <w:p w14:paraId="501D50B0" w14:textId="77777777" w:rsidR="003E188B" w:rsidRPr="00273F11" w:rsidRDefault="003E188B" w:rsidP="00273F11">
                      <w:pPr>
                        <w:pStyle w:val="BodyText"/>
                        <w:ind w:left="144"/>
                        <w:rPr>
                          <w:i/>
                        </w:rPr>
                      </w:pPr>
                      <w:r w:rsidRPr="001300D2">
                        <w:rPr>
                          <w:b/>
                          <w:i/>
                        </w:rPr>
                        <w:t>NOTE:</w:t>
                      </w:r>
                      <w:r w:rsidRPr="001300D2">
                        <w:rPr>
                          <w:i/>
                        </w:rPr>
                        <w:t xml:space="preserve">  </w:t>
                      </w:r>
                      <w:r w:rsidRPr="00273F11">
                        <w:rPr>
                          <w:i/>
                        </w:rPr>
                        <w:t>The class of service categories available in the drop down vary depending on the property’s</w:t>
                      </w:r>
                      <w:r>
                        <w:rPr>
                          <w:i/>
                        </w:rPr>
                        <w:t xml:space="preserve"> setup.</w:t>
                      </w:r>
                    </w:p>
                    <w:p w14:paraId="0FAD58C4" w14:textId="77777777" w:rsidR="003E188B" w:rsidRPr="001300D2" w:rsidRDefault="003E188B" w:rsidP="00273F11">
                      <w:pPr>
                        <w:pStyle w:val="BodyText"/>
                        <w:ind w:left="144"/>
                        <w:rPr>
                          <w:i/>
                        </w:rPr>
                      </w:pPr>
                    </w:p>
                    <w:p w14:paraId="08330F1A" w14:textId="77777777" w:rsidR="003E188B" w:rsidRDefault="003E188B" w:rsidP="00273F11"/>
                  </w:txbxContent>
                </v:textbox>
                <w10:wrap type="square"/>
              </v:shape>
            </w:pict>
          </mc:Fallback>
        </mc:AlternateContent>
      </w:r>
      <w:r w:rsidR="00B72A54">
        <w:t>Use the drop down to s</w:t>
      </w:r>
      <w:r w:rsidR="00927378">
        <w:t xml:space="preserve">elect the correct class of service and click </w:t>
      </w:r>
      <w:r w:rsidR="00927378" w:rsidRPr="007C1851">
        <w:rPr>
          <w:b/>
        </w:rPr>
        <w:t>Update</w:t>
      </w:r>
      <w:r w:rsidR="00927378">
        <w:t>.  A record will be sent to the PBX and the new Class of Service setting will be applied.</w:t>
      </w:r>
      <w:r w:rsidR="00D005F5">
        <w:br/>
      </w:r>
      <w:r w:rsidR="00D005F5">
        <w:br/>
      </w:r>
    </w:p>
    <w:p w14:paraId="29D71F41" w14:textId="77777777" w:rsidR="00927378" w:rsidRDefault="00927378" w:rsidP="00E62878">
      <w:pPr>
        <w:pStyle w:val="Heading2"/>
      </w:pPr>
      <w:bookmarkStart w:id="163" w:name="_Toc295565281"/>
      <w:bookmarkStart w:id="164" w:name="_Toc331673352"/>
      <w:bookmarkStart w:id="165" w:name="_Toc535222407"/>
      <w:r>
        <w:t>Do Not Disturb</w:t>
      </w:r>
      <w:bookmarkEnd w:id="163"/>
      <w:bookmarkEnd w:id="164"/>
      <w:bookmarkEnd w:id="165"/>
    </w:p>
    <w:p w14:paraId="3CD6CD0A" w14:textId="4FEA7709" w:rsidR="00927378" w:rsidRPr="00547C63" w:rsidRDefault="00927378" w:rsidP="00547C63">
      <w:pPr>
        <w:pStyle w:val="BodyText"/>
      </w:pPr>
      <w:r>
        <w:t xml:space="preserve">When a guest is checked in through either the PMS or the </w:t>
      </w:r>
      <w:r w:rsidR="005C475E">
        <w:t>Jazzware</w:t>
      </w:r>
      <w:r w:rsidR="00A407BA">
        <w:t xml:space="preserve"> </w:t>
      </w:r>
      <w:r>
        <w:t xml:space="preserve">Portal, the Do Not Disturb status is automatically set to “Off” by default.  If the guest requests not to be disturbed and Do Not Disturb is turned on in the PMS, </w:t>
      </w:r>
      <w:r w:rsidR="00A407BA">
        <w:t xml:space="preserve">the </w:t>
      </w:r>
      <w:r w:rsidR="00A407BA" w:rsidRPr="00202D8B">
        <w:t>Hospitality</w:t>
      </w:r>
      <w:r w:rsidR="00F04D77">
        <w:t xml:space="preserve"> Features Server </w:t>
      </w:r>
      <w:r>
        <w:t xml:space="preserve">will receive this information and set the PBX accordingly.  </w:t>
      </w:r>
      <w:r w:rsidR="00156FD7">
        <w:t>While</w:t>
      </w:r>
      <w:r>
        <w:t xml:space="preserve"> Do Not Disturb is on, all calls go directly to the voice mail system.   If the PMS is unable to send </w:t>
      </w:r>
      <w:r w:rsidR="005C475E">
        <w:t>Jazzware</w:t>
      </w:r>
      <w:r>
        <w:t xml:space="preserve"> a notification to turn the Do Not Disturb either on or off, the Do Not Disturb status can be changed using the </w:t>
      </w:r>
      <w:r w:rsidR="005C475E">
        <w:t>Jazzware</w:t>
      </w:r>
      <w:r w:rsidR="00A407BA">
        <w:t xml:space="preserve"> </w:t>
      </w:r>
      <w:r>
        <w:t xml:space="preserve">Portal. </w:t>
      </w:r>
      <w:r w:rsidR="00784A24">
        <w:t xml:space="preserve"> If the guest has a wake-up call scheduled, the wake-up system will turn off the Do Not Disturb feature and place the wake-up. </w:t>
      </w:r>
      <w:r w:rsidR="00156FD7">
        <w:t>The Do Not Disturb status will be left Off after a wake-up call.</w:t>
      </w:r>
    </w:p>
    <w:p w14:paraId="1784DCF7" w14:textId="2BF7A2C5" w:rsidR="00273F11" w:rsidRPr="00784A24" w:rsidRDefault="00927378" w:rsidP="00B226D4">
      <w:pPr>
        <w:pStyle w:val="BodyText"/>
        <w:rPr>
          <w:b/>
        </w:rPr>
      </w:pPr>
      <w:r w:rsidRPr="00784A24">
        <w:rPr>
          <w:b/>
        </w:rPr>
        <w:t xml:space="preserve">To change the Do Not Disturb status </w:t>
      </w:r>
      <w:r w:rsidR="00B226D4" w:rsidRPr="00784A24">
        <w:rPr>
          <w:b/>
        </w:rPr>
        <w:t xml:space="preserve">of the guest room using the </w:t>
      </w:r>
      <w:r w:rsidR="001D3898">
        <w:rPr>
          <w:b/>
        </w:rPr>
        <w:t xml:space="preserve">guest details page of the </w:t>
      </w:r>
      <w:r w:rsidR="005C475E">
        <w:rPr>
          <w:b/>
        </w:rPr>
        <w:t>Jazzware</w:t>
      </w:r>
      <w:r w:rsidR="00A407BA" w:rsidRPr="00784A24">
        <w:rPr>
          <w:b/>
        </w:rPr>
        <w:t xml:space="preserve"> </w:t>
      </w:r>
      <w:r w:rsidR="00B226D4" w:rsidRPr="00784A24">
        <w:rPr>
          <w:b/>
        </w:rPr>
        <w:t>Portal</w:t>
      </w:r>
      <w:r w:rsidR="00784A24">
        <w:rPr>
          <w:b/>
        </w:rPr>
        <w:t>:</w:t>
      </w:r>
    </w:p>
    <w:p w14:paraId="5F1DAB86" w14:textId="77777777" w:rsidR="00927378" w:rsidRDefault="00927378" w:rsidP="00AD17B0">
      <w:pPr>
        <w:pStyle w:val="ListNumber"/>
        <w:numPr>
          <w:ilvl w:val="0"/>
          <w:numId w:val="78"/>
        </w:numPr>
      </w:pPr>
      <w:r>
        <w:t>On the Guest Details page, access the drop down und</w:t>
      </w:r>
      <w:r w:rsidR="001D3898">
        <w:t>er the heading Do Not Disturb.</w:t>
      </w:r>
    </w:p>
    <w:p w14:paraId="104A0B93" w14:textId="77777777" w:rsidR="005840F8" w:rsidRDefault="00B226D4" w:rsidP="005840F8">
      <w:pPr>
        <w:pStyle w:val="BodyText"/>
        <w:keepNext/>
      </w:pPr>
      <w:r>
        <w:rPr>
          <w:noProof/>
        </w:rPr>
        <w:drawing>
          <wp:inline distT="0" distB="0" distL="0" distR="0" wp14:anchorId="1C87D4A1" wp14:editId="21F4F44A">
            <wp:extent cx="3589655" cy="982345"/>
            <wp:effectExtent l="19050" t="19050" r="10795" b="27305"/>
            <wp:docPr id="10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cstate="print"/>
                    <a:srcRect/>
                    <a:stretch>
                      <a:fillRect/>
                    </a:stretch>
                  </pic:blipFill>
                  <pic:spPr bwMode="auto">
                    <a:xfrm>
                      <a:off x="0" y="0"/>
                      <a:ext cx="3589655" cy="982345"/>
                    </a:xfrm>
                    <a:prstGeom prst="rect">
                      <a:avLst/>
                    </a:prstGeom>
                    <a:noFill/>
                    <a:ln w="9525">
                      <a:solidFill>
                        <a:schemeClr val="tx1"/>
                      </a:solidFill>
                      <a:miter lim="800000"/>
                      <a:headEnd/>
                      <a:tailEnd/>
                    </a:ln>
                  </pic:spPr>
                </pic:pic>
              </a:graphicData>
            </a:graphic>
          </wp:inline>
        </w:drawing>
      </w:r>
    </w:p>
    <w:p w14:paraId="03AABC5B" w14:textId="77777777" w:rsidR="00927378" w:rsidRDefault="005840F8" w:rsidP="005840F8">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63</w:t>
      </w:r>
      <w:r w:rsidR="00B8237E">
        <w:rPr>
          <w:noProof/>
        </w:rPr>
        <w:fldChar w:fldCharType="end"/>
      </w:r>
      <w:r>
        <w:t xml:space="preserve"> Do Not Disturb On/Off Option</w:t>
      </w:r>
      <w:r w:rsidR="001D3898">
        <w:t xml:space="preserve"> on Guest Details Page</w:t>
      </w:r>
    </w:p>
    <w:p w14:paraId="48089A24" w14:textId="77777777" w:rsidR="00927378" w:rsidRDefault="00927378" w:rsidP="00BD3264">
      <w:pPr>
        <w:pStyle w:val="ListNumber"/>
      </w:pPr>
      <w:r>
        <w:t xml:space="preserve">Select the correct status and click </w:t>
      </w:r>
      <w:r w:rsidRPr="007C1851">
        <w:rPr>
          <w:b/>
        </w:rPr>
        <w:t>Update</w:t>
      </w:r>
      <w:r>
        <w:t>.  A record will be sent to the PBX and the new Do Not Disturb setting will be applied.</w:t>
      </w:r>
    </w:p>
    <w:p w14:paraId="0D0E41EE" w14:textId="77777777" w:rsidR="005840F8" w:rsidRDefault="005840F8" w:rsidP="00BD3264">
      <w:pPr>
        <w:pStyle w:val="ListNumber"/>
        <w:numPr>
          <w:ilvl w:val="0"/>
          <w:numId w:val="0"/>
        </w:numPr>
        <w:ind w:left="1080"/>
      </w:pPr>
    </w:p>
    <w:p w14:paraId="7703FBAF" w14:textId="77777777" w:rsidR="005840F8" w:rsidRPr="00604040" w:rsidRDefault="00604040" w:rsidP="00BD3264">
      <w:pPr>
        <w:pStyle w:val="ListNumber"/>
        <w:numPr>
          <w:ilvl w:val="0"/>
          <w:numId w:val="0"/>
        </w:numPr>
        <w:ind w:left="1440"/>
      </w:pPr>
      <w:r>
        <w:rPr>
          <w:b/>
        </w:rPr>
        <w:t>Tip</w:t>
      </w:r>
      <w:r w:rsidR="005840F8" w:rsidRPr="00604040">
        <w:t xml:space="preserve">:  Don’t forget to click Update next to </w:t>
      </w:r>
      <w:r w:rsidR="005840F8" w:rsidRPr="00604040">
        <w:rPr>
          <w:u w:val="single"/>
        </w:rPr>
        <w:t>each</w:t>
      </w:r>
      <w:r w:rsidR="005840F8" w:rsidRPr="00604040">
        <w:t xml:space="preserve"> change made on the Guest Details page.</w:t>
      </w:r>
    </w:p>
    <w:p w14:paraId="6EDB5990" w14:textId="77777777" w:rsidR="001D3898" w:rsidRDefault="001D3898" w:rsidP="00E62878">
      <w:pPr>
        <w:pStyle w:val="Heading2"/>
      </w:pPr>
      <w:bookmarkStart w:id="166" w:name="_Toc535222408"/>
      <w:bookmarkStart w:id="167" w:name="_Toc295565284"/>
      <w:bookmarkStart w:id="168" w:name="_Toc331673355"/>
      <w:r>
        <w:t>Room Status</w:t>
      </w:r>
      <w:bookmarkEnd w:id="166"/>
    </w:p>
    <w:p w14:paraId="7007E637" w14:textId="76338406" w:rsidR="001D3898" w:rsidRDefault="001D3898" w:rsidP="001D3898">
      <w:pPr>
        <w:pStyle w:val="BodyText"/>
      </w:pPr>
      <w:r>
        <w:t xml:space="preserve">The room status can be changed via the </w:t>
      </w:r>
      <w:hyperlink w:anchor="_JAZZ_Room_Status" w:history="1">
        <w:r w:rsidRPr="001D3898">
          <w:rPr>
            <w:rStyle w:val="Hyperlink"/>
          </w:rPr>
          <w:t>Room Status IVR</w:t>
        </w:r>
      </w:hyperlink>
      <w:r>
        <w:t xml:space="preserve">, </w:t>
      </w:r>
      <w:hyperlink w:anchor="_Room_Status_Functionality" w:history="1">
        <w:r w:rsidRPr="001D3898">
          <w:rPr>
            <w:rStyle w:val="Hyperlink"/>
          </w:rPr>
          <w:t>the Room Status link</w:t>
        </w:r>
      </w:hyperlink>
      <w:r>
        <w:t xml:space="preserve"> on the main </w:t>
      </w:r>
      <w:r w:rsidR="005C475E">
        <w:t>Jazzware</w:t>
      </w:r>
      <w:r>
        <w:t xml:space="preserve"> portal page, or the Guest Details page.  </w:t>
      </w:r>
    </w:p>
    <w:p w14:paraId="7A17C463" w14:textId="5163BCA9" w:rsidR="001D3898" w:rsidRDefault="001D3898" w:rsidP="001D3898">
      <w:pPr>
        <w:pStyle w:val="BodyText"/>
        <w:rPr>
          <w:b/>
        </w:rPr>
      </w:pPr>
      <w:r w:rsidRPr="001D3898">
        <w:rPr>
          <w:b/>
        </w:rPr>
        <w:t>To change the room status using the Guest Details page</w:t>
      </w:r>
      <w:r>
        <w:rPr>
          <w:b/>
        </w:rPr>
        <w:t xml:space="preserve"> of the </w:t>
      </w:r>
      <w:r w:rsidR="005C475E">
        <w:rPr>
          <w:b/>
        </w:rPr>
        <w:t>Jazzware</w:t>
      </w:r>
      <w:r>
        <w:rPr>
          <w:b/>
        </w:rPr>
        <w:t xml:space="preserve"> portal</w:t>
      </w:r>
      <w:r w:rsidRPr="001D3898">
        <w:rPr>
          <w:b/>
        </w:rPr>
        <w:t>:</w:t>
      </w:r>
    </w:p>
    <w:p w14:paraId="7CD60644" w14:textId="77777777" w:rsidR="001D3898" w:rsidRDefault="001D3898" w:rsidP="00AD17B0">
      <w:pPr>
        <w:pStyle w:val="ListNumber"/>
        <w:numPr>
          <w:ilvl w:val="0"/>
          <w:numId w:val="79"/>
        </w:numPr>
      </w:pPr>
      <w:r>
        <w:t>On the Guest Details page, access the drop down under the heading Room Status.</w:t>
      </w:r>
    </w:p>
    <w:p w14:paraId="39BB6C18" w14:textId="77777777" w:rsidR="001D3898" w:rsidRDefault="001D3898" w:rsidP="00BD3264">
      <w:pPr>
        <w:pStyle w:val="ListNumber"/>
        <w:numPr>
          <w:ilvl w:val="0"/>
          <w:numId w:val="0"/>
        </w:numPr>
        <w:ind w:left="1440"/>
      </w:pPr>
      <w:r>
        <w:rPr>
          <w:noProof/>
        </w:rPr>
        <w:lastRenderedPageBreak/>
        <w:drawing>
          <wp:inline distT="0" distB="0" distL="0" distR="0" wp14:anchorId="4D4C7F84" wp14:editId="0AC4D37B">
            <wp:extent cx="3000375" cy="2017059"/>
            <wp:effectExtent l="19050" t="19050" r="9525" b="2159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000375" cy="2017059"/>
                    </a:xfrm>
                    <a:prstGeom prst="rect">
                      <a:avLst/>
                    </a:prstGeom>
                    <a:ln>
                      <a:solidFill>
                        <a:schemeClr val="bg1">
                          <a:lumMod val="75000"/>
                        </a:schemeClr>
                      </a:solidFill>
                    </a:ln>
                  </pic:spPr>
                </pic:pic>
              </a:graphicData>
            </a:graphic>
          </wp:inline>
        </w:drawing>
      </w:r>
    </w:p>
    <w:p w14:paraId="662EA544" w14:textId="77777777" w:rsidR="001D3898" w:rsidRDefault="001D3898" w:rsidP="001D3898">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64</w:t>
      </w:r>
      <w:r w:rsidR="00B8237E">
        <w:rPr>
          <w:noProof/>
        </w:rPr>
        <w:fldChar w:fldCharType="end"/>
      </w:r>
      <w:r>
        <w:t xml:space="preserve"> Room Status Dropdown on Guest Details Page</w:t>
      </w:r>
    </w:p>
    <w:p w14:paraId="268705A9" w14:textId="77777777" w:rsidR="005A0E06" w:rsidRDefault="005A0E06" w:rsidP="00BD3264">
      <w:pPr>
        <w:pStyle w:val="ListNumber"/>
      </w:pPr>
      <w:r>
        <w:t xml:space="preserve">Select the correct status and click </w:t>
      </w:r>
      <w:r w:rsidRPr="007C1851">
        <w:rPr>
          <w:b/>
        </w:rPr>
        <w:t>Update</w:t>
      </w:r>
      <w:r>
        <w:t xml:space="preserve">.  A room status update record will be sent to the PMS. </w:t>
      </w:r>
    </w:p>
    <w:p w14:paraId="24F0E3B6" w14:textId="77777777" w:rsidR="001D3898" w:rsidRDefault="005A0E06" w:rsidP="00BD3264">
      <w:pPr>
        <w:pStyle w:val="ListNumber"/>
        <w:numPr>
          <w:ilvl w:val="0"/>
          <w:numId w:val="0"/>
        </w:numPr>
        <w:ind w:left="1440"/>
      </w:pPr>
      <w:r w:rsidRPr="005A0E06">
        <w:rPr>
          <w:b/>
        </w:rPr>
        <w:t>Note</w:t>
      </w:r>
      <w:r w:rsidRPr="005A0E06">
        <w:t xml:space="preserve">: The status options that appear in the dropdown are configurable and are setup at property install.  These status types can be modified by support personnel.  </w:t>
      </w:r>
    </w:p>
    <w:p w14:paraId="485C8340" w14:textId="77777777" w:rsidR="009D00A0" w:rsidRDefault="009D00A0" w:rsidP="00E62878">
      <w:pPr>
        <w:pStyle w:val="Heading2"/>
      </w:pPr>
      <w:bookmarkStart w:id="169" w:name="_Toc535222409"/>
      <w:r>
        <w:t>Voice Messages</w:t>
      </w:r>
      <w:bookmarkEnd w:id="169"/>
    </w:p>
    <w:p w14:paraId="202408B1" w14:textId="77777777" w:rsidR="009D00A0" w:rsidRDefault="009D00A0" w:rsidP="009D00A0">
      <w:pPr>
        <w:pStyle w:val="BodyText"/>
      </w:pPr>
      <w:r>
        <w:t xml:space="preserve">If the guest room has a voicemail box, then the latest number of new (unread) and old (read) voicemails will appear in the section Voice Messages.  </w:t>
      </w:r>
    </w:p>
    <w:p w14:paraId="216E2AFF" w14:textId="77777777" w:rsidR="009D00A0" w:rsidRDefault="009D00A0" w:rsidP="009D00A0">
      <w:pPr>
        <w:pStyle w:val="BodyText"/>
        <w:keepNext/>
        <w:ind w:left="1440"/>
      </w:pPr>
      <w:r>
        <w:rPr>
          <w:noProof/>
        </w:rPr>
        <w:drawing>
          <wp:inline distT="0" distB="0" distL="0" distR="0" wp14:anchorId="3BF1D812" wp14:editId="47FB01D5">
            <wp:extent cx="3476625" cy="542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476625" cy="542925"/>
                    </a:xfrm>
                    <a:prstGeom prst="rect">
                      <a:avLst/>
                    </a:prstGeom>
                  </pic:spPr>
                </pic:pic>
              </a:graphicData>
            </a:graphic>
          </wp:inline>
        </w:drawing>
      </w:r>
    </w:p>
    <w:p w14:paraId="1A74310F" w14:textId="77777777" w:rsidR="009D00A0" w:rsidRDefault="009D00A0" w:rsidP="009D00A0">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65</w:t>
      </w:r>
      <w:r w:rsidR="00B8237E">
        <w:rPr>
          <w:noProof/>
        </w:rPr>
        <w:fldChar w:fldCharType="end"/>
      </w:r>
      <w:r>
        <w:t xml:space="preserve"> Voice Messages Count on Guest Details Page</w:t>
      </w:r>
    </w:p>
    <w:p w14:paraId="768ADDAB" w14:textId="77777777" w:rsidR="00927378" w:rsidRDefault="00927378" w:rsidP="00E62878">
      <w:pPr>
        <w:pStyle w:val="Heading2"/>
      </w:pPr>
      <w:bookmarkStart w:id="170" w:name="_Toc535222410"/>
      <w:r>
        <w:t>Text Message</w:t>
      </w:r>
      <w:bookmarkEnd w:id="167"/>
      <w:r>
        <w:t xml:space="preserve"> Waiting Light</w:t>
      </w:r>
      <w:bookmarkEnd w:id="168"/>
      <w:bookmarkEnd w:id="170"/>
    </w:p>
    <w:p w14:paraId="4866E56D" w14:textId="77777777" w:rsidR="00E101BA" w:rsidRDefault="00E101BA" w:rsidP="00547C63">
      <w:pPr>
        <w:pStyle w:val="BodyText"/>
      </w:pPr>
      <w:r>
        <w:t>A front desk portal user</w:t>
      </w:r>
      <w:r w:rsidR="00927378" w:rsidRPr="0045204D">
        <w:t xml:space="preserve"> can </w:t>
      </w:r>
      <w:r>
        <w:t xml:space="preserve">type </w:t>
      </w:r>
      <w:r w:rsidR="00927378" w:rsidRPr="0045204D">
        <w:t xml:space="preserve">a text message </w:t>
      </w:r>
      <w:r>
        <w:t>related to a specific guest into the portal for other staff members to see (e.g. “The guest’s luggage has arrived”)</w:t>
      </w:r>
      <w:r w:rsidR="00784A24">
        <w:t>.  The text message is</w:t>
      </w:r>
      <w:r>
        <w:t xml:space="preserve"> not sent directly to the guest but rather </w:t>
      </w:r>
      <w:r w:rsidR="00784A24">
        <w:t>can be retrieved by other port</w:t>
      </w:r>
      <w:r>
        <w:t>al</w:t>
      </w:r>
      <w:r w:rsidR="00A13A9F">
        <w:t xml:space="preserve"> and/or staff mobility</w:t>
      </w:r>
      <w:r>
        <w:t xml:space="preserve"> users who have access.  When a text message is created, a</w:t>
      </w:r>
      <w:r w:rsidR="00784A24">
        <w:t xml:space="preserve"> command</w:t>
      </w:r>
      <w:r w:rsidR="005A0E06">
        <w:t xml:space="preserve"> is sent to the v</w:t>
      </w:r>
      <w:r w:rsidR="00927378">
        <w:t>oicemail or</w:t>
      </w:r>
      <w:r w:rsidR="00927378" w:rsidRPr="0045204D">
        <w:t xml:space="preserve"> PBX </w:t>
      </w:r>
      <w:r w:rsidR="00784A24">
        <w:t xml:space="preserve">to turn on the </w:t>
      </w:r>
      <w:r w:rsidR="00927378" w:rsidRPr="0045204D">
        <w:t>message light</w:t>
      </w:r>
      <w:r w:rsidR="00A61698">
        <w:t xml:space="preserve"> and drop a voicemail on the guest’s voicemail box.  By default, the</w:t>
      </w:r>
      <w:r>
        <w:t xml:space="preserve"> voicemail</w:t>
      </w:r>
      <w:r w:rsidR="00A61698">
        <w:t xml:space="preserve"> message</w:t>
      </w:r>
      <w:r>
        <w:t xml:space="preserve"> says:</w:t>
      </w:r>
    </w:p>
    <w:p w14:paraId="2E7C6DA0" w14:textId="77777777" w:rsidR="00E101BA" w:rsidRDefault="00E101BA" w:rsidP="00AD17B0">
      <w:pPr>
        <w:pStyle w:val="BodyText"/>
        <w:numPr>
          <w:ilvl w:val="0"/>
          <w:numId w:val="94"/>
        </w:numPr>
      </w:pPr>
      <w:r>
        <w:t>“Hello, please contact our front desk for your message”</w:t>
      </w:r>
      <w:r w:rsidR="00927378" w:rsidRPr="0045204D">
        <w:t>.</w:t>
      </w:r>
      <w:r w:rsidR="00784A24">
        <w:t xml:space="preserve"> </w:t>
      </w:r>
    </w:p>
    <w:p w14:paraId="76866398" w14:textId="77777777" w:rsidR="00927378" w:rsidRDefault="00927378" w:rsidP="00547C63">
      <w:pPr>
        <w:pStyle w:val="BodyText"/>
      </w:pPr>
      <w:r w:rsidRPr="0045204D">
        <w:t xml:space="preserve">The guest in the room will see the phone light </w:t>
      </w:r>
      <w:r w:rsidR="00A13A9F">
        <w:t xml:space="preserve">is </w:t>
      </w:r>
      <w:r w:rsidRPr="0045204D">
        <w:t>on</w:t>
      </w:r>
      <w:r w:rsidR="00E101BA">
        <w:t>, retrieve the message and contact t</w:t>
      </w:r>
      <w:r w:rsidRPr="0045204D">
        <w:t xml:space="preserve">he front desk to retrieve the message. </w:t>
      </w:r>
      <w:r>
        <w:t xml:space="preserve"> </w:t>
      </w:r>
      <w:r w:rsidRPr="0045204D">
        <w:t>Once the text message has been provided to the guest</w:t>
      </w:r>
      <w:r>
        <w:t>,</w:t>
      </w:r>
      <w:r w:rsidRPr="0045204D">
        <w:t xml:space="preserve"> the front desk </w:t>
      </w:r>
      <w:r>
        <w:t xml:space="preserve">staff </w:t>
      </w:r>
      <w:r w:rsidR="00E101BA">
        <w:t>should</w:t>
      </w:r>
      <w:r w:rsidRPr="0045204D">
        <w:t xml:space="preserve"> clear the light </w:t>
      </w:r>
      <w:r>
        <w:t xml:space="preserve">using the </w:t>
      </w:r>
      <w:r w:rsidRPr="007C1851">
        <w:rPr>
          <w:b/>
        </w:rPr>
        <w:t>Clear Light</w:t>
      </w:r>
      <w:r>
        <w:t xml:space="preserve"> button on the Portal </w:t>
      </w:r>
      <w:r w:rsidRPr="0045204D">
        <w:t>which will send</w:t>
      </w:r>
      <w:r w:rsidRPr="00547C63">
        <w:t xml:space="preserve"> </w:t>
      </w:r>
      <w:r w:rsidRPr="0045204D">
        <w:t>the message to the Voic</w:t>
      </w:r>
      <w:r>
        <w:t>e Mail or</w:t>
      </w:r>
      <w:r w:rsidRPr="0045204D">
        <w:t xml:space="preserve"> PBX to clear the light on the phone.</w:t>
      </w:r>
    </w:p>
    <w:p w14:paraId="1CA7C192" w14:textId="77777777" w:rsidR="00942BD0" w:rsidRDefault="00942BD0" w:rsidP="00547C63">
      <w:pPr>
        <w:pStyle w:val="BodyText"/>
      </w:pPr>
      <w:r>
        <w:t xml:space="preserve">If the property management system sends a message to turn on the message light, the Hospitality Feature server will drop the same voicemail message described above and turn on the message light.  </w:t>
      </w:r>
    </w:p>
    <w:p w14:paraId="6AB9C18C" w14:textId="77777777" w:rsidR="00DE2C4B" w:rsidRDefault="00DE2C4B" w:rsidP="00254C37">
      <w:pPr>
        <w:pStyle w:val="Heading3"/>
      </w:pPr>
      <w:bookmarkStart w:id="171" w:name="_Toc535222411"/>
      <w:r>
        <w:t>Create Text Message</w:t>
      </w:r>
      <w:bookmarkEnd w:id="171"/>
    </w:p>
    <w:p w14:paraId="73430AF2" w14:textId="6F2FEACE" w:rsidR="00927378" w:rsidRDefault="00927378" w:rsidP="00547C63">
      <w:pPr>
        <w:pStyle w:val="BodyText"/>
      </w:pPr>
      <w:r w:rsidRPr="00547C63">
        <w:t>To create a text message</w:t>
      </w:r>
      <w:r w:rsidR="00E101BA">
        <w:t xml:space="preserve">, </w:t>
      </w:r>
      <w:r w:rsidRPr="00547C63">
        <w:t>turn on the message waiting light</w:t>
      </w:r>
      <w:r w:rsidR="00DE2C4B">
        <w:t xml:space="preserve"> </w:t>
      </w:r>
      <w:r w:rsidR="00E101BA">
        <w:t xml:space="preserve">and drop the voicemail, </w:t>
      </w:r>
      <w:r w:rsidR="00DE2C4B">
        <w:t>open the</w:t>
      </w:r>
      <w:r>
        <w:t xml:space="preserve"> </w:t>
      </w:r>
      <w:r w:rsidRPr="00547C63">
        <w:t>Guest Detail</w:t>
      </w:r>
      <w:r w:rsidR="00DE2C4B">
        <w:t xml:space="preserve"> page</w:t>
      </w:r>
      <w:r w:rsidR="00A13A9F">
        <w:t xml:space="preserve"> in the </w:t>
      </w:r>
      <w:r w:rsidR="005C475E">
        <w:t>Jazzware</w:t>
      </w:r>
      <w:r w:rsidR="00A13A9F">
        <w:t xml:space="preserve"> Portal</w:t>
      </w:r>
      <w:r w:rsidR="00DE2C4B">
        <w:t xml:space="preserve">.  </w:t>
      </w:r>
      <w:r>
        <w:t xml:space="preserve">On the </w:t>
      </w:r>
      <w:r w:rsidRPr="00547C63">
        <w:t>Guest Details</w:t>
      </w:r>
      <w:r>
        <w:t xml:space="preserve"> page, type a message into the </w:t>
      </w:r>
      <w:r>
        <w:lastRenderedPageBreak/>
        <w:t xml:space="preserve">message box under the heading </w:t>
      </w:r>
      <w:r w:rsidRPr="00547C63">
        <w:t>Text Messages</w:t>
      </w:r>
      <w:r>
        <w:t xml:space="preserve"> and click </w:t>
      </w:r>
      <w:r w:rsidRPr="007C1851">
        <w:rPr>
          <w:b/>
        </w:rPr>
        <w:t>Create New Message</w:t>
      </w:r>
      <w:r>
        <w:t>.  The Message Light indicator</w:t>
      </w:r>
      <w:r w:rsidR="00DE2C4B">
        <w:t xml:space="preserve"> on the Portal will change from</w:t>
      </w:r>
      <w:r>
        <w:t xml:space="preserve"> </w:t>
      </w:r>
      <w:r w:rsidR="00DE2C4B">
        <w:t>“</w:t>
      </w:r>
      <w:r>
        <w:t>-OFF-</w:t>
      </w:r>
      <w:r w:rsidR="00DE2C4B">
        <w:t>”</w:t>
      </w:r>
      <w:r>
        <w:t xml:space="preserve"> to </w:t>
      </w:r>
      <w:r w:rsidR="00DE2C4B">
        <w:t>“-ON-”:</w:t>
      </w:r>
    </w:p>
    <w:p w14:paraId="6E07E61D" w14:textId="77777777" w:rsidR="00461EAA" w:rsidRDefault="00381808" w:rsidP="00461EAA">
      <w:pPr>
        <w:pStyle w:val="BodyText"/>
        <w:keepNext/>
      </w:pPr>
      <w:r>
        <w:rPr>
          <w:noProof/>
        </w:rPr>
        <mc:AlternateContent>
          <mc:Choice Requires="wps">
            <w:drawing>
              <wp:anchor distT="0" distB="0" distL="114300" distR="114300" simplePos="0" relativeHeight="251721728" behindDoc="0" locked="0" layoutInCell="1" allowOverlap="1" wp14:anchorId="03821350" wp14:editId="302B89C1">
                <wp:simplePos x="0" y="0"/>
                <wp:positionH relativeFrom="column">
                  <wp:posOffset>2362835</wp:posOffset>
                </wp:positionH>
                <wp:positionV relativeFrom="paragraph">
                  <wp:posOffset>190500</wp:posOffset>
                </wp:positionV>
                <wp:extent cx="733425" cy="304800"/>
                <wp:effectExtent l="19050" t="19050" r="28575" b="38100"/>
                <wp:wrapNone/>
                <wp:docPr id="20"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04800"/>
                        </a:xfrm>
                        <a:prstGeom prst="leftArrow">
                          <a:avLst>
                            <a:gd name="adj1" fmla="val 50000"/>
                            <a:gd name="adj2" fmla="val 60156"/>
                          </a:avLst>
                        </a:prstGeom>
                        <a:solidFill>
                          <a:schemeClr val="accent6">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51A88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92" o:spid="_x0000_s1026" type="#_x0000_t66" style="position:absolute;margin-left:186.05pt;margin-top:15pt;width:57.75pt;height: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" fillcolor="#e36c0a [2409]"/>
            </w:pict>
          </mc:Fallback>
        </mc:AlternateContent>
      </w:r>
      <w:r w:rsidR="00927378">
        <w:rPr>
          <w:noProof/>
        </w:rPr>
        <w:drawing>
          <wp:inline distT="0" distB="0" distL="0" distR="0" wp14:anchorId="1150729B" wp14:editId="56494E58">
            <wp:extent cx="2217420" cy="1291590"/>
            <wp:effectExtent l="19050" t="19050" r="11430" b="22860"/>
            <wp:docPr id="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srcRect/>
                    <a:stretch>
                      <a:fillRect/>
                    </a:stretch>
                  </pic:blipFill>
                  <pic:spPr bwMode="auto">
                    <a:xfrm>
                      <a:off x="0" y="0"/>
                      <a:ext cx="2217420" cy="1291590"/>
                    </a:xfrm>
                    <a:prstGeom prst="rect">
                      <a:avLst/>
                    </a:prstGeom>
                    <a:noFill/>
                    <a:ln w="9525">
                      <a:solidFill>
                        <a:schemeClr val="tx1"/>
                      </a:solidFill>
                      <a:miter lim="800000"/>
                      <a:headEnd/>
                      <a:tailEnd/>
                    </a:ln>
                  </pic:spPr>
                </pic:pic>
              </a:graphicData>
            </a:graphic>
          </wp:inline>
        </w:drawing>
      </w:r>
    </w:p>
    <w:p w14:paraId="4013DEA5" w14:textId="77777777" w:rsidR="00927378" w:rsidRDefault="00461EAA" w:rsidP="00461EA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66</w:t>
      </w:r>
      <w:r w:rsidR="00B8237E">
        <w:rPr>
          <w:noProof/>
        </w:rPr>
        <w:fldChar w:fldCharType="end"/>
      </w:r>
      <w:r>
        <w:t xml:space="preserve"> Create New Text Message Button</w:t>
      </w:r>
    </w:p>
    <w:p w14:paraId="55514060" w14:textId="77777777" w:rsidR="00927378" w:rsidRDefault="00927378" w:rsidP="00547C63">
      <w:pPr>
        <w:pStyle w:val="BodyText"/>
      </w:pPr>
      <w:r>
        <w:t xml:space="preserve">A record will be sent to the PBX </w:t>
      </w:r>
      <w:r w:rsidR="00E101BA">
        <w:t>to turn</w:t>
      </w:r>
      <w:r>
        <w:t xml:space="preserve"> </w:t>
      </w:r>
      <w:r w:rsidR="00A13A9F">
        <w:t xml:space="preserve">on </w:t>
      </w:r>
      <w:r>
        <w:t xml:space="preserve">the message waiting light </w:t>
      </w:r>
      <w:r w:rsidR="00E101BA">
        <w:t xml:space="preserve">and </w:t>
      </w:r>
      <w:r w:rsidR="00A13A9F">
        <w:t xml:space="preserve">the </w:t>
      </w:r>
      <w:r w:rsidR="00E101BA">
        <w:t xml:space="preserve">voicemail </w:t>
      </w:r>
      <w:r w:rsidR="00A13A9F">
        <w:t xml:space="preserve">will be dropped </w:t>
      </w:r>
      <w:r w:rsidR="00E101BA">
        <w:t>in</w:t>
      </w:r>
      <w:r w:rsidR="00A13A9F">
        <w:t>to</w:t>
      </w:r>
      <w:r w:rsidR="00E101BA">
        <w:t xml:space="preserve"> the guest’s box indicating that the guest should contact the front desk for their message</w:t>
      </w:r>
      <w:r>
        <w:t>.</w:t>
      </w:r>
    </w:p>
    <w:p w14:paraId="291F73F3" w14:textId="77777777" w:rsidR="00DE2C4B" w:rsidRDefault="00DE2C4B" w:rsidP="00254C37">
      <w:pPr>
        <w:pStyle w:val="Heading3"/>
      </w:pPr>
      <w:bookmarkStart w:id="172" w:name="_Toc535222412"/>
      <w:r>
        <w:t xml:space="preserve">View </w:t>
      </w:r>
      <w:r w:rsidR="00254C37">
        <w:t xml:space="preserve">and Clear </w:t>
      </w:r>
      <w:r>
        <w:t>Text Message</w:t>
      </w:r>
      <w:bookmarkEnd w:id="172"/>
    </w:p>
    <w:p w14:paraId="36AFF949" w14:textId="77777777" w:rsidR="00927378" w:rsidRDefault="00927378" w:rsidP="00DE2C4B">
      <w:pPr>
        <w:pStyle w:val="BodyText"/>
      </w:pPr>
      <w:r w:rsidRPr="00547C63">
        <w:t>To view a message and turn the message waiting light off on the guest room phone</w:t>
      </w:r>
      <w:r w:rsidR="00DE2C4B">
        <w:t xml:space="preserve"> open </w:t>
      </w:r>
      <w:r>
        <w:t xml:space="preserve">the </w:t>
      </w:r>
      <w:r w:rsidRPr="00547C63">
        <w:t>Guest Detail</w:t>
      </w:r>
      <w:r w:rsidR="00DE2C4B">
        <w:t xml:space="preserve"> page and </w:t>
      </w:r>
      <w:r>
        <w:t xml:space="preserve">view the messages listed under the heading Text Messages.  </w:t>
      </w:r>
    </w:p>
    <w:p w14:paraId="17FB2E5A" w14:textId="77777777" w:rsidR="00927378" w:rsidRDefault="00927378" w:rsidP="00547C63">
      <w:pPr>
        <w:pStyle w:val="BodyText"/>
      </w:pPr>
      <w:r>
        <w:t xml:space="preserve">Click on </w:t>
      </w:r>
      <w:r w:rsidRPr="007C1851">
        <w:rPr>
          <w:b/>
        </w:rPr>
        <w:t>Clear Light</w:t>
      </w:r>
      <w:r>
        <w:t xml:space="preserve"> to turn off the message waiting light once the guest has been informed off the messages.  A message will be sent to the PBX to turn off the light and the Message Light indicator in the portal will change from </w:t>
      </w:r>
      <w:r w:rsidR="00DE2C4B">
        <w:t>“-</w:t>
      </w:r>
      <w:r>
        <w:t>ON-</w:t>
      </w:r>
      <w:r w:rsidR="00DE2C4B">
        <w:t xml:space="preserve">” </w:t>
      </w:r>
      <w:r>
        <w:t xml:space="preserve">to </w:t>
      </w:r>
      <w:r w:rsidR="00DE2C4B">
        <w:t>“</w:t>
      </w:r>
      <w:r>
        <w:t>-OFF-</w:t>
      </w:r>
      <w:r w:rsidR="00DE2C4B">
        <w:t>”</w:t>
      </w:r>
      <w:r>
        <w:t>.</w:t>
      </w:r>
    </w:p>
    <w:p w14:paraId="1A2DFB74" w14:textId="77777777" w:rsidR="00461EAA" w:rsidRDefault="00381808" w:rsidP="00461EAA">
      <w:pPr>
        <w:pStyle w:val="BodyText"/>
        <w:keepNext/>
      </w:pPr>
      <w:r>
        <w:rPr>
          <w:noProof/>
        </w:rPr>
        <mc:AlternateContent>
          <mc:Choice Requires="wps">
            <w:drawing>
              <wp:anchor distT="0" distB="0" distL="114300" distR="114300" simplePos="0" relativeHeight="251722752" behindDoc="0" locked="0" layoutInCell="1" allowOverlap="1" wp14:anchorId="554F5BFC" wp14:editId="6088C077">
                <wp:simplePos x="0" y="0"/>
                <wp:positionH relativeFrom="column">
                  <wp:posOffset>2152650</wp:posOffset>
                </wp:positionH>
                <wp:positionV relativeFrom="paragraph">
                  <wp:posOffset>56515</wp:posOffset>
                </wp:positionV>
                <wp:extent cx="733425" cy="304800"/>
                <wp:effectExtent l="19050" t="19050" r="28575" b="38100"/>
                <wp:wrapNone/>
                <wp:docPr id="19"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04800"/>
                        </a:xfrm>
                        <a:prstGeom prst="leftArrow">
                          <a:avLst>
                            <a:gd name="adj1" fmla="val 50000"/>
                            <a:gd name="adj2" fmla="val 60156"/>
                          </a:avLst>
                        </a:prstGeom>
                        <a:solidFill>
                          <a:schemeClr val="accent6">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F4D13" id="AutoShape 93" o:spid="_x0000_s1026" type="#_x0000_t66" style="position:absolute;margin-left:169.5pt;margin-top:4.45pt;width:57.75pt;height: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" fillcolor="#e36c0a [2409]"/>
            </w:pict>
          </mc:Fallback>
        </mc:AlternateContent>
      </w:r>
      <w:r w:rsidR="00927378">
        <w:rPr>
          <w:noProof/>
        </w:rPr>
        <w:drawing>
          <wp:inline distT="0" distB="0" distL="0" distR="0" wp14:anchorId="794C80F9" wp14:editId="06FCD84E">
            <wp:extent cx="2217420" cy="1291590"/>
            <wp:effectExtent l="19050" t="19050" r="11430" b="22860"/>
            <wp:docPr id="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srcRect/>
                    <a:stretch>
                      <a:fillRect/>
                    </a:stretch>
                  </pic:blipFill>
                  <pic:spPr bwMode="auto">
                    <a:xfrm>
                      <a:off x="0" y="0"/>
                      <a:ext cx="2217420" cy="1291590"/>
                    </a:xfrm>
                    <a:prstGeom prst="rect">
                      <a:avLst/>
                    </a:prstGeom>
                    <a:noFill/>
                    <a:ln w="9525">
                      <a:solidFill>
                        <a:schemeClr val="tx1"/>
                      </a:solidFill>
                      <a:miter lim="800000"/>
                      <a:headEnd/>
                      <a:tailEnd/>
                    </a:ln>
                  </pic:spPr>
                </pic:pic>
              </a:graphicData>
            </a:graphic>
          </wp:inline>
        </w:drawing>
      </w:r>
    </w:p>
    <w:p w14:paraId="711452ED" w14:textId="77777777" w:rsidR="00927378" w:rsidRDefault="00461EAA" w:rsidP="00461EA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67</w:t>
      </w:r>
      <w:r w:rsidR="00B8237E">
        <w:rPr>
          <w:noProof/>
        </w:rPr>
        <w:fldChar w:fldCharType="end"/>
      </w:r>
      <w:r>
        <w:t xml:space="preserve"> Clear Text Message Light Button</w:t>
      </w:r>
    </w:p>
    <w:p w14:paraId="33BE3A5F" w14:textId="77777777" w:rsidR="0063098D" w:rsidRDefault="0063098D" w:rsidP="00E62878">
      <w:pPr>
        <w:pStyle w:val="Heading2"/>
      </w:pPr>
      <w:bookmarkStart w:id="173" w:name="_Toc535222413"/>
      <w:bookmarkStart w:id="174" w:name="_Toc295565285"/>
      <w:bookmarkStart w:id="175" w:name="_Toc331673356"/>
      <w:r>
        <w:t>Refresh PBX Link</w:t>
      </w:r>
      <w:bookmarkEnd w:id="173"/>
    </w:p>
    <w:p w14:paraId="23D2141F" w14:textId="77777777" w:rsidR="0063098D" w:rsidRDefault="0063098D" w:rsidP="0063098D">
      <w:pPr>
        <w:pStyle w:val="BodyText"/>
      </w:pPr>
      <w:r>
        <w:t>To resend the follow</w:t>
      </w:r>
      <w:r w:rsidR="00365562">
        <w:t>ing</w:t>
      </w:r>
      <w:r>
        <w:t xml:space="preserve"> information and settings to the PBX, click on the Refresh PBX link located on the Guest Details page:</w:t>
      </w:r>
    </w:p>
    <w:p w14:paraId="4D5AB949" w14:textId="77777777" w:rsidR="0063098D" w:rsidRDefault="0063098D" w:rsidP="009D00A0">
      <w:pPr>
        <w:pStyle w:val="BodyText"/>
      </w:pPr>
    </w:p>
    <w:p w14:paraId="2C82FF0F" w14:textId="77777777" w:rsidR="009D00A0" w:rsidRDefault="009D00A0" w:rsidP="009D00A0">
      <w:pPr>
        <w:pStyle w:val="BodyText"/>
        <w:sectPr w:rsidR="009D00A0" w:rsidSect="00547C63">
          <w:type w:val="continuous"/>
          <w:pgSz w:w="12240" w:h="15840" w:code="1"/>
          <w:pgMar w:top="1440" w:right="1440" w:bottom="1440" w:left="1440" w:header="720" w:footer="720" w:gutter="0"/>
          <w:cols w:space="720"/>
          <w:titlePg/>
        </w:sectPr>
      </w:pPr>
    </w:p>
    <w:p w14:paraId="387FBE9D" w14:textId="77777777" w:rsidR="0063098D" w:rsidRDefault="00365562" w:rsidP="00F465F6">
      <w:pPr>
        <w:pStyle w:val="BodyText"/>
        <w:numPr>
          <w:ilvl w:val="0"/>
          <w:numId w:val="26"/>
        </w:numPr>
      </w:pPr>
      <w:r>
        <w:t>N</w:t>
      </w:r>
      <w:r w:rsidR="0063098D" w:rsidRPr="00176F67">
        <w:t>ame display</w:t>
      </w:r>
    </w:p>
    <w:p w14:paraId="17C0508C" w14:textId="77777777" w:rsidR="0063098D" w:rsidRDefault="0063098D" w:rsidP="00F465F6">
      <w:pPr>
        <w:pStyle w:val="BodyText"/>
        <w:numPr>
          <w:ilvl w:val="0"/>
          <w:numId w:val="26"/>
        </w:numPr>
      </w:pPr>
      <w:r>
        <w:t>DND setting</w:t>
      </w:r>
    </w:p>
    <w:p w14:paraId="47DED796" w14:textId="77777777" w:rsidR="0063098D" w:rsidRDefault="0063098D" w:rsidP="00F465F6">
      <w:pPr>
        <w:pStyle w:val="BodyText"/>
        <w:numPr>
          <w:ilvl w:val="0"/>
          <w:numId w:val="26"/>
        </w:numPr>
      </w:pPr>
      <w:r w:rsidRPr="00176F67">
        <w:t>COS</w:t>
      </w:r>
    </w:p>
    <w:p w14:paraId="4B016F55" w14:textId="77777777" w:rsidR="0063098D" w:rsidRDefault="0063098D" w:rsidP="00F465F6">
      <w:pPr>
        <w:pStyle w:val="BodyText"/>
        <w:numPr>
          <w:ilvl w:val="0"/>
          <w:numId w:val="26"/>
        </w:numPr>
      </w:pPr>
      <w:r>
        <w:t>Message light</w:t>
      </w:r>
    </w:p>
    <w:p w14:paraId="1118E18E" w14:textId="77777777" w:rsidR="0063098D" w:rsidRDefault="0063098D" w:rsidP="00F465F6">
      <w:pPr>
        <w:pStyle w:val="BodyText"/>
        <w:numPr>
          <w:ilvl w:val="0"/>
          <w:numId w:val="26"/>
        </w:numPr>
      </w:pPr>
      <w:r>
        <w:t>Voicemail ON</w:t>
      </w:r>
    </w:p>
    <w:p w14:paraId="0291B79E" w14:textId="77777777" w:rsidR="0063098D" w:rsidRDefault="0063098D" w:rsidP="00F465F6">
      <w:pPr>
        <w:pStyle w:val="BodyText"/>
        <w:numPr>
          <w:ilvl w:val="0"/>
          <w:numId w:val="26"/>
        </w:numPr>
      </w:pPr>
      <w:r>
        <w:t xml:space="preserve">Guest language </w:t>
      </w:r>
    </w:p>
    <w:p w14:paraId="2B3DD043" w14:textId="77777777" w:rsidR="0063098D" w:rsidRDefault="0063098D" w:rsidP="0063098D">
      <w:pPr>
        <w:pStyle w:val="BodyText"/>
        <w:ind w:left="1800"/>
        <w:sectPr w:rsidR="0063098D" w:rsidSect="0063098D">
          <w:type w:val="continuous"/>
          <w:pgSz w:w="12240" w:h="15840" w:code="1"/>
          <w:pgMar w:top="1440" w:right="1440" w:bottom="1440" w:left="1440" w:header="720" w:footer="720" w:gutter="0"/>
          <w:cols w:num="2" w:space="720"/>
          <w:titlePg/>
        </w:sectPr>
      </w:pPr>
    </w:p>
    <w:p w14:paraId="7D6B6617" w14:textId="77777777" w:rsidR="0063098D" w:rsidRDefault="0063098D" w:rsidP="001A6005">
      <w:pPr>
        <w:pStyle w:val="BodyText"/>
      </w:pPr>
      <w:r>
        <w:rPr>
          <w:noProof/>
        </w:rPr>
        <w:lastRenderedPageBreak/>
        <mc:AlternateContent>
          <mc:Choice Requires="wps">
            <w:drawing>
              <wp:anchor distT="0" distB="0" distL="114300" distR="114300" simplePos="0" relativeHeight="251829248" behindDoc="0" locked="0" layoutInCell="1" allowOverlap="1" wp14:anchorId="2D02E7F4" wp14:editId="63893748">
                <wp:simplePos x="0" y="0"/>
                <wp:positionH relativeFrom="column">
                  <wp:posOffset>2250572</wp:posOffset>
                </wp:positionH>
                <wp:positionV relativeFrom="paragraph">
                  <wp:posOffset>885658</wp:posOffset>
                </wp:positionV>
                <wp:extent cx="543464" cy="147955"/>
                <wp:effectExtent l="19050" t="19050" r="28575" b="23495"/>
                <wp:wrapNone/>
                <wp:docPr id="158" name="Rectangle 158"/>
                <wp:cNvGraphicFramePr/>
                <a:graphic xmlns:a="http://schemas.openxmlformats.org/drawingml/2006/main">
                  <a:graphicData uri="http://schemas.microsoft.com/office/word/2010/wordprocessingShape">
                    <wps:wsp>
                      <wps:cNvSpPr/>
                      <wps:spPr>
                        <a:xfrm>
                          <a:off x="0" y="0"/>
                          <a:ext cx="543464" cy="1479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1233D" id="Rectangle 158" o:spid="_x0000_s1026" style="position:absolute;margin-left:177.2pt;margin-top:69.75pt;width:42.8pt;height:11.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" filled="f" strokecolor="red" strokeweight="2.25pt"/>
            </w:pict>
          </mc:Fallback>
        </mc:AlternateContent>
      </w:r>
      <w:r>
        <w:rPr>
          <w:noProof/>
        </w:rPr>
        <w:drawing>
          <wp:inline distT="0" distB="0" distL="0" distR="0" wp14:anchorId="221AB57A" wp14:editId="75B0C782">
            <wp:extent cx="5202331" cy="2932981"/>
            <wp:effectExtent l="19050" t="19050" r="17780" b="2032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02331" cy="2932981"/>
                    </a:xfrm>
                    <a:prstGeom prst="rect">
                      <a:avLst/>
                    </a:prstGeom>
                    <a:ln>
                      <a:solidFill>
                        <a:schemeClr val="tx1">
                          <a:lumMod val="95000"/>
                          <a:lumOff val="5000"/>
                        </a:schemeClr>
                      </a:solidFill>
                    </a:ln>
                  </pic:spPr>
                </pic:pic>
              </a:graphicData>
            </a:graphic>
          </wp:inline>
        </w:drawing>
      </w:r>
    </w:p>
    <w:p w14:paraId="1C3889B4" w14:textId="77777777" w:rsidR="00927378" w:rsidRPr="00B95643" w:rsidRDefault="00927378" w:rsidP="00E62878">
      <w:pPr>
        <w:pStyle w:val="Heading2"/>
      </w:pPr>
      <w:bookmarkStart w:id="176" w:name="_Toc535222414"/>
      <w:r>
        <w:t xml:space="preserve">Manage </w:t>
      </w:r>
      <w:r w:rsidR="00F065EB">
        <w:t>Wake-up</w:t>
      </w:r>
      <w:r>
        <w:t>s</w:t>
      </w:r>
      <w:bookmarkEnd w:id="174"/>
      <w:bookmarkEnd w:id="175"/>
      <w:bookmarkEnd w:id="176"/>
    </w:p>
    <w:p w14:paraId="40076FEB" w14:textId="3B2EFFC8" w:rsidR="00DE2C4B" w:rsidRDefault="00927378" w:rsidP="00547C63">
      <w:pPr>
        <w:pStyle w:val="BodyText"/>
      </w:pPr>
      <w:r>
        <w:t xml:space="preserve">The </w:t>
      </w:r>
      <w:r w:rsidR="005C475E">
        <w:t>Jazzware</w:t>
      </w:r>
      <w:r w:rsidR="00A407BA" w:rsidRPr="00B95643">
        <w:t xml:space="preserve"> </w:t>
      </w:r>
      <w:r w:rsidRPr="00B95643">
        <w:t xml:space="preserve">Portal provides the ability to </w:t>
      </w:r>
      <w:r>
        <w:t xml:space="preserve">view and </w:t>
      </w:r>
      <w:r w:rsidRPr="00B95643">
        <w:t>manag</w:t>
      </w:r>
      <w:r>
        <w:t xml:space="preserve">e </w:t>
      </w:r>
      <w:r w:rsidR="00F065EB">
        <w:t>wake-up</w:t>
      </w:r>
      <w:r>
        <w:t xml:space="preserve"> requests for the </w:t>
      </w:r>
      <w:r w:rsidR="00DE2C4B">
        <w:t>guest room.</w:t>
      </w:r>
    </w:p>
    <w:p w14:paraId="785D66AE" w14:textId="77777777" w:rsidR="00DE2C4B" w:rsidRDefault="00DE2C4B" w:rsidP="00E62878">
      <w:pPr>
        <w:pStyle w:val="Heading3"/>
      </w:pPr>
      <w:bookmarkStart w:id="177" w:name="_Scheduling_Wake-ups"/>
      <w:bookmarkStart w:id="178" w:name="_Toc535222415"/>
      <w:bookmarkEnd w:id="177"/>
      <w:r>
        <w:t xml:space="preserve">Scheduling </w:t>
      </w:r>
      <w:r w:rsidR="00F065EB">
        <w:t>Wake-up</w:t>
      </w:r>
      <w:r>
        <w:t>s</w:t>
      </w:r>
      <w:bookmarkEnd w:id="178"/>
    </w:p>
    <w:p w14:paraId="32391906" w14:textId="77777777" w:rsidR="00033DE8" w:rsidRPr="00033DE8" w:rsidRDefault="00033DE8" w:rsidP="00033DE8">
      <w:pPr>
        <w:pStyle w:val="BodyText"/>
      </w:pPr>
      <w:r>
        <w:t xml:space="preserve">The manage wake-ups section allows the staff to schedule a wake-up and it provides information on any wake-ups that have been scheduled including wake-up requests that are made by PMS systems that </w:t>
      </w:r>
      <w:proofErr w:type="gramStart"/>
      <w:r>
        <w:t>are capable of sending</w:t>
      </w:r>
      <w:proofErr w:type="gramEnd"/>
      <w:r>
        <w:t xml:space="preserve"> wake-up requests.  </w:t>
      </w:r>
    </w:p>
    <w:p w14:paraId="5381BFBD" w14:textId="77777777" w:rsidR="007B2789" w:rsidRPr="007B2789" w:rsidRDefault="00927378" w:rsidP="00547C63">
      <w:pPr>
        <w:pStyle w:val="BodyText"/>
        <w:rPr>
          <w:b/>
        </w:rPr>
      </w:pPr>
      <w:r w:rsidRPr="007B2789">
        <w:rPr>
          <w:b/>
        </w:rPr>
        <w:t xml:space="preserve">To set a </w:t>
      </w:r>
      <w:r w:rsidR="00F065EB">
        <w:rPr>
          <w:b/>
        </w:rPr>
        <w:t>wake-up</w:t>
      </w:r>
      <w:r w:rsidRPr="007B2789">
        <w:rPr>
          <w:b/>
        </w:rPr>
        <w:t xml:space="preserve"> call for a guest room</w:t>
      </w:r>
      <w:r w:rsidR="007B2789" w:rsidRPr="007B2789">
        <w:rPr>
          <w:b/>
        </w:rPr>
        <w:t>:</w:t>
      </w:r>
    </w:p>
    <w:p w14:paraId="33A59738" w14:textId="77777777" w:rsidR="00273F11" w:rsidRDefault="007B2789" w:rsidP="00AD17B0">
      <w:pPr>
        <w:pStyle w:val="ListNumber"/>
        <w:numPr>
          <w:ilvl w:val="0"/>
          <w:numId w:val="80"/>
        </w:numPr>
      </w:pPr>
      <w:r>
        <w:t>O</w:t>
      </w:r>
      <w:r w:rsidR="00DE2C4B">
        <w:t>pen the</w:t>
      </w:r>
      <w:r w:rsidR="00927378">
        <w:t xml:space="preserve"> </w:t>
      </w:r>
      <w:r w:rsidR="00927378" w:rsidRPr="00547C63">
        <w:t>Guest Details</w:t>
      </w:r>
      <w:r w:rsidR="00927378">
        <w:t xml:space="preserve"> page</w:t>
      </w:r>
      <w:r w:rsidR="00273F11">
        <w:t>.</w:t>
      </w:r>
      <w:r w:rsidR="00927378">
        <w:t xml:space="preserve"> </w:t>
      </w:r>
    </w:p>
    <w:p w14:paraId="72A705D9" w14:textId="77777777" w:rsidR="00927378" w:rsidRDefault="00273F11" w:rsidP="00BD3264">
      <w:pPr>
        <w:pStyle w:val="ListNumber"/>
      </w:pPr>
      <w:r>
        <w:t>U</w:t>
      </w:r>
      <w:r w:rsidR="00927378">
        <w:t xml:space="preserve">nder the heading </w:t>
      </w:r>
      <w:r w:rsidR="00927378" w:rsidRPr="00547C63">
        <w:t xml:space="preserve">Manage </w:t>
      </w:r>
      <w:r w:rsidR="00F065EB">
        <w:t>Wake-up</w:t>
      </w:r>
      <w:r w:rsidR="00927378" w:rsidRPr="00547C63">
        <w:t>s</w:t>
      </w:r>
      <w:r w:rsidR="00927378">
        <w:t xml:space="preserve">, click on the empty </w:t>
      </w:r>
      <w:proofErr w:type="gramStart"/>
      <w:r w:rsidR="00927378">
        <w:t>drop down</w:t>
      </w:r>
      <w:proofErr w:type="gramEnd"/>
      <w:r w:rsidR="00927378">
        <w:t xml:space="preserve"> box.  </w:t>
      </w:r>
      <w:r w:rsidR="00DE2C4B">
        <w:t>A pop-up calendar will appear:</w:t>
      </w:r>
    </w:p>
    <w:p w14:paraId="0C98531E" w14:textId="77777777" w:rsidR="00461EAA" w:rsidRDefault="007B2789" w:rsidP="00461EAA">
      <w:pPr>
        <w:pStyle w:val="BodyText"/>
        <w:keepNext/>
        <w:ind w:left="1440"/>
      </w:pPr>
      <w:r>
        <w:rPr>
          <w:noProof/>
        </w:rPr>
        <w:drawing>
          <wp:inline distT="0" distB="0" distL="0" distR="0" wp14:anchorId="19E2BD4A" wp14:editId="2A848B7D">
            <wp:extent cx="2057400" cy="1858831"/>
            <wp:effectExtent l="19050" t="19050" r="19050" b="273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061950" cy="1862942"/>
                    </a:xfrm>
                    <a:prstGeom prst="rect">
                      <a:avLst/>
                    </a:prstGeom>
                    <a:ln>
                      <a:solidFill>
                        <a:schemeClr val="tx1"/>
                      </a:solidFill>
                    </a:ln>
                  </pic:spPr>
                </pic:pic>
              </a:graphicData>
            </a:graphic>
          </wp:inline>
        </w:drawing>
      </w:r>
    </w:p>
    <w:p w14:paraId="4AB94DFC" w14:textId="77777777" w:rsidR="00927378" w:rsidRDefault="00461EAA" w:rsidP="00461EAA">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68</w:t>
      </w:r>
      <w:r w:rsidR="00B8237E">
        <w:rPr>
          <w:noProof/>
        </w:rPr>
        <w:fldChar w:fldCharType="end"/>
      </w:r>
      <w:r>
        <w:t xml:space="preserve"> Wake-up Calendar Date Selector</w:t>
      </w:r>
    </w:p>
    <w:p w14:paraId="41F19D34" w14:textId="77777777" w:rsidR="00927378" w:rsidRDefault="00927378" w:rsidP="00BD3264">
      <w:pPr>
        <w:pStyle w:val="ListNumber"/>
      </w:pPr>
      <w:r>
        <w:t xml:space="preserve">Select the date for the </w:t>
      </w:r>
      <w:r w:rsidR="00F065EB">
        <w:t>wake-up</w:t>
      </w:r>
      <w:r>
        <w:t xml:space="preserve"> call from the </w:t>
      </w:r>
      <w:proofErr w:type="gramStart"/>
      <w:r>
        <w:t>pop up</w:t>
      </w:r>
      <w:proofErr w:type="gramEnd"/>
      <w:r>
        <w:t xml:space="preserve"> calendar.  </w:t>
      </w:r>
    </w:p>
    <w:p w14:paraId="6D28B9DE" w14:textId="77777777" w:rsidR="00927378" w:rsidRDefault="00927378" w:rsidP="00BD3264">
      <w:pPr>
        <w:pStyle w:val="ListNumber"/>
      </w:pPr>
      <w:r>
        <w:t xml:space="preserve">Next, move to the time selection box.  Select the time of the </w:t>
      </w:r>
      <w:r w:rsidR="00F065EB">
        <w:t>wake-up</w:t>
      </w:r>
      <w:r>
        <w:t xml:space="preserve"> call using the up and down arrows or type in the time using th</w:t>
      </w:r>
      <w:r w:rsidR="00DE2C4B">
        <w:t>e keyboard.  If using the arrow keys,</w:t>
      </w:r>
      <w:r>
        <w:t xml:space="preserve"> use the mouse </w:t>
      </w:r>
      <w:r>
        <w:lastRenderedPageBreak/>
        <w:t>to move the cursor from the hours to the minutes to the AM/PM fields in the time box before c</w:t>
      </w:r>
      <w:r w:rsidR="00DE2C4B">
        <w:t>licking on the arrows:</w:t>
      </w:r>
    </w:p>
    <w:p w14:paraId="4E6F5BA7" w14:textId="77777777" w:rsidR="00461EAA" w:rsidRDefault="00461EAA" w:rsidP="00461EAA">
      <w:pPr>
        <w:pStyle w:val="BodyText"/>
        <w:keepNext/>
        <w:ind w:left="1440"/>
      </w:pPr>
      <w:r>
        <w:rPr>
          <w:noProof/>
        </w:rPr>
        <mc:AlternateContent>
          <mc:Choice Requires="wps">
            <w:drawing>
              <wp:anchor distT="0" distB="0" distL="114300" distR="114300" simplePos="0" relativeHeight="251826176" behindDoc="0" locked="0" layoutInCell="1" allowOverlap="1" wp14:anchorId="39E7F874" wp14:editId="13333CE8">
                <wp:simplePos x="0" y="0"/>
                <wp:positionH relativeFrom="column">
                  <wp:posOffset>1750324</wp:posOffset>
                </wp:positionH>
                <wp:positionV relativeFrom="paragraph">
                  <wp:posOffset>233045</wp:posOffset>
                </wp:positionV>
                <wp:extent cx="759124" cy="224287"/>
                <wp:effectExtent l="19050" t="19050" r="41275" b="61595"/>
                <wp:wrapNone/>
                <wp:docPr id="18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124" cy="224287"/>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2E3F4" id="Rectangle 97" o:spid="_x0000_s1026" style="position:absolute;margin-left:137.8pt;margin-top:18.35pt;width:59.75pt;height:17.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" filled="f" fillcolor="#f79646" strokecolor="red" strokeweight="3pt">
                <v:shadow on="t" color="#974706" opacity=".5" offset="1pt"/>
              </v:rect>
            </w:pict>
          </mc:Fallback>
        </mc:AlternateContent>
      </w:r>
      <w:r w:rsidR="00134FA4">
        <w:rPr>
          <w:noProof/>
        </w:rPr>
        <w:drawing>
          <wp:inline distT="0" distB="0" distL="0" distR="0" wp14:anchorId="2FB43DB0" wp14:editId="30AF65A0">
            <wp:extent cx="3150020" cy="439947"/>
            <wp:effectExtent l="19050" t="19050" r="12700" b="177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214534" cy="448957"/>
                    </a:xfrm>
                    <a:prstGeom prst="rect">
                      <a:avLst/>
                    </a:prstGeom>
                    <a:ln>
                      <a:solidFill>
                        <a:schemeClr val="tx1"/>
                      </a:solidFill>
                    </a:ln>
                  </pic:spPr>
                </pic:pic>
              </a:graphicData>
            </a:graphic>
          </wp:inline>
        </w:drawing>
      </w:r>
    </w:p>
    <w:p w14:paraId="211C05FD" w14:textId="77777777" w:rsidR="00927378" w:rsidRDefault="00461EAA" w:rsidP="00461EAA">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69</w:t>
      </w:r>
      <w:r w:rsidR="00B8237E">
        <w:rPr>
          <w:noProof/>
        </w:rPr>
        <w:fldChar w:fldCharType="end"/>
      </w:r>
      <w:r>
        <w:t xml:space="preserve"> Wake-up Time Selector</w:t>
      </w:r>
    </w:p>
    <w:p w14:paraId="4B1E791A" w14:textId="77777777" w:rsidR="00134FA4" w:rsidRDefault="00134FA4" w:rsidP="00BD3264">
      <w:pPr>
        <w:pStyle w:val="ListNumber"/>
      </w:pPr>
      <w:r>
        <w:t>If the guest would like to be woken up every day of his/her stay at the same time, select the Recur checkbox.  When a recurring wake-up call is scheduled, only the next occurrence will show under Manage Wake-ups and the column Recur display have a Y.</w:t>
      </w:r>
      <w:r w:rsidR="00EB7651">
        <w:t xml:space="preserve">  </w:t>
      </w:r>
    </w:p>
    <w:p w14:paraId="6B18AB24" w14:textId="77777777" w:rsidR="00461EAA" w:rsidRDefault="00134FA4" w:rsidP="009D00A0">
      <w:pPr>
        <w:pStyle w:val="ListNumber"/>
        <w:numPr>
          <w:ilvl w:val="0"/>
          <w:numId w:val="0"/>
        </w:numPr>
        <w:ind w:left="1440"/>
      </w:pPr>
      <w:r>
        <w:rPr>
          <w:noProof/>
        </w:rPr>
        <mc:AlternateContent>
          <mc:Choice Requires="wps">
            <w:drawing>
              <wp:anchor distT="0" distB="0" distL="114300" distR="114300" simplePos="0" relativeHeight="251770880" behindDoc="0" locked="0" layoutInCell="1" allowOverlap="1" wp14:anchorId="53DA790D" wp14:editId="7F62BDF6">
                <wp:simplePos x="0" y="0"/>
                <wp:positionH relativeFrom="column">
                  <wp:posOffset>2630589</wp:posOffset>
                </wp:positionH>
                <wp:positionV relativeFrom="paragraph">
                  <wp:posOffset>266580</wp:posOffset>
                </wp:positionV>
                <wp:extent cx="236220" cy="171450"/>
                <wp:effectExtent l="19050" t="19050" r="30480" b="57150"/>
                <wp:wrapNone/>
                <wp:docPr id="66"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7145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0E5D1" id="Rectangle 97" o:spid="_x0000_s1026" style="position:absolute;margin-left:207.15pt;margin-top:21pt;width:18.6pt;height:1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" filled="f" fillcolor="#f79646" strokecolor="red" strokeweight="3pt">
                <v:shadow on="t" color="#974706" opacity=".5" offset="1pt"/>
              </v:rect>
            </w:pict>
          </mc:Fallback>
        </mc:AlternateContent>
      </w:r>
      <w:r>
        <w:rPr>
          <w:noProof/>
        </w:rPr>
        <mc:AlternateContent>
          <mc:Choice Requires="wps">
            <w:drawing>
              <wp:anchor distT="0" distB="0" distL="114300" distR="114300" simplePos="0" relativeHeight="251768832" behindDoc="0" locked="0" layoutInCell="1" allowOverlap="1" wp14:anchorId="0A1E8932" wp14:editId="5081FC2F">
                <wp:simplePos x="0" y="0"/>
                <wp:positionH relativeFrom="column">
                  <wp:posOffset>3427095</wp:posOffset>
                </wp:positionH>
                <wp:positionV relativeFrom="paragraph">
                  <wp:posOffset>692521</wp:posOffset>
                </wp:positionV>
                <wp:extent cx="236220" cy="171450"/>
                <wp:effectExtent l="19050" t="19050" r="30480" b="57150"/>
                <wp:wrapNone/>
                <wp:docPr id="6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7145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CCA58" id="Rectangle 97" o:spid="_x0000_s1026" style="position:absolute;margin-left:269.85pt;margin-top:54.55pt;width:18.6pt;height:1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" filled="f" fillcolor="#f79646" strokecolor="red" strokeweight="3pt">
                <v:shadow on="t" color="#974706" opacity=".5" offset="1pt"/>
              </v:rect>
            </w:pict>
          </mc:Fallback>
        </mc:AlternateContent>
      </w:r>
      <w:r>
        <w:rPr>
          <w:noProof/>
        </w:rPr>
        <w:drawing>
          <wp:inline distT="0" distB="0" distL="0" distR="0" wp14:anchorId="25B479AF" wp14:editId="17ACE38D">
            <wp:extent cx="3217653" cy="880810"/>
            <wp:effectExtent l="19050" t="19050" r="20955" b="146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223859" cy="882509"/>
                    </a:xfrm>
                    <a:prstGeom prst="rect">
                      <a:avLst/>
                    </a:prstGeom>
                    <a:ln>
                      <a:solidFill>
                        <a:schemeClr val="tx1"/>
                      </a:solidFill>
                    </a:ln>
                  </pic:spPr>
                </pic:pic>
              </a:graphicData>
            </a:graphic>
          </wp:inline>
        </w:drawing>
      </w:r>
    </w:p>
    <w:p w14:paraId="2C6A75F8" w14:textId="77777777" w:rsidR="00134FA4" w:rsidRDefault="00461EAA" w:rsidP="00461EAA">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70</w:t>
      </w:r>
      <w:r w:rsidR="00B8237E">
        <w:rPr>
          <w:noProof/>
        </w:rPr>
        <w:fldChar w:fldCharType="end"/>
      </w:r>
      <w:r>
        <w:t xml:space="preserve"> Recurring Wake-up Selector and Indicator</w:t>
      </w:r>
    </w:p>
    <w:p w14:paraId="0B3C8888" w14:textId="41312D3B" w:rsidR="00365562" w:rsidRDefault="005C475E" w:rsidP="00BD3264">
      <w:pPr>
        <w:pStyle w:val="ListNumber"/>
      </w:pPr>
      <w:r>
        <w:t>Jazzware</w:t>
      </w:r>
      <w:r w:rsidR="00365562">
        <w:t xml:space="preserve"> will call the guest </w:t>
      </w:r>
      <w:r w:rsidR="00033DE8">
        <w:t xml:space="preserve">at the scheduled time and provide the guest the option to snooze.  </w:t>
      </w:r>
    </w:p>
    <w:p w14:paraId="2C4E904A" w14:textId="77777777" w:rsidR="00927378" w:rsidRDefault="00365562" w:rsidP="00BD3264">
      <w:pPr>
        <w:pStyle w:val="ListNumber"/>
      </w:pPr>
      <w:r>
        <w:t xml:space="preserve">PMS systems that are capable of handling wake-up status updates will be sent wake-up updates. </w:t>
      </w:r>
      <w:r w:rsidR="00134FA4">
        <w:t xml:space="preserve">  </w:t>
      </w:r>
    </w:p>
    <w:p w14:paraId="5D023A47" w14:textId="77777777" w:rsidR="00927378" w:rsidRDefault="00DE2C4B" w:rsidP="00E62878">
      <w:pPr>
        <w:pStyle w:val="Heading3"/>
      </w:pPr>
      <w:bookmarkStart w:id="179" w:name="_Toc535222416"/>
      <w:r>
        <w:t xml:space="preserve">Canceling </w:t>
      </w:r>
      <w:r w:rsidR="00F065EB">
        <w:t>Wake-up</w:t>
      </w:r>
      <w:r>
        <w:t>s</w:t>
      </w:r>
      <w:bookmarkEnd w:id="179"/>
    </w:p>
    <w:p w14:paraId="39829600" w14:textId="3967A45F" w:rsidR="00033DE8" w:rsidRPr="00033DE8" w:rsidRDefault="00033DE8" w:rsidP="00033DE8">
      <w:pPr>
        <w:pStyle w:val="BodyText"/>
      </w:pPr>
      <w:r>
        <w:t xml:space="preserve">Wake-ups can be canceled through the PMS, the guest </w:t>
      </w:r>
      <w:hyperlink w:anchor="_HospitalityCloud_Schedule_Wake-up" w:history="1">
        <w:r>
          <w:rPr>
            <w:rStyle w:val="Hyperlink"/>
          </w:rPr>
          <w:t>wake-up schedule IVR</w:t>
        </w:r>
      </w:hyperlink>
      <w:r>
        <w:t xml:space="preserve">, or the Guest Details portion of the </w:t>
      </w:r>
      <w:r w:rsidR="005C475E">
        <w:t>Jazzware</w:t>
      </w:r>
      <w:r>
        <w:t xml:space="preserve"> portal.</w:t>
      </w:r>
    </w:p>
    <w:p w14:paraId="61C16087" w14:textId="6BA070C1" w:rsidR="00134FA4" w:rsidRPr="00134FA4" w:rsidRDefault="00927378" w:rsidP="00547C63">
      <w:pPr>
        <w:pStyle w:val="BodyText"/>
        <w:rPr>
          <w:b/>
        </w:rPr>
      </w:pPr>
      <w:r w:rsidRPr="00134FA4">
        <w:rPr>
          <w:b/>
        </w:rPr>
        <w:t xml:space="preserve">To cancel a </w:t>
      </w:r>
      <w:r w:rsidR="00F065EB">
        <w:rPr>
          <w:b/>
        </w:rPr>
        <w:t>wake-up</w:t>
      </w:r>
      <w:r w:rsidRPr="00134FA4">
        <w:rPr>
          <w:b/>
        </w:rPr>
        <w:t xml:space="preserve"> call for a guest room</w:t>
      </w:r>
      <w:r w:rsidR="00033DE8">
        <w:rPr>
          <w:b/>
        </w:rPr>
        <w:t xml:space="preserve"> using the Guest Details page of the </w:t>
      </w:r>
      <w:r w:rsidR="005C475E">
        <w:rPr>
          <w:b/>
        </w:rPr>
        <w:t>Jazzware</w:t>
      </w:r>
      <w:r w:rsidR="00033DE8">
        <w:rPr>
          <w:b/>
        </w:rPr>
        <w:t xml:space="preserve"> portal</w:t>
      </w:r>
      <w:r w:rsidR="00134FA4" w:rsidRPr="00134FA4">
        <w:rPr>
          <w:b/>
        </w:rPr>
        <w:t>:</w:t>
      </w:r>
    </w:p>
    <w:p w14:paraId="52A115C6" w14:textId="77777777" w:rsidR="00134FA4" w:rsidRDefault="00134FA4" w:rsidP="00AD17B0">
      <w:pPr>
        <w:pStyle w:val="ListNumber"/>
        <w:numPr>
          <w:ilvl w:val="0"/>
          <w:numId w:val="81"/>
        </w:numPr>
      </w:pPr>
      <w:r>
        <w:t>O</w:t>
      </w:r>
      <w:r w:rsidR="00DE2C4B">
        <w:t>pen</w:t>
      </w:r>
      <w:r w:rsidR="00927378">
        <w:t xml:space="preserve"> the </w:t>
      </w:r>
      <w:r w:rsidR="00927378" w:rsidRPr="00547C63">
        <w:t>Guest Detail</w:t>
      </w:r>
      <w:r w:rsidR="00927378">
        <w:t xml:space="preserve"> page</w:t>
      </w:r>
      <w:r w:rsidR="00DE2C4B">
        <w:t xml:space="preserve"> for the guest</w:t>
      </w:r>
      <w:r w:rsidR="00927378">
        <w:t>.</w:t>
      </w:r>
      <w:r w:rsidR="00DE2C4B">
        <w:t xml:space="preserve">  </w:t>
      </w:r>
    </w:p>
    <w:p w14:paraId="08CD3B01" w14:textId="77777777" w:rsidR="00927378" w:rsidRDefault="00134FA4" w:rsidP="00BD5BD0">
      <w:pPr>
        <w:pStyle w:val="ListNumber"/>
      </w:pPr>
      <w:r>
        <w:t xml:space="preserve">Under </w:t>
      </w:r>
      <w:r w:rsidR="00927378">
        <w:t xml:space="preserve">the heading Manage </w:t>
      </w:r>
      <w:r w:rsidR="00F065EB">
        <w:t>Wake-up</w:t>
      </w:r>
      <w:r w:rsidR="00927378">
        <w:t xml:space="preserve">s find the </w:t>
      </w:r>
      <w:r w:rsidR="00F065EB">
        <w:t>wake-up</w:t>
      </w:r>
      <w:r w:rsidR="00927378">
        <w:t xml:space="preserve"> call that should be canceled.  </w:t>
      </w:r>
    </w:p>
    <w:p w14:paraId="445D4252" w14:textId="77777777" w:rsidR="00927378" w:rsidRDefault="00927378" w:rsidP="00BD3264">
      <w:pPr>
        <w:pStyle w:val="ListNumber"/>
      </w:pPr>
      <w:r>
        <w:t>C</w:t>
      </w:r>
      <w:r w:rsidRPr="007B5AD3">
        <w:t>lick on the red</w:t>
      </w:r>
      <w:r w:rsidRPr="00547C63">
        <w:t xml:space="preserve"> X</w:t>
      </w:r>
      <w:r w:rsidRPr="007B5AD3">
        <w:t xml:space="preserve"> and the </w:t>
      </w:r>
      <w:r w:rsidR="00F065EB">
        <w:t>wake-up</w:t>
      </w:r>
      <w:r w:rsidRPr="007B5AD3">
        <w:t xml:space="preserve"> that was scheduled </w:t>
      </w:r>
      <w:r>
        <w:t xml:space="preserve">will be </w:t>
      </w:r>
      <w:r w:rsidRPr="007B5AD3">
        <w:t>cancelled</w:t>
      </w:r>
      <w:r>
        <w:t>.</w:t>
      </w:r>
      <w:r w:rsidR="00134FA4">
        <w:t xml:space="preserve">  If the wake-up that was set was a recurring wake-up, then </w:t>
      </w:r>
      <w:proofErr w:type="gramStart"/>
      <w:r w:rsidR="00134FA4">
        <w:t>all of</w:t>
      </w:r>
      <w:proofErr w:type="gramEnd"/>
      <w:r w:rsidR="00134FA4">
        <w:t xml:space="preserve"> the wake-ups for that time will be cancelled.</w:t>
      </w:r>
    </w:p>
    <w:p w14:paraId="48C61D07" w14:textId="77777777" w:rsidR="00033DE8" w:rsidRDefault="00033DE8" w:rsidP="00BD3264">
      <w:pPr>
        <w:pStyle w:val="ListNumber"/>
      </w:pPr>
      <w:r>
        <w:t>PMS systems that are capable of handling wake-up status updates will be notified of the cancellation.</w:t>
      </w:r>
    </w:p>
    <w:p w14:paraId="73547C31" w14:textId="77777777" w:rsidR="00461EAA" w:rsidRDefault="00134FA4" w:rsidP="00461EAA">
      <w:pPr>
        <w:pStyle w:val="BodyText"/>
        <w:keepNext/>
        <w:ind w:left="1440"/>
      </w:pPr>
      <w:r>
        <w:rPr>
          <w:noProof/>
        </w:rPr>
        <mc:AlternateContent>
          <mc:Choice Requires="wps">
            <w:drawing>
              <wp:anchor distT="0" distB="0" distL="114300" distR="114300" simplePos="0" relativeHeight="251726848" behindDoc="0" locked="0" layoutInCell="1" allowOverlap="1" wp14:anchorId="5EA25BCE" wp14:editId="15A8E7E6">
                <wp:simplePos x="0" y="0"/>
                <wp:positionH relativeFrom="column">
                  <wp:posOffset>3865880</wp:posOffset>
                </wp:positionH>
                <wp:positionV relativeFrom="paragraph">
                  <wp:posOffset>728609</wp:posOffset>
                </wp:positionV>
                <wp:extent cx="236220" cy="171450"/>
                <wp:effectExtent l="19050" t="19050" r="30480" b="57150"/>
                <wp:wrapNone/>
                <wp:docPr id="6"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7145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CD151" id="Rectangle 97" o:spid="_x0000_s1026" style="position:absolute;margin-left:304.4pt;margin-top:57.35pt;width:18.6pt;height:1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" filled="f" fillcolor="#f79646" strokecolor="red" strokeweight="3pt">
                <v:shadow on="t" color="#974706" opacity=".5" offset="1pt"/>
              </v:rect>
            </w:pict>
          </mc:Fallback>
        </mc:AlternateContent>
      </w:r>
      <w:r>
        <w:rPr>
          <w:noProof/>
        </w:rPr>
        <w:drawing>
          <wp:inline distT="0" distB="0" distL="0" distR="0" wp14:anchorId="0BD511EA" wp14:editId="081CE9B2">
            <wp:extent cx="3409950" cy="933450"/>
            <wp:effectExtent l="19050" t="19050" r="19050"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409950" cy="933450"/>
                    </a:xfrm>
                    <a:prstGeom prst="rect">
                      <a:avLst/>
                    </a:prstGeom>
                    <a:ln>
                      <a:solidFill>
                        <a:schemeClr val="tx1"/>
                      </a:solidFill>
                    </a:ln>
                  </pic:spPr>
                </pic:pic>
              </a:graphicData>
            </a:graphic>
          </wp:inline>
        </w:drawing>
      </w:r>
    </w:p>
    <w:p w14:paraId="0B2D5E2A" w14:textId="77777777" w:rsidR="00927378" w:rsidRDefault="00461EAA" w:rsidP="00461EAA">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71</w:t>
      </w:r>
      <w:r w:rsidR="00B8237E">
        <w:rPr>
          <w:noProof/>
        </w:rPr>
        <w:fldChar w:fldCharType="end"/>
      </w:r>
      <w:r>
        <w:t xml:space="preserve"> Wake-up Cancellation Button (X)</w:t>
      </w:r>
      <w:r w:rsidR="00134FA4">
        <w:rPr>
          <w:noProof/>
        </w:rPr>
        <w:t xml:space="preserve"> </w:t>
      </w:r>
    </w:p>
    <w:p w14:paraId="66821632" w14:textId="77777777" w:rsidR="00927378" w:rsidRPr="00547C63" w:rsidRDefault="00F065EB" w:rsidP="00E62878">
      <w:pPr>
        <w:pStyle w:val="Heading3"/>
      </w:pPr>
      <w:bookmarkStart w:id="180" w:name="_Wake-up_Details"/>
      <w:bookmarkStart w:id="181" w:name="_Toc535222417"/>
      <w:bookmarkEnd w:id="180"/>
      <w:r>
        <w:t>Wake-up</w:t>
      </w:r>
      <w:r w:rsidR="00DE2C4B">
        <w:t xml:space="preserve"> Details</w:t>
      </w:r>
      <w:bookmarkEnd w:id="181"/>
    </w:p>
    <w:p w14:paraId="279A6B0F" w14:textId="77777777" w:rsidR="007E24DF" w:rsidRDefault="00927378" w:rsidP="00F065EB">
      <w:pPr>
        <w:pStyle w:val="BodyText"/>
      </w:pPr>
      <w:r w:rsidRPr="00547C63">
        <w:t>To view the deta</w:t>
      </w:r>
      <w:r w:rsidR="00F065EB">
        <w:t xml:space="preserve">ils related to any wake-up call, </w:t>
      </w:r>
      <w:r>
        <w:t xml:space="preserve">go to the </w:t>
      </w:r>
      <w:r w:rsidR="00F065EB">
        <w:t xml:space="preserve">Manage Wake-ups section of the </w:t>
      </w:r>
      <w:r w:rsidRPr="00547C63">
        <w:t>Guest Detail</w:t>
      </w:r>
      <w:r w:rsidR="00F065EB">
        <w:t>s</w:t>
      </w:r>
      <w:r>
        <w:t xml:space="preserve"> page</w:t>
      </w:r>
      <w:r w:rsidR="00DE2C4B">
        <w:t xml:space="preserve">.  </w:t>
      </w:r>
      <w:r>
        <w:t xml:space="preserve">On the </w:t>
      </w:r>
      <w:r w:rsidRPr="00547C63">
        <w:t>Guest Details</w:t>
      </w:r>
      <w:r>
        <w:t xml:space="preserve"> page, under the heading Manage </w:t>
      </w:r>
      <w:r w:rsidR="00F065EB">
        <w:t>Wake-up</w:t>
      </w:r>
      <w:r>
        <w:t xml:space="preserve">s, click the </w:t>
      </w:r>
      <w:r w:rsidRPr="007C1851">
        <w:rPr>
          <w:b/>
        </w:rPr>
        <w:t>+</w:t>
      </w:r>
      <w:r w:rsidR="00F065EB">
        <w:t xml:space="preserve"> sign next to the wake-up call.</w:t>
      </w:r>
    </w:p>
    <w:p w14:paraId="6A09F1B1" w14:textId="77777777" w:rsidR="00927378" w:rsidRPr="007E24DF" w:rsidRDefault="00927378" w:rsidP="00547C63">
      <w:pPr>
        <w:pStyle w:val="BodyText"/>
        <w:rPr>
          <w:b/>
        </w:rPr>
      </w:pPr>
      <w:r w:rsidRPr="007E24DF">
        <w:rPr>
          <w:b/>
        </w:rPr>
        <w:lastRenderedPageBreak/>
        <w:t xml:space="preserve">All the records and activity related to the </w:t>
      </w:r>
      <w:r w:rsidR="00F065EB">
        <w:rPr>
          <w:b/>
        </w:rPr>
        <w:t>wake-up</w:t>
      </w:r>
      <w:r w:rsidRPr="007E24DF">
        <w:rPr>
          <w:b/>
        </w:rPr>
        <w:t xml:space="preserve"> calls will appear including:</w:t>
      </w:r>
    </w:p>
    <w:p w14:paraId="1A8A0BF0" w14:textId="77777777" w:rsidR="00927378" w:rsidRDefault="00927378" w:rsidP="00B446A2">
      <w:pPr>
        <w:pStyle w:val="ListBullet"/>
        <w:numPr>
          <w:ilvl w:val="1"/>
          <w:numId w:val="36"/>
        </w:numPr>
      </w:pPr>
      <w:r>
        <w:t>When the call was scheduled</w:t>
      </w:r>
    </w:p>
    <w:p w14:paraId="3CF8BA99" w14:textId="77777777" w:rsidR="00927378" w:rsidRDefault="00927378" w:rsidP="00B446A2">
      <w:pPr>
        <w:pStyle w:val="ListBullet"/>
        <w:numPr>
          <w:ilvl w:val="1"/>
          <w:numId w:val="36"/>
        </w:numPr>
      </w:pPr>
      <w:r>
        <w:t>What time the call was scheduled for</w:t>
      </w:r>
    </w:p>
    <w:p w14:paraId="2D1B5334" w14:textId="77777777" w:rsidR="00927378" w:rsidRDefault="00927378" w:rsidP="00B446A2">
      <w:pPr>
        <w:pStyle w:val="ListBullet"/>
        <w:numPr>
          <w:ilvl w:val="1"/>
          <w:numId w:val="36"/>
        </w:numPr>
      </w:pPr>
      <w:r>
        <w:t>Who scheduled the call</w:t>
      </w:r>
    </w:p>
    <w:p w14:paraId="0C53C0A5" w14:textId="77777777" w:rsidR="00927378" w:rsidRDefault="00927378" w:rsidP="00B446A2">
      <w:pPr>
        <w:pStyle w:val="ListBullet"/>
        <w:numPr>
          <w:ilvl w:val="1"/>
          <w:numId w:val="36"/>
        </w:numPr>
      </w:pPr>
      <w:r>
        <w:t>When the call took place</w:t>
      </w:r>
    </w:p>
    <w:p w14:paraId="041229C0" w14:textId="77777777" w:rsidR="00927378" w:rsidRDefault="00927378" w:rsidP="00B446A2">
      <w:pPr>
        <w:pStyle w:val="ListBullet"/>
        <w:numPr>
          <w:ilvl w:val="1"/>
          <w:numId w:val="36"/>
        </w:numPr>
      </w:pPr>
      <w:r>
        <w:t>The number of times the system has attempted to call the guest if the guest did not answer</w:t>
      </w:r>
    </w:p>
    <w:p w14:paraId="47D859E1" w14:textId="0FF5FFDC" w:rsidR="00AE04DF" w:rsidRDefault="00EB7651" w:rsidP="0018438B">
      <w:pPr>
        <w:pStyle w:val="BodyText"/>
      </w:pPr>
      <w:r w:rsidRPr="0018438B">
        <w:t xml:space="preserve">The status of a </w:t>
      </w:r>
      <w:proofErr w:type="spellStart"/>
      <w:r w:rsidRPr="0018438B">
        <w:t>BroadWorks</w:t>
      </w:r>
      <w:proofErr w:type="spellEnd"/>
      <w:r w:rsidR="00927378" w:rsidRPr="0018438B">
        <w:t xml:space="preserve"> </w:t>
      </w:r>
      <w:r w:rsidR="00461EAA" w:rsidRPr="0018438B">
        <w:t>w</w:t>
      </w:r>
      <w:r w:rsidR="00F065EB" w:rsidRPr="0018438B">
        <w:t>ake-up</w:t>
      </w:r>
      <w:r w:rsidR="00461EAA" w:rsidRPr="0018438B">
        <w:t xml:space="preserve"> c</w:t>
      </w:r>
      <w:r w:rsidR="00937EDE" w:rsidRPr="0018438B">
        <w:t xml:space="preserve">all </w:t>
      </w:r>
      <w:r w:rsidR="00461EAA" w:rsidRPr="0018438B">
        <w:t>a</w:t>
      </w:r>
      <w:r w:rsidR="00937EDE" w:rsidRPr="0018438B">
        <w:t xml:space="preserve">ttempt </w:t>
      </w:r>
      <w:r w:rsidR="0018438B" w:rsidRPr="0018438B">
        <w:t xml:space="preserve">can </w:t>
      </w:r>
      <w:r w:rsidR="0018438B">
        <w:t xml:space="preserve">be an interim status, meaning there will be other actions taken by the wake-up system or a final status, which </w:t>
      </w:r>
      <w:r w:rsidR="00AF43F5">
        <w:t xml:space="preserve">indicates that no further </w:t>
      </w:r>
      <w:r w:rsidR="0018438B">
        <w:t>action will</w:t>
      </w:r>
      <w:r w:rsidR="00AF43F5">
        <w:t xml:space="preserve"> be</w:t>
      </w:r>
      <w:r w:rsidR="0018438B">
        <w:t xml:space="preserve"> take</w:t>
      </w:r>
      <w:r w:rsidR="00AF43F5">
        <w:t xml:space="preserve">n by </w:t>
      </w:r>
      <w:r w:rsidR="005C475E">
        <w:t>Jazzware</w:t>
      </w:r>
      <w:r w:rsidR="0018438B">
        <w:t xml:space="preserve"> related to </w:t>
      </w:r>
      <w:r w:rsidR="00AF43F5">
        <w:t>placing the</w:t>
      </w:r>
      <w:r w:rsidR="0018438B">
        <w:t xml:space="preserve"> wake-up.  </w:t>
      </w:r>
    </w:p>
    <w:p w14:paraId="51FCF03E" w14:textId="77777777" w:rsidR="009D00A0" w:rsidRDefault="009D00A0">
      <w:pPr>
        <w:ind w:left="0"/>
      </w:pPr>
    </w:p>
    <w:p w14:paraId="6F995CC0" w14:textId="77777777" w:rsidR="009D00A0" w:rsidRDefault="009D00A0">
      <w:pPr>
        <w:ind w:left="0"/>
      </w:pPr>
      <w:r>
        <w:br w:type="page"/>
      </w:r>
    </w:p>
    <w:p w14:paraId="698836F8" w14:textId="77777777" w:rsidR="009D00A0" w:rsidRDefault="009D00A0" w:rsidP="009D00A0">
      <w:pPr>
        <w:pStyle w:val="Heading3"/>
      </w:pPr>
      <w:bookmarkStart w:id="182" w:name="_Toc535222418"/>
      <w:r>
        <w:lastRenderedPageBreak/>
        <w:t>Wake-up Status Descriptions</w:t>
      </w:r>
      <w:bookmarkEnd w:id="182"/>
    </w:p>
    <w:tbl>
      <w:tblPr>
        <w:tblW w:w="0" w:type="auto"/>
        <w:tblInd w:w="1080" w:type="dxa"/>
        <w:tblLook w:val="04A0" w:firstRow="1" w:lastRow="0" w:firstColumn="1" w:lastColumn="0" w:noHBand="0" w:noVBand="1"/>
      </w:tblPr>
      <w:tblGrid>
        <w:gridCol w:w="1623"/>
        <w:gridCol w:w="1067"/>
        <w:gridCol w:w="5590"/>
      </w:tblGrid>
      <w:tr w:rsidR="00102121" w14:paraId="24245FDF" w14:textId="77777777" w:rsidTr="00102121">
        <w:trPr>
          <w:trHeight w:val="386"/>
        </w:trPr>
        <w:tc>
          <w:tcPr>
            <w:tcW w:w="8496" w:type="dxa"/>
            <w:gridSpan w:val="3"/>
            <w:shd w:val="clear" w:color="auto" w:fill="B8CCE4" w:themeFill="accent1" w:themeFillTint="66"/>
          </w:tcPr>
          <w:p w14:paraId="29B1C6CD" w14:textId="77777777" w:rsidR="00102121" w:rsidRDefault="00102121" w:rsidP="0018438B">
            <w:pPr>
              <w:pStyle w:val="BodyText"/>
              <w:spacing w:before="240"/>
              <w:ind w:left="0"/>
              <w:rPr>
                <w:b/>
              </w:rPr>
            </w:pPr>
            <w:r>
              <w:rPr>
                <w:b/>
              </w:rPr>
              <w:t>Wake-up Status Descriptions</w:t>
            </w:r>
          </w:p>
        </w:tc>
      </w:tr>
      <w:tr w:rsidR="0018438B" w14:paraId="4DB4F94F" w14:textId="77777777" w:rsidTr="00102121">
        <w:trPr>
          <w:trHeight w:val="386"/>
        </w:trPr>
        <w:tc>
          <w:tcPr>
            <w:tcW w:w="1638" w:type="dxa"/>
            <w:shd w:val="clear" w:color="auto" w:fill="DBE5F1" w:themeFill="accent1" w:themeFillTint="33"/>
            <w:vAlign w:val="bottom"/>
          </w:tcPr>
          <w:p w14:paraId="227EA6BC" w14:textId="77777777" w:rsidR="0018438B" w:rsidRPr="00102121" w:rsidRDefault="0018438B" w:rsidP="00102121">
            <w:pPr>
              <w:pStyle w:val="BodyText"/>
              <w:spacing w:before="120"/>
              <w:ind w:left="0"/>
              <w:rPr>
                <w:b/>
                <w:sz w:val="18"/>
              </w:rPr>
            </w:pPr>
            <w:r w:rsidRPr="00102121">
              <w:rPr>
                <w:b/>
                <w:sz w:val="18"/>
              </w:rPr>
              <w:t>Status</w:t>
            </w:r>
          </w:p>
        </w:tc>
        <w:tc>
          <w:tcPr>
            <w:tcW w:w="1080" w:type="dxa"/>
            <w:shd w:val="clear" w:color="auto" w:fill="DBE5F1" w:themeFill="accent1" w:themeFillTint="33"/>
            <w:vAlign w:val="bottom"/>
          </w:tcPr>
          <w:p w14:paraId="6FCF4107" w14:textId="77777777" w:rsidR="0018438B" w:rsidRPr="00102121" w:rsidRDefault="0018438B" w:rsidP="00102121">
            <w:pPr>
              <w:pStyle w:val="BodyText"/>
              <w:spacing w:before="120"/>
              <w:ind w:left="0"/>
              <w:rPr>
                <w:b/>
                <w:sz w:val="18"/>
              </w:rPr>
            </w:pPr>
            <w:r w:rsidRPr="00102121">
              <w:rPr>
                <w:b/>
                <w:sz w:val="18"/>
              </w:rPr>
              <w:t>Type of Status</w:t>
            </w:r>
          </w:p>
        </w:tc>
        <w:tc>
          <w:tcPr>
            <w:tcW w:w="5778" w:type="dxa"/>
            <w:shd w:val="clear" w:color="auto" w:fill="DBE5F1" w:themeFill="accent1" w:themeFillTint="33"/>
            <w:vAlign w:val="bottom"/>
          </w:tcPr>
          <w:p w14:paraId="7CFE955D" w14:textId="77777777" w:rsidR="0018438B" w:rsidRPr="00102121" w:rsidRDefault="0018438B" w:rsidP="00102121">
            <w:pPr>
              <w:pStyle w:val="BodyText"/>
              <w:spacing w:before="120"/>
              <w:ind w:left="0"/>
              <w:rPr>
                <w:b/>
                <w:sz w:val="18"/>
              </w:rPr>
            </w:pPr>
            <w:r w:rsidRPr="00102121">
              <w:rPr>
                <w:b/>
                <w:sz w:val="18"/>
              </w:rPr>
              <w:t>Meaning</w:t>
            </w:r>
          </w:p>
        </w:tc>
      </w:tr>
      <w:tr w:rsidR="00A578C1" w14:paraId="37D2BC29" w14:textId="77777777" w:rsidTr="0018438B">
        <w:tc>
          <w:tcPr>
            <w:tcW w:w="1638" w:type="dxa"/>
          </w:tcPr>
          <w:p w14:paraId="32CD3486" w14:textId="77777777" w:rsidR="00A578C1" w:rsidRPr="00B064B2" w:rsidRDefault="00A578C1" w:rsidP="0013746E">
            <w:pPr>
              <w:pStyle w:val="BodyText"/>
              <w:ind w:left="0"/>
              <w:rPr>
                <w:b/>
              </w:rPr>
            </w:pPr>
            <w:r w:rsidRPr="00B064B2">
              <w:t>Answered</w:t>
            </w:r>
          </w:p>
        </w:tc>
        <w:tc>
          <w:tcPr>
            <w:tcW w:w="1080" w:type="dxa"/>
          </w:tcPr>
          <w:p w14:paraId="0564D6F2" w14:textId="77777777" w:rsidR="00A578C1" w:rsidRPr="00B064B2" w:rsidRDefault="00A578C1" w:rsidP="0013746E">
            <w:pPr>
              <w:pStyle w:val="BodyText"/>
              <w:ind w:left="0"/>
            </w:pPr>
            <w:r w:rsidRPr="00B064B2">
              <w:t>Final</w:t>
            </w:r>
          </w:p>
        </w:tc>
        <w:tc>
          <w:tcPr>
            <w:tcW w:w="5778" w:type="dxa"/>
          </w:tcPr>
          <w:p w14:paraId="0896A25D" w14:textId="77777777" w:rsidR="00A578C1" w:rsidRPr="00B064B2" w:rsidRDefault="00A578C1" w:rsidP="0013746E">
            <w:pPr>
              <w:pStyle w:val="BodyText"/>
              <w:ind w:left="0"/>
            </w:pPr>
            <w:r w:rsidRPr="00B064B2">
              <w:t>The guest answered the wake-up call.</w:t>
            </w:r>
          </w:p>
          <w:p w14:paraId="15DF6FDA" w14:textId="77777777" w:rsidR="00A578C1" w:rsidRPr="00B064B2" w:rsidRDefault="00A578C1" w:rsidP="0013746E">
            <w:pPr>
              <w:pStyle w:val="BodyText"/>
              <w:ind w:left="0"/>
              <w:rPr>
                <w:b/>
              </w:rPr>
            </w:pPr>
          </w:p>
        </w:tc>
      </w:tr>
      <w:tr w:rsidR="00A578C1" w14:paraId="444957C7" w14:textId="77777777" w:rsidTr="0018438B">
        <w:tc>
          <w:tcPr>
            <w:tcW w:w="1638" w:type="dxa"/>
          </w:tcPr>
          <w:p w14:paraId="2A89530D" w14:textId="77777777" w:rsidR="00A578C1" w:rsidRPr="00B064B2" w:rsidRDefault="00A578C1" w:rsidP="0013746E">
            <w:pPr>
              <w:pStyle w:val="BodyText"/>
              <w:ind w:left="0"/>
            </w:pPr>
            <w:r w:rsidRPr="00B064B2">
              <w:t>Auto Cancelled</w:t>
            </w:r>
          </w:p>
        </w:tc>
        <w:tc>
          <w:tcPr>
            <w:tcW w:w="1080" w:type="dxa"/>
          </w:tcPr>
          <w:p w14:paraId="7143F19C" w14:textId="77777777" w:rsidR="00A578C1" w:rsidRPr="00B064B2" w:rsidRDefault="00A578C1" w:rsidP="0013746E">
            <w:pPr>
              <w:pStyle w:val="BodyText"/>
              <w:ind w:left="0"/>
            </w:pPr>
            <w:r w:rsidRPr="00B064B2">
              <w:t>Final</w:t>
            </w:r>
          </w:p>
        </w:tc>
        <w:tc>
          <w:tcPr>
            <w:tcW w:w="5778" w:type="dxa"/>
          </w:tcPr>
          <w:p w14:paraId="5698F059" w14:textId="77777777" w:rsidR="00A578C1" w:rsidRPr="00B064B2" w:rsidRDefault="00A578C1" w:rsidP="0013746E">
            <w:pPr>
              <w:pStyle w:val="BodyText"/>
              <w:ind w:left="0"/>
              <w:rPr>
                <w:b/>
              </w:rPr>
            </w:pPr>
            <w:r w:rsidRPr="00B064B2">
              <w:t xml:space="preserve">There was a problem with the system and the wake-up call could not be placed and all retry attempts have been made.   All auto </w:t>
            </w:r>
            <w:proofErr w:type="gramStart"/>
            <w:r w:rsidRPr="00B064B2">
              <w:t>cancel</w:t>
            </w:r>
            <w:proofErr w:type="gramEnd"/>
            <w:r w:rsidRPr="00B064B2">
              <w:t xml:space="preserve"> wake-up alerts that are configured will be initiated.  </w:t>
            </w:r>
          </w:p>
        </w:tc>
      </w:tr>
      <w:tr w:rsidR="00A578C1" w14:paraId="3B0F4D4B" w14:textId="77777777" w:rsidTr="0018438B">
        <w:tc>
          <w:tcPr>
            <w:tcW w:w="1638" w:type="dxa"/>
          </w:tcPr>
          <w:p w14:paraId="4CB95824" w14:textId="77777777" w:rsidR="00A578C1" w:rsidRPr="00B064B2" w:rsidRDefault="00A578C1" w:rsidP="00547C63">
            <w:pPr>
              <w:pStyle w:val="BodyText"/>
              <w:ind w:left="0"/>
              <w:rPr>
                <w:b/>
              </w:rPr>
            </w:pPr>
            <w:r w:rsidRPr="00B064B2">
              <w:t xml:space="preserve">Calling  </w:t>
            </w:r>
          </w:p>
        </w:tc>
        <w:tc>
          <w:tcPr>
            <w:tcW w:w="1080" w:type="dxa"/>
          </w:tcPr>
          <w:p w14:paraId="7D7737AA" w14:textId="77777777" w:rsidR="00A578C1" w:rsidRPr="00B064B2" w:rsidRDefault="00A578C1" w:rsidP="00547C63">
            <w:pPr>
              <w:pStyle w:val="BodyText"/>
              <w:ind w:left="0"/>
            </w:pPr>
            <w:r w:rsidRPr="00B064B2">
              <w:t>Interim</w:t>
            </w:r>
          </w:p>
        </w:tc>
        <w:tc>
          <w:tcPr>
            <w:tcW w:w="5778" w:type="dxa"/>
          </w:tcPr>
          <w:p w14:paraId="619F65BF" w14:textId="77777777" w:rsidR="00A578C1" w:rsidRPr="00B064B2" w:rsidRDefault="00A578C1" w:rsidP="001E4A42">
            <w:pPr>
              <w:pStyle w:val="BodyText"/>
              <w:ind w:left="0"/>
              <w:rPr>
                <w:b/>
              </w:rPr>
            </w:pPr>
            <w:r w:rsidRPr="00B064B2">
              <w:t>The system has initiated a wake-up call attempt to the guest.</w:t>
            </w:r>
          </w:p>
        </w:tc>
      </w:tr>
      <w:tr w:rsidR="00A578C1" w14:paraId="63FCD6BD" w14:textId="77777777" w:rsidTr="0018438B">
        <w:tc>
          <w:tcPr>
            <w:tcW w:w="1638" w:type="dxa"/>
          </w:tcPr>
          <w:p w14:paraId="55150837" w14:textId="77777777" w:rsidR="00A578C1" w:rsidRPr="00B064B2" w:rsidRDefault="00A578C1" w:rsidP="0013746E">
            <w:pPr>
              <w:pStyle w:val="BodyText"/>
              <w:ind w:left="0"/>
              <w:rPr>
                <w:b/>
              </w:rPr>
            </w:pPr>
            <w:r w:rsidRPr="00B064B2">
              <w:t>Cancelled</w:t>
            </w:r>
          </w:p>
        </w:tc>
        <w:tc>
          <w:tcPr>
            <w:tcW w:w="1080" w:type="dxa"/>
          </w:tcPr>
          <w:p w14:paraId="22E91B3F" w14:textId="77777777" w:rsidR="00A578C1" w:rsidRPr="00B064B2" w:rsidRDefault="00A578C1" w:rsidP="0013746E">
            <w:pPr>
              <w:pStyle w:val="BodyText"/>
              <w:ind w:left="0"/>
            </w:pPr>
            <w:r w:rsidRPr="00B064B2">
              <w:t>Final</w:t>
            </w:r>
          </w:p>
        </w:tc>
        <w:tc>
          <w:tcPr>
            <w:tcW w:w="5778" w:type="dxa"/>
          </w:tcPr>
          <w:p w14:paraId="63C6FDA0" w14:textId="77777777" w:rsidR="00A578C1" w:rsidRPr="00B064B2" w:rsidRDefault="00A578C1" w:rsidP="0013746E">
            <w:pPr>
              <w:pStyle w:val="BodyText"/>
              <w:ind w:left="0"/>
              <w:rPr>
                <w:b/>
              </w:rPr>
            </w:pPr>
            <w:r w:rsidRPr="00B064B2">
              <w:t>The call was cancelled the guest, the staff or the PMS before it took place</w:t>
            </w:r>
          </w:p>
        </w:tc>
      </w:tr>
      <w:tr w:rsidR="00A578C1" w14:paraId="1C363C3C" w14:textId="77777777" w:rsidTr="0018438B">
        <w:tc>
          <w:tcPr>
            <w:tcW w:w="1638" w:type="dxa"/>
          </w:tcPr>
          <w:p w14:paraId="75C6F4E9" w14:textId="77777777" w:rsidR="00A578C1" w:rsidRPr="00B064B2" w:rsidRDefault="00A578C1" w:rsidP="001E4A42">
            <w:pPr>
              <w:pStyle w:val="BodyText"/>
              <w:ind w:left="0"/>
              <w:rPr>
                <w:b/>
              </w:rPr>
            </w:pPr>
            <w:r w:rsidRPr="00B064B2">
              <w:t>Error</w:t>
            </w:r>
          </w:p>
        </w:tc>
        <w:tc>
          <w:tcPr>
            <w:tcW w:w="1080" w:type="dxa"/>
          </w:tcPr>
          <w:p w14:paraId="6CAE9031" w14:textId="77777777" w:rsidR="00A578C1" w:rsidRPr="00B064B2" w:rsidRDefault="00A578C1" w:rsidP="001E4A42">
            <w:pPr>
              <w:pStyle w:val="BodyText"/>
              <w:ind w:left="0"/>
            </w:pPr>
            <w:r w:rsidRPr="00B064B2">
              <w:t>Interim</w:t>
            </w:r>
          </w:p>
        </w:tc>
        <w:tc>
          <w:tcPr>
            <w:tcW w:w="5778" w:type="dxa"/>
          </w:tcPr>
          <w:p w14:paraId="7FDEAA3F" w14:textId="77777777" w:rsidR="00A578C1" w:rsidRPr="00B064B2" w:rsidRDefault="00A578C1" w:rsidP="001E4A42">
            <w:pPr>
              <w:pStyle w:val="BodyText"/>
              <w:ind w:left="0"/>
              <w:rPr>
                <w:b/>
              </w:rPr>
            </w:pPr>
            <w:r w:rsidRPr="00B064B2">
              <w:t xml:space="preserve">There was an intermittent communication error </w:t>
            </w:r>
            <w:r w:rsidR="00A83957">
              <w:t xml:space="preserve">with the media server when </w:t>
            </w:r>
            <w:r w:rsidRPr="00B064B2">
              <w:t>trying to place the call.  The call will be retried.</w:t>
            </w:r>
          </w:p>
        </w:tc>
      </w:tr>
      <w:tr w:rsidR="00A578C1" w14:paraId="397538B2" w14:textId="77777777" w:rsidTr="0018438B">
        <w:tc>
          <w:tcPr>
            <w:tcW w:w="1638" w:type="dxa"/>
          </w:tcPr>
          <w:p w14:paraId="67B17B53" w14:textId="77777777" w:rsidR="00A578C1" w:rsidRPr="00B064B2" w:rsidRDefault="00A578C1" w:rsidP="001E4A42">
            <w:pPr>
              <w:pStyle w:val="BodyText"/>
              <w:ind w:left="0"/>
            </w:pPr>
            <w:r w:rsidRPr="00B064B2">
              <w:t>Failed</w:t>
            </w:r>
          </w:p>
        </w:tc>
        <w:tc>
          <w:tcPr>
            <w:tcW w:w="1080" w:type="dxa"/>
          </w:tcPr>
          <w:p w14:paraId="1ED4FB77" w14:textId="77777777" w:rsidR="00A578C1" w:rsidRPr="00B064B2" w:rsidRDefault="00A578C1" w:rsidP="001E4A42">
            <w:pPr>
              <w:pStyle w:val="BodyText"/>
              <w:ind w:left="0"/>
            </w:pPr>
            <w:r w:rsidRPr="00B064B2">
              <w:t>Final</w:t>
            </w:r>
          </w:p>
        </w:tc>
        <w:tc>
          <w:tcPr>
            <w:tcW w:w="5778" w:type="dxa"/>
          </w:tcPr>
          <w:p w14:paraId="6BBFD5AD" w14:textId="77777777" w:rsidR="00A578C1" w:rsidRPr="00B064B2" w:rsidRDefault="00A578C1" w:rsidP="00A578C1">
            <w:pPr>
              <w:pStyle w:val="BodyText"/>
              <w:ind w:left="0"/>
            </w:pPr>
            <w:r w:rsidRPr="00B064B2">
              <w:t xml:space="preserve">An error response was received when trying to place the wake-up request and the wake-up call could not be placed.  The failed wake-up alert also known as the media server alert will be delivered. </w:t>
            </w:r>
          </w:p>
        </w:tc>
      </w:tr>
      <w:tr w:rsidR="00A578C1" w14:paraId="61291E8D" w14:textId="77777777" w:rsidTr="0018438B">
        <w:tc>
          <w:tcPr>
            <w:tcW w:w="1638" w:type="dxa"/>
          </w:tcPr>
          <w:p w14:paraId="610CDF67" w14:textId="77777777" w:rsidR="00A578C1" w:rsidRPr="00B064B2" w:rsidRDefault="00A578C1" w:rsidP="0013746E">
            <w:pPr>
              <w:pStyle w:val="BodyText"/>
              <w:ind w:left="0"/>
            </w:pPr>
            <w:r w:rsidRPr="00B064B2">
              <w:t>No Answer</w:t>
            </w:r>
          </w:p>
        </w:tc>
        <w:tc>
          <w:tcPr>
            <w:tcW w:w="1080" w:type="dxa"/>
          </w:tcPr>
          <w:p w14:paraId="45E34AFC" w14:textId="77777777" w:rsidR="00A578C1" w:rsidRPr="00B064B2" w:rsidRDefault="00A578C1" w:rsidP="0013746E">
            <w:pPr>
              <w:pStyle w:val="BodyText"/>
              <w:ind w:left="0"/>
            </w:pPr>
            <w:r w:rsidRPr="00B064B2">
              <w:t>Interim</w:t>
            </w:r>
          </w:p>
        </w:tc>
        <w:tc>
          <w:tcPr>
            <w:tcW w:w="5778" w:type="dxa"/>
          </w:tcPr>
          <w:p w14:paraId="3BC073D9" w14:textId="77777777" w:rsidR="00A578C1" w:rsidRPr="00B064B2" w:rsidRDefault="00A578C1" w:rsidP="0013746E">
            <w:pPr>
              <w:pStyle w:val="BodyText"/>
              <w:ind w:left="0"/>
            </w:pPr>
            <w:r w:rsidRPr="00B064B2">
              <w:t xml:space="preserve">The guest did not answer a </w:t>
            </w:r>
            <w:proofErr w:type="gramStart"/>
            <w:r w:rsidRPr="00B064B2">
              <w:t>particular wake-up</w:t>
            </w:r>
            <w:proofErr w:type="gramEnd"/>
            <w:r w:rsidRPr="00B064B2">
              <w:t xml:space="preserve"> attempt or retry.  The call will be retried until the maximum number of retries has been reached.  The number of retries is configurable.</w:t>
            </w:r>
          </w:p>
        </w:tc>
      </w:tr>
      <w:tr w:rsidR="00A578C1" w14:paraId="36E46391" w14:textId="77777777" w:rsidTr="0018438B">
        <w:tc>
          <w:tcPr>
            <w:tcW w:w="1638" w:type="dxa"/>
          </w:tcPr>
          <w:p w14:paraId="0185F572" w14:textId="77777777" w:rsidR="00A578C1" w:rsidRPr="00B064B2" w:rsidRDefault="00A578C1" w:rsidP="0013746E">
            <w:pPr>
              <w:pStyle w:val="BodyText"/>
              <w:ind w:left="0"/>
            </w:pPr>
            <w:r w:rsidRPr="00B064B2">
              <w:t>No API response</w:t>
            </w:r>
          </w:p>
        </w:tc>
        <w:tc>
          <w:tcPr>
            <w:tcW w:w="1080" w:type="dxa"/>
          </w:tcPr>
          <w:p w14:paraId="0B25D150" w14:textId="77777777" w:rsidR="00A578C1" w:rsidRPr="00B064B2" w:rsidRDefault="00A578C1" w:rsidP="0013746E">
            <w:pPr>
              <w:pStyle w:val="BodyText"/>
              <w:ind w:left="0"/>
            </w:pPr>
            <w:r w:rsidRPr="00B064B2">
              <w:t>Interim</w:t>
            </w:r>
          </w:p>
        </w:tc>
        <w:tc>
          <w:tcPr>
            <w:tcW w:w="5778" w:type="dxa"/>
          </w:tcPr>
          <w:p w14:paraId="44DB94B3" w14:textId="77777777" w:rsidR="00A578C1" w:rsidRPr="00B064B2" w:rsidRDefault="00A578C1" w:rsidP="0013746E">
            <w:pPr>
              <w:pStyle w:val="BodyText"/>
              <w:ind w:left="0"/>
            </w:pPr>
            <w:r w:rsidRPr="00B064B2">
              <w:t xml:space="preserve">There was a problem placing the wake-up call.  The call will be retried until the maximum number of retries has been reached.  The number of retries is configurable. </w:t>
            </w:r>
          </w:p>
        </w:tc>
      </w:tr>
      <w:tr w:rsidR="00B064B2" w14:paraId="5AD529B6" w14:textId="77777777" w:rsidTr="0018438B">
        <w:tc>
          <w:tcPr>
            <w:tcW w:w="1638" w:type="dxa"/>
          </w:tcPr>
          <w:p w14:paraId="72CC8D3C" w14:textId="77777777" w:rsidR="00B064B2" w:rsidRPr="00B064B2" w:rsidRDefault="00B064B2" w:rsidP="0013746E">
            <w:pPr>
              <w:pStyle w:val="BodyText"/>
              <w:ind w:left="0"/>
            </w:pPr>
            <w:r w:rsidRPr="00B064B2">
              <w:t>PBX Timed Out</w:t>
            </w:r>
          </w:p>
        </w:tc>
        <w:tc>
          <w:tcPr>
            <w:tcW w:w="1080" w:type="dxa"/>
          </w:tcPr>
          <w:p w14:paraId="2C5335A7" w14:textId="77777777" w:rsidR="00B064B2" w:rsidRPr="00B064B2" w:rsidRDefault="00B064B2" w:rsidP="0013746E">
            <w:pPr>
              <w:pStyle w:val="BodyText"/>
              <w:ind w:left="0"/>
            </w:pPr>
            <w:r>
              <w:t>Interim</w:t>
            </w:r>
          </w:p>
        </w:tc>
        <w:tc>
          <w:tcPr>
            <w:tcW w:w="5778" w:type="dxa"/>
          </w:tcPr>
          <w:p w14:paraId="0F3E0F14" w14:textId="77777777" w:rsidR="00B064B2" w:rsidRPr="00B064B2" w:rsidRDefault="00B064B2" w:rsidP="00A83957">
            <w:pPr>
              <w:pStyle w:val="BodyText"/>
              <w:ind w:left="0"/>
            </w:pPr>
            <w:r>
              <w:t>The wake-up call request was placed, but no response was</w:t>
            </w:r>
            <w:r w:rsidR="00A83957">
              <w:t xml:space="preserve"> received from the PBX after the call was placed</w:t>
            </w:r>
            <w:r>
              <w:t xml:space="preserve">.  It is unknown what happened </w:t>
            </w:r>
            <w:r w:rsidR="00A83957">
              <w:t>when the guest was called.</w:t>
            </w:r>
            <w:r>
              <w:t xml:space="preserve">  Another attempt will be made.</w:t>
            </w:r>
          </w:p>
        </w:tc>
      </w:tr>
      <w:tr w:rsidR="00A578C1" w14:paraId="5094275F" w14:textId="77777777" w:rsidTr="0018438B">
        <w:tc>
          <w:tcPr>
            <w:tcW w:w="1638" w:type="dxa"/>
          </w:tcPr>
          <w:p w14:paraId="3EAE14D7" w14:textId="77777777" w:rsidR="00A578C1" w:rsidRPr="00B064B2" w:rsidRDefault="00A578C1" w:rsidP="0013746E">
            <w:pPr>
              <w:pStyle w:val="BodyText"/>
              <w:ind w:left="0"/>
              <w:rPr>
                <w:b/>
              </w:rPr>
            </w:pPr>
            <w:r w:rsidRPr="00B064B2">
              <w:t>Scheduled</w:t>
            </w:r>
          </w:p>
        </w:tc>
        <w:tc>
          <w:tcPr>
            <w:tcW w:w="1080" w:type="dxa"/>
          </w:tcPr>
          <w:p w14:paraId="37626142" w14:textId="77777777" w:rsidR="00A578C1" w:rsidRPr="00B064B2" w:rsidRDefault="00A578C1" w:rsidP="0013746E">
            <w:pPr>
              <w:pStyle w:val="BodyText"/>
              <w:ind w:left="0"/>
            </w:pPr>
            <w:r w:rsidRPr="00B064B2">
              <w:t>Interim</w:t>
            </w:r>
          </w:p>
        </w:tc>
        <w:tc>
          <w:tcPr>
            <w:tcW w:w="5778" w:type="dxa"/>
          </w:tcPr>
          <w:p w14:paraId="543A030F" w14:textId="77777777" w:rsidR="00A578C1" w:rsidRPr="00B064B2" w:rsidRDefault="00A578C1" w:rsidP="0013746E">
            <w:pPr>
              <w:pStyle w:val="BodyText"/>
              <w:ind w:left="0"/>
              <w:rPr>
                <w:b/>
              </w:rPr>
            </w:pPr>
            <w:r w:rsidRPr="00B064B2">
              <w:t>A call has been scheduled for a certain time, at a certain time via either the portal, the PMS, or the guest schedule IVR.  This is the first status that will appear related to any wake-up call.</w:t>
            </w:r>
          </w:p>
        </w:tc>
      </w:tr>
      <w:tr w:rsidR="00A578C1" w14:paraId="12396434" w14:textId="77777777" w:rsidTr="0018438B">
        <w:tc>
          <w:tcPr>
            <w:tcW w:w="1638" w:type="dxa"/>
          </w:tcPr>
          <w:p w14:paraId="5EB747F1" w14:textId="77777777" w:rsidR="00A578C1" w:rsidRPr="00B064B2" w:rsidRDefault="00A578C1" w:rsidP="0013746E">
            <w:pPr>
              <w:pStyle w:val="BodyText"/>
              <w:ind w:left="0"/>
              <w:rPr>
                <w:b/>
              </w:rPr>
            </w:pPr>
            <w:r w:rsidRPr="00B064B2">
              <w:t>Snoozed</w:t>
            </w:r>
          </w:p>
        </w:tc>
        <w:tc>
          <w:tcPr>
            <w:tcW w:w="1080" w:type="dxa"/>
          </w:tcPr>
          <w:p w14:paraId="384FDFFD" w14:textId="77777777" w:rsidR="00A578C1" w:rsidRPr="00B064B2" w:rsidRDefault="00A578C1" w:rsidP="0013746E">
            <w:pPr>
              <w:pStyle w:val="BodyText"/>
              <w:ind w:left="0"/>
            </w:pPr>
            <w:r w:rsidRPr="00B064B2">
              <w:t>Interim</w:t>
            </w:r>
          </w:p>
        </w:tc>
        <w:tc>
          <w:tcPr>
            <w:tcW w:w="5778" w:type="dxa"/>
          </w:tcPr>
          <w:p w14:paraId="6B50B4EA" w14:textId="77777777" w:rsidR="00A578C1" w:rsidRPr="00B064B2" w:rsidRDefault="00A578C1" w:rsidP="0013746E">
            <w:pPr>
              <w:pStyle w:val="BodyText"/>
              <w:ind w:left="0"/>
              <w:rPr>
                <w:b/>
              </w:rPr>
            </w:pPr>
            <w:r w:rsidRPr="00B064B2">
              <w:t>The guest answered the call and chose to snooze.  The guest can snooze as many times as he/she desires.</w:t>
            </w:r>
          </w:p>
        </w:tc>
      </w:tr>
      <w:tr w:rsidR="00A578C1" w14:paraId="1086C106" w14:textId="77777777" w:rsidTr="0018438B">
        <w:tc>
          <w:tcPr>
            <w:tcW w:w="1638" w:type="dxa"/>
          </w:tcPr>
          <w:p w14:paraId="3EC5E7A5" w14:textId="77777777" w:rsidR="00A578C1" w:rsidRPr="00B064B2" w:rsidRDefault="00A578C1" w:rsidP="0013746E">
            <w:pPr>
              <w:pStyle w:val="BodyText"/>
              <w:ind w:left="0"/>
            </w:pPr>
            <w:r w:rsidRPr="00B064B2">
              <w:t>Unanswered</w:t>
            </w:r>
          </w:p>
        </w:tc>
        <w:tc>
          <w:tcPr>
            <w:tcW w:w="1080" w:type="dxa"/>
          </w:tcPr>
          <w:p w14:paraId="49548D17" w14:textId="77777777" w:rsidR="00A578C1" w:rsidRPr="00B064B2" w:rsidRDefault="00A578C1" w:rsidP="0013746E">
            <w:pPr>
              <w:pStyle w:val="BodyText"/>
              <w:ind w:left="0"/>
            </w:pPr>
            <w:r w:rsidRPr="00B064B2">
              <w:t>Final</w:t>
            </w:r>
          </w:p>
        </w:tc>
        <w:tc>
          <w:tcPr>
            <w:tcW w:w="5778" w:type="dxa"/>
          </w:tcPr>
          <w:p w14:paraId="4BB597A0" w14:textId="77777777" w:rsidR="00A578C1" w:rsidRPr="00B064B2" w:rsidRDefault="00A578C1" w:rsidP="0013746E">
            <w:pPr>
              <w:pStyle w:val="BodyText"/>
              <w:ind w:left="0"/>
            </w:pPr>
            <w:r w:rsidRPr="00B064B2">
              <w:t xml:space="preserve">The guest did not answer their wake-up call after all retry attempts have been made.  If unanswered wake-up alerts are configured, they will be initiated.  </w:t>
            </w:r>
          </w:p>
        </w:tc>
      </w:tr>
      <w:tr w:rsidR="00A578C1" w14:paraId="0E79475B" w14:textId="77777777" w:rsidTr="001E4A42">
        <w:trPr>
          <w:trHeight w:val="476"/>
        </w:trPr>
        <w:tc>
          <w:tcPr>
            <w:tcW w:w="1638" w:type="dxa"/>
          </w:tcPr>
          <w:p w14:paraId="1CA7CC3D" w14:textId="77777777" w:rsidR="00A578C1" w:rsidRPr="00B064B2" w:rsidRDefault="00A578C1" w:rsidP="001E4A42">
            <w:pPr>
              <w:pStyle w:val="BodyText"/>
              <w:ind w:left="0"/>
            </w:pPr>
            <w:r w:rsidRPr="00B064B2">
              <w:t>Wake-up Not Placed</w:t>
            </w:r>
          </w:p>
        </w:tc>
        <w:tc>
          <w:tcPr>
            <w:tcW w:w="1080" w:type="dxa"/>
          </w:tcPr>
          <w:p w14:paraId="6C52F774" w14:textId="77777777" w:rsidR="00A578C1" w:rsidRPr="00B064B2" w:rsidRDefault="00A578C1" w:rsidP="001E4A42">
            <w:pPr>
              <w:pStyle w:val="BodyText"/>
              <w:ind w:left="0"/>
            </w:pPr>
            <w:r w:rsidRPr="00B064B2">
              <w:t>Final</w:t>
            </w:r>
          </w:p>
        </w:tc>
        <w:tc>
          <w:tcPr>
            <w:tcW w:w="5778" w:type="dxa"/>
          </w:tcPr>
          <w:p w14:paraId="45EC1F4B" w14:textId="77777777" w:rsidR="00A578C1" w:rsidRPr="00B064B2" w:rsidRDefault="00A578C1" w:rsidP="001E4A42">
            <w:pPr>
              <w:pStyle w:val="BodyText"/>
              <w:ind w:left="0"/>
            </w:pPr>
            <w:r w:rsidRPr="00B064B2">
              <w:t xml:space="preserve">There was a communication problem at the wake-up call could not be placed and all retry attempts have been made.  All no web response alerts that are configured will be initiated. </w:t>
            </w:r>
          </w:p>
        </w:tc>
      </w:tr>
    </w:tbl>
    <w:p w14:paraId="5DB32FFE" w14:textId="77777777" w:rsidR="0018438B" w:rsidRDefault="0018438B" w:rsidP="00547C63">
      <w:pPr>
        <w:pStyle w:val="BodyText"/>
        <w:rPr>
          <w:b/>
        </w:rPr>
      </w:pPr>
    </w:p>
    <w:p w14:paraId="3E451D7B" w14:textId="77777777" w:rsidR="00461EAA" w:rsidRDefault="00F065EB" w:rsidP="00461EAA">
      <w:pPr>
        <w:pStyle w:val="BodyText"/>
        <w:keepNext/>
        <w:ind w:left="1440"/>
      </w:pPr>
      <w:r>
        <w:rPr>
          <w:noProof/>
        </w:rPr>
        <w:lastRenderedPageBreak/>
        <w:drawing>
          <wp:inline distT="0" distB="0" distL="0" distR="0" wp14:anchorId="583E012B" wp14:editId="5DBFAE9A">
            <wp:extent cx="2420579" cy="2061714"/>
            <wp:effectExtent l="19050" t="19050" r="18415" b="152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419517" cy="2060810"/>
                    </a:xfrm>
                    <a:prstGeom prst="rect">
                      <a:avLst/>
                    </a:prstGeom>
                    <a:ln>
                      <a:solidFill>
                        <a:schemeClr val="tx1"/>
                      </a:solidFill>
                    </a:ln>
                  </pic:spPr>
                </pic:pic>
              </a:graphicData>
            </a:graphic>
          </wp:inline>
        </w:drawing>
      </w:r>
    </w:p>
    <w:p w14:paraId="7C88DB56" w14:textId="77777777" w:rsidR="00927378" w:rsidRDefault="00461EAA" w:rsidP="00461EAA">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72</w:t>
      </w:r>
      <w:r w:rsidR="00B8237E">
        <w:rPr>
          <w:noProof/>
        </w:rPr>
        <w:fldChar w:fldCharType="end"/>
      </w:r>
      <w:r>
        <w:t xml:space="preserve"> Manage Wake-ups Detail</w:t>
      </w:r>
    </w:p>
    <w:p w14:paraId="29536269" w14:textId="77777777" w:rsidR="00F94ACA" w:rsidRDefault="00F94ACA" w:rsidP="00AE284B">
      <w:pPr>
        <w:pStyle w:val="Heading3"/>
      </w:pPr>
      <w:bookmarkStart w:id="183" w:name="_Toc535222419"/>
      <w:r>
        <w:t>Test Wake-up</w:t>
      </w:r>
      <w:bookmarkEnd w:id="183"/>
    </w:p>
    <w:p w14:paraId="7EF32CD5" w14:textId="77777777" w:rsidR="00F94ACA" w:rsidRDefault="00F94ACA" w:rsidP="00F94ACA">
      <w:pPr>
        <w:pStyle w:val="BodyText"/>
      </w:pPr>
      <w:r>
        <w:t xml:space="preserve">To create a test wake-up call, click on the Test Wake-up button under the Manage Wake-ups section.  The wake-up system will schedule a call to begin immediately.  The test wake-up call will be labeled as a TEST and it will proceed through the normal wake-up procedures including retries and the ability to snooze the test wake-up.  An additional wake-up test call cannot begin until the previous wake-up test call has completed.   If a test is still in progress, a warning message will appear. </w:t>
      </w:r>
    </w:p>
    <w:p w14:paraId="520BEDA6" w14:textId="77777777" w:rsidR="00F94ACA" w:rsidRDefault="00F94ACA" w:rsidP="00F94ACA">
      <w:pPr>
        <w:pStyle w:val="BodyText"/>
        <w:keepNext/>
      </w:pPr>
      <w:r>
        <w:rPr>
          <w:noProof/>
        </w:rPr>
        <mc:AlternateContent>
          <mc:Choice Requires="wps">
            <w:drawing>
              <wp:anchor distT="0" distB="0" distL="114300" distR="114300" simplePos="0" relativeHeight="252009472" behindDoc="0" locked="0" layoutInCell="1" allowOverlap="1" wp14:anchorId="1D9A3DF0" wp14:editId="4146DA8F">
                <wp:simplePos x="0" y="0"/>
                <wp:positionH relativeFrom="column">
                  <wp:posOffset>933450</wp:posOffset>
                </wp:positionH>
                <wp:positionV relativeFrom="paragraph">
                  <wp:posOffset>1602105</wp:posOffset>
                </wp:positionV>
                <wp:extent cx="609600" cy="685800"/>
                <wp:effectExtent l="19050" t="19050" r="38100" b="57150"/>
                <wp:wrapNone/>
                <wp:docPr id="1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8580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21A25" id="Rectangle 64" o:spid="_x0000_s1026" style="position:absolute;margin-left:73.5pt;margin-top:126.15pt;width:48pt;height:54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" filled="f" fillcolor="#f79646" strokecolor="red" strokeweight="3pt">
                <v:shadow on="t" color="#974706" opacity=".5" offset="1pt"/>
              </v:rect>
            </w:pict>
          </mc:Fallback>
        </mc:AlternateContent>
      </w:r>
      <w:r>
        <w:rPr>
          <w:noProof/>
        </w:rPr>
        <mc:AlternateContent>
          <mc:Choice Requires="wps">
            <w:drawing>
              <wp:anchor distT="0" distB="0" distL="114300" distR="114300" simplePos="0" relativeHeight="252007424" behindDoc="0" locked="0" layoutInCell="1" allowOverlap="1" wp14:anchorId="563B6688" wp14:editId="3FD94D4B">
                <wp:simplePos x="0" y="0"/>
                <wp:positionH relativeFrom="column">
                  <wp:posOffset>657225</wp:posOffset>
                </wp:positionH>
                <wp:positionV relativeFrom="paragraph">
                  <wp:posOffset>2802255</wp:posOffset>
                </wp:positionV>
                <wp:extent cx="1095375" cy="295275"/>
                <wp:effectExtent l="19050" t="19050" r="47625" b="66675"/>
                <wp:wrapNone/>
                <wp:docPr id="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9527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25B7B" id="Rectangle 64" o:spid="_x0000_s1026" style="position:absolute;margin-left:51.75pt;margin-top:220.65pt;width:86.25pt;height:23.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" filled="f" fillcolor="#f79646" strokecolor="red" strokeweight="3pt">
                <v:shadow on="t" color="#974706" opacity=".5" offset="1pt"/>
              </v:rect>
            </w:pict>
          </mc:Fallback>
        </mc:AlternateContent>
      </w:r>
      <w:r>
        <w:rPr>
          <w:noProof/>
        </w:rPr>
        <w:drawing>
          <wp:inline distT="0" distB="0" distL="0" distR="0" wp14:anchorId="0E770094" wp14:editId="065DE870">
            <wp:extent cx="2905125" cy="3105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905125" cy="3105150"/>
                    </a:xfrm>
                    <a:prstGeom prst="rect">
                      <a:avLst/>
                    </a:prstGeom>
                  </pic:spPr>
                </pic:pic>
              </a:graphicData>
            </a:graphic>
          </wp:inline>
        </w:drawing>
      </w:r>
    </w:p>
    <w:p w14:paraId="2EA8E654" w14:textId="77777777" w:rsidR="00F94ACA" w:rsidRDefault="00F94ACA" w:rsidP="00F94AC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73</w:t>
      </w:r>
      <w:r w:rsidR="00B8237E">
        <w:rPr>
          <w:noProof/>
        </w:rPr>
        <w:fldChar w:fldCharType="end"/>
      </w:r>
      <w:r>
        <w:t xml:space="preserve"> Test Wake-up Button</w:t>
      </w:r>
    </w:p>
    <w:p w14:paraId="2098E302" w14:textId="77777777" w:rsidR="00F94ACA" w:rsidRDefault="00F94ACA" w:rsidP="00F94ACA">
      <w:pPr>
        <w:pStyle w:val="BodyText"/>
      </w:pPr>
    </w:p>
    <w:p w14:paraId="244989F0" w14:textId="77777777" w:rsidR="00F94ACA" w:rsidRDefault="00F94ACA" w:rsidP="00F94ACA">
      <w:pPr>
        <w:pStyle w:val="BodyText"/>
      </w:pPr>
    </w:p>
    <w:p w14:paraId="343D773B" w14:textId="77777777" w:rsidR="00F94ACA" w:rsidRPr="00F94ACA" w:rsidRDefault="00F94ACA" w:rsidP="00F94ACA">
      <w:pPr>
        <w:pStyle w:val="BodyText"/>
      </w:pPr>
    </w:p>
    <w:p w14:paraId="3513F15E" w14:textId="77777777" w:rsidR="00927378" w:rsidRDefault="00F065EB" w:rsidP="00AE284B">
      <w:pPr>
        <w:pStyle w:val="Heading3"/>
      </w:pPr>
      <w:bookmarkStart w:id="184" w:name="_Toc535222420"/>
      <w:r>
        <w:lastRenderedPageBreak/>
        <w:t>Wake-up</w:t>
      </w:r>
      <w:r w:rsidR="00DE2C4B">
        <w:t xml:space="preserve"> Call History</w:t>
      </w:r>
      <w:bookmarkEnd w:id="184"/>
    </w:p>
    <w:p w14:paraId="591F824E" w14:textId="77777777" w:rsidR="00D97F27" w:rsidRPr="00D97F27" w:rsidRDefault="00D97F27" w:rsidP="00547C63">
      <w:pPr>
        <w:pStyle w:val="BodyText"/>
        <w:rPr>
          <w:b/>
        </w:rPr>
      </w:pPr>
      <w:r w:rsidRPr="00D97F27">
        <w:rPr>
          <w:b/>
        </w:rPr>
        <w:t>Current Guests</w:t>
      </w:r>
    </w:p>
    <w:p w14:paraId="28D6DE67" w14:textId="77777777" w:rsidR="00D97F27" w:rsidRDefault="00927378" w:rsidP="00D97F27">
      <w:pPr>
        <w:pStyle w:val="BodyText"/>
      </w:pPr>
      <w:r w:rsidRPr="00547C63">
        <w:t>To view the</w:t>
      </w:r>
      <w:r w:rsidR="00F065EB">
        <w:t xml:space="preserve"> complete</w:t>
      </w:r>
      <w:r w:rsidRPr="00547C63">
        <w:t xml:space="preserve"> history of </w:t>
      </w:r>
      <w:r w:rsidR="00F065EB">
        <w:t>wake-up</w:t>
      </w:r>
      <w:r w:rsidRPr="00547C63">
        <w:t xml:space="preserve"> calls for a </w:t>
      </w:r>
      <w:r w:rsidR="00025180">
        <w:t>specific guest that is still in-house</w:t>
      </w:r>
      <w:r w:rsidR="00F065EB">
        <w:t>,</w:t>
      </w:r>
      <w:r w:rsidR="00025180">
        <w:t xml:space="preserve"> open the Guest Details page for that room and </w:t>
      </w:r>
      <w:r w:rsidR="00F065EB">
        <w:t>select the box Show History under Manage Wake-ups</w:t>
      </w:r>
      <w:r w:rsidR="00025180">
        <w:t xml:space="preserve">.  </w:t>
      </w:r>
      <w:r w:rsidR="00D97F27">
        <w:t>A list of all wake-up call transactions for this guest will appear in the grid.</w:t>
      </w:r>
    </w:p>
    <w:p w14:paraId="561ED6C1" w14:textId="77777777" w:rsidR="00461EAA" w:rsidRDefault="00D97F27" w:rsidP="00461EAA">
      <w:pPr>
        <w:pStyle w:val="BodyText"/>
        <w:keepNext/>
      </w:pPr>
      <w:r>
        <w:rPr>
          <w:noProof/>
        </w:rPr>
        <mc:AlternateContent>
          <mc:Choice Requires="wps">
            <w:drawing>
              <wp:anchor distT="0" distB="0" distL="114300" distR="114300" simplePos="0" relativeHeight="251693056" behindDoc="0" locked="0" layoutInCell="1" allowOverlap="1" wp14:anchorId="5BAACCC7" wp14:editId="427EE20F">
                <wp:simplePos x="0" y="0"/>
                <wp:positionH relativeFrom="column">
                  <wp:posOffset>2622430</wp:posOffset>
                </wp:positionH>
                <wp:positionV relativeFrom="paragraph">
                  <wp:posOffset>2100999</wp:posOffset>
                </wp:positionV>
                <wp:extent cx="707366" cy="295275"/>
                <wp:effectExtent l="19050" t="19050" r="36195" b="66675"/>
                <wp:wrapNone/>
                <wp:docPr id="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66" cy="29527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46AAE" id="Rectangle 64" o:spid="_x0000_s1026" style="position:absolute;margin-left:206.5pt;margin-top:165.45pt;width:55.7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" filled="f" fillcolor="#f79646" strokecolor="red" strokeweight="3pt">
                <v:shadow on="t" color="#974706" opacity=".5" offset="1pt"/>
              </v:rect>
            </w:pict>
          </mc:Fallback>
        </mc:AlternateContent>
      </w:r>
      <w:r>
        <w:rPr>
          <w:noProof/>
        </w:rPr>
        <w:drawing>
          <wp:inline distT="0" distB="0" distL="0" distR="0" wp14:anchorId="18B32548" wp14:editId="2BA9E7BD">
            <wp:extent cx="2618851" cy="2389517"/>
            <wp:effectExtent l="19050" t="19050" r="10160" b="1079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621121" cy="2391589"/>
                    </a:xfrm>
                    <a:prstGeom prst="rect">
                      <a:avLst/>
                    </a:prstGeom>
                    <a:ln>
                      <a:solidFill>
                        <a:schemeClr val="tx1"/>
                      </a:solidFill>
                    </a:ln>
                  </pic:spPr>
                </pic:pic>
              </a:graphicData>
            </a:graphic>
          </wp:inline>
        </w:drawing>
      </w:r>
    </w:p>
    <w:p w14:paraId="782192EF" w14:textId="77777777" w:rsidR="00D97F27" w:rsidRDefault="00461EAA" w:rsidP="00461EA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74</w:t>
      </w:r>
      <w:r w:rsidR="00B8237E">
        <w:rPr>
          <w:noProof/>
        </w:rPr>
        <w:fldChar w:fldCharType="end"/>
      </w:r>
      <w:r>
        <w:t xml:space="preserve"> Manage Wake-ups Show History Selector</w:t>
      </w:r>
    </w:p>
    <w:p w14:paraId="3B0EDF73" w14:textId="77777777" w:rsidR="00D97F27" w:rsidRPr="00D97F27" w:rsidRDefault="00D97F27" w:rsidP="00547C63">
      <w:pPr>
        <w:pStyle w:val="BodyText"/>
        <w:rPr>
          <w:b/>
        </w:rPr>
      </w:pPr>
      <w:r w:rsidRPr="00D97F27">
        <w:rPr>
          <w:b/>
        </w:rPr>
        <w:t>Former Guests</w:t>
      </w:r>
    </w:p>
    <w:p w14:paraId="449F05BC" w14:textId="77777777" w:rsidR="00025180" w:rsidRDefault="00025180" w:rsidP="00547C63">
      <w:pPr>
        <w:pStyle w:val="BodyText"/>
      </w:pPr>
      <w:r>
        <w:t xml:space="preserve">To view the history of wake-up calls for a guest that has already checked out, use the Search Type </w:t>
      </w:r>
      <w:r w:rsidRPr="00025180">
        <w:rPr>
          <w:b/>
        </w:rPr>
        <w:t>History</w:t>
      </w:r>
      <w:r>
        <w:t xml:space="preserve"> as described in the Search and Filter section of this document and locate the guest record. </w:t>
      </w:r>
      <w:r w:rsidR="00D97F27">
        <w:t xml:space="preserve">Click on the guest’s last name to open the Guest Details page.  Select the Show History box under Manage Wake-ups and the wake-up call information will appear. </w:t>
      </w:r>
    </w:p>
    <w:p w14:paraId="23ABD7AA" w14:textId="77777777" w:rsidR="00025180" w:rsidRDefault="00025180" w:rsidP="00547C63">
      <w:pPr>
        <w:pStyle w:val="BodyText"/>
      </w:pPr>
    </w:p>
    <w:p w14:paraId="127D4A7C" w14:textId="77777777" w:rsidR="00461EAA" w:rsidRDefault="00461EAA" w:rsidP="00461EAA">
      <w:pPr>
        <w:pStyle w:val="BodyText"/>
        <w:keepNext/>
        <w:ind w:left="720"/>
      </w:pPr>
      <w:r>
        <w:rPr>
          <w:noProof/>
        </w:rPr>
        <mc:AlternateContent>
          <mc:Choice Requires="wps">
            <w:drawing>
              <wp:anchor distT="0" distB="0" distL="114300" distR="114300" simplePos="0" relativeHeight="251827200" behindDoc="0" locked="0" layoutInCell="1" allowOverlap="1" wp14:anchorId="302C1A6C" wp14:editId="26FE7621">
                <wp:simplePos x="0" y="0"/>
                <wp:positionH relativeFrom="column">
                  <wp:posOffset>3726180</wp:posOffset>
                </wp:positionH>
                <wp:positionV relativeFrom="paragraph">
                  <wp:posOffset>-98689</wp:posOffset>
                </wp:positionV>
                <wp:extent cx="2596551" cy="577646"/>
                <wp:effectExtent l="0" t="0" r="13335" b="13335"/>
                <wp:wrapNone/>
                <wp:docPr id="186" name="Left Arrow 186"/>
                <wp:cNvGraphicFramePr/>
                <a:graphic xmlns:a="http://schemas.openxmlformats.org/drawingml/2006/main">
                  <a:graphicData uri="http://schemas.microsoft.com/office/word/2010/wordprocessingShape">
                    <wps:wsp>
                      <wps:cNvSpPr/>
                      <wps:spPr>
                        <a:xfrm>
                          <a:off x="0" y="0"/>
                          <a:ext cx="2596551" cy="577646"/>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73EAEE" w14:textId="77777777" w:rsidR="003E188B" w:rsidRPr="00461EAA" w:rsidRDefault="003E188B" w:rsidP="00461EAA">
                            <w:pPr>
                              <w:ind w:left="0"/>
                              <w:jc w:val="center"/>
                              <w:rPr>
                                <w:sz w:val="16"/>
                              </w:rPr>
                            </w:pPr>
                            <w:r w:rsidRPr="00461EAA">
                              <w:rPr>
                                <w:sz w:val="16"/>
                              </w:rPr>
                              <w:t>Select History a</w:t>
                            </w:r>
                            <w:r>
                              <w:rPr>
                                <w:sz w:val="16"/>
                              </w:rPr>
                              <w:t>nd enter one or more other search parameters in the dark grey panel.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2C1A6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86" o:spid="_x0000_s1034" type="#_x0000_t66" style="position:absolute;left:0;text-align:left;margin-left:293.4pt;margin-top:-7.75pt;width:204.45pt;height:4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" adj="2403" fillcolor="#4f81bd [3204]" strokecolor="#243f60 [1604]" strokeweight="2pt">
                <v:textbox inset="0,0,0,0">
                  <w:txbxContent>
                    <w:p w14:paraId="4F73EAEE" w14:textId="77777777" w:rsidR="003E188B" w:rsidRPr="00461EAA" w:rsidRDefault="003E188B" w:rsidP="00461EAA">
                      <w:pPr>
                        <w:ind w:left="0"/>
                        <w:jc w:val="center"/>
                        <w:rPr>
                          <w:sz w:val="16"/>
                        </w:rPr>
                      </w:pPr>
                      <w:r w:rsidRPr="00461EAA">
                        <w:rPr>
                          <w:sz w:val="16"/>
                        </w:rPr>
                        <w:t>Select History a</w:t>
                      </w:r>
                      <w:r>
                        <w:rPr>
                          <w:sz w:val="16"/>
                        </w:rPr>
                        <w:t>nd enter one or more other search parameters in the dark grey panel.</w:t>
                      </w:r>
                    </w:p>
                  </w:txbxContent>
                </v:textbox>
              </v:shape>
            </w:pict>
          </mc:Fallback>
        </mc:AlternateContent>
      </w:r>
      <w:r w:rsidR="00025180">
        <w:rPr>
          <w:noProof/>
        </w:rPr>
        <mc:AlternateContent>
          <mc:Choice Requires="wps">
            <w:drawing>
              <wp:anchor distT="0" distB="0" distL="114300" distR="114300" simplePos="0" relativeHeight="251774976" behindDoc="0" locked="0" layoutInCell="1" allowOverlap="1" wp14:anchorId="0B06A21D" wp14:editId="1885E903">
                <wp:simplePos x="0" y="0"/>
                <wp:positionH relativeFrom="column">
                  <wp:posOffset>2320505</wp:posOffset>
                </wp:positionH>
                <wp:positionV relativeFrom="paragraph">
                  <wp:posOffset>1036320</wp:posOffset>
                </wp:positionV>
                <wp:extent cx="258792" cy="183132"/>
                <wp:effectExtent l="19050" t="19050" r="46355" b="64770"/>
                <wp:wrapNone/>
                <wp:docPr id="7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92" cy="183132"/>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D7E1A" id="Rectangle 64" o:spid="_x0000_s1026" style="position:absolute;margin-left:182.7pt;margin-top:81.6pt;width:20.4pt;height:14.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" filled="f" fillcolor="#f79646" strokecolor="red" strokeweight="3pt">
                <v:shadow on="t" color="#974706" opacity=".5" offset="1pt"/>
              </v:rect>
            </w:pict>
          </mc:Fallback>
        </mc:AlternateContent>
      </w:r>
      <w:r w:rsidR="00025180">
        <w:rPr>
          <w:noProof/>
        </w:rPr>
        <mc:AlternateContent>
          <mc:Choice Requires="wps">
            <w:drawing>
              <wp:anchor distT="0" distB="0" distL="114300" distR="114300" simplePos="0" relativeHeight="251772928" behindDoc="0" locked="0" layoutInCell="1" allowOverlap="1" wp14:anchorId="6448CD96" wp14:editId="5803E7DB">
                <wp:simplePos x="0" y="0"/>
                <wp:positionH relativeFrom="column">
                  <wp:posOffset>456589</wp:posOffset>
                </wp:positionH>
                <wp:positionV relativeFrom="paragraph">
                  <wp:posOffset>2540</wp:posOffset>
                </wp:positionV>
                <wp:extent cx="577970" cy="295275"/>
                <wp:effectExtent l="19050" t="19050" r="31750" b="66675"/>
                <wp:wrapNone/>
                <wp:docPr id="7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0" cy="29527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31BA9" id="Rectangle 64" o:spid="_x0000_s1026" style="position:absolute;margin-left:35.95pt;margin-top:.2pt;width:45.5pt;height:23.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" filled="f" fillcolor="#f79646" strokecolor="red" strokeweight="3pt">
                <v:shadow on="t" color="#974706" opacity=".5" offset="1pt"/>
              </v:rect>
            </w:pict>
          </mc:Fallback>
        </mc:AlternateContent>
      </w:r>
      <w:r w:rsidR="00025180">
        <w:rPr>
          <w:noProof/>
        </w:rPr>
        <w:drawing>
          <wp:inline distT="0" distB="0" distL="0" distR="0" wp14:anchorId="28E299C5" wp14:editId="1831F2E9">
            <wp:extent cx="5943600" cy="1473200"/>
            <wp:effectExtent l="19050" t="19050" r="19050" b="127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1473200"/>
                    </a:xfrm>
                    <a:prstGeom prst="rect">
                      <a:avLst/>
                    </a:prstGeom>
                    <a:ln>
                      <a:solidFill>
                        <a:schemeClr val="tx1"/>
                      </a:solidFill>
                    </a:ln>
                  </pic:spPr>
                </pic:pic>
              </a:graphicData>
            </a:graphic>
          </wp:inline>
        </w:drawing>
      </w:r>
    </w:p>
    <w:p w14:paraId="2D0888A0" w14:textId="77777777" w:rsidR="00927378" w:rsidRDefault="00461EAA" w:rsidP="008C39A8">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75</w:t>
      </w:r>
      <w:r w:rsidR="00B8237E">
        <w:rPr>
          <w:noProof/>
        </w:rPr>
        <w:fldChar w:fldCharType="end"/>
      </w:r>
      <w:r>
        <w:t xml:space="preserve"> History Search</w:t>
      </w:r>
      <w:r w:rsidR="00927378" w:rsidRPr="00D93C82">
        <w:t xml:space="preserve"> </w:t>
      </w:r>
    </w:p>
    <w:p w14:paraId="3B6E25A3" w14:textId="77777777" w:rsidR="00927378" w:rsidRDefault="00927378" w:rsidP="00461EAA">
      <w:pPr>
        <w:pStyle w:val="Heading2"/>
      </w:pPr>
      <w:bookmarkStart w:id="185" w:name="_Toc295565286"/>
      <w:bookmarkStart w:id="186" w:name="_Toc331673357"/>
      <w:bookmarkStart w:id="187" w:name="_Toc535222421"/>
      <w:r>
        <w:t>Transactions History</w:t>
      </w:r>
      <w:bookmarkEnd w:id="185"/>
      <w:bookmarkEnd w:id="186"/>
      <w:bookmarkEnd w:id="187"/>
    </w:p>
    <w:p w14:paraId="0BA6AAF2" w14:textId="77777777" w:rsidR="00927378" w:rsidRPr="000C1D17" w:rsidRDefault="00927378" w:rsidP="00547C63">
      <w:pPr>
        <w:pStyle w:val="BodyText"/>
      </w:pPr>
      <w:r w:rsidRPr="000C1D17">
        <w:t xml:space="preserve">The transaction box </w:t>
      </w:r>
      <w:r>
        <w:t xml:space="preserve">displays </w:t>
      </w:r>
      <w:r w:rsidRPr="000C1D17">
        <w:t>description</w:t>
      </w:r>
      <w:r>
        <w:t>s</w:t>
      </w:r>
      <w:r w:rsidRPr="000C1D17">
        <w:t xml:space="preserve"> of all the transactions that </w:t>
      </w:r>
      <w:r>
        <w:t>have occurred</w:t>
      </w:r>
      <w:r w:rsidRPr="000C1D17">
        <w:t xml:space="preserve">. </w:t>
      </w:r>
      <w:r>
        <w:t xml:space="preserve"> Transactions include any updates </w:t>
      </w:r>
      <w:r w:rsidR="00025180">
        <w:t xml:space="preserve">including </w:t>
      </w:r>
      <w:r>
        <w:t>Room Status, call charges, Phone Restriction, Do Not</w:t>
      </w:r>
      <w:r w:rsidR="00025180">
        <w:t xml:space="preserve"> Disturb, Mini Bar charges, and others.</w:t>
      </w:r>
    </w:p>
    <w:p w14:paraId="13F8B965" w14:textId="77777777" w:rsidR="00461EAA" w:rsidRDefault="00DE2C4B" w:rsidP="00461EAA">
      <w:pPr>
        <w:pStyle w:val="BodyText"/>
        <w:keepNext/>
      </w:pPr>
      <w:r>
        <w:rPr>
          <w:noProof/>
        </w:rPr>
        <w:lastRenderedPageBreak/>
        <w:drawing>
          <wp:inline distT="0" distB="0" distL="0" distR="0" wp14:anchorId="4F408E0A" wp14:editId="7A95F4B7">
            <wp:extent cx="2268572" cy="1188572"/>
            <wp:effectExtent l="19050" t="19050" r="17780" b="12065"/>
            <wp:docPr id="11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cstate="print"/>
                    <a:srcRect/>
                    <a:stretch>
                      <a:fillRect/>
                    </a:stretch>
                  </pic:blipFill>
                  <pic:spPr bwMode="auto">
                    <a:xfrm>
                      <a:off x="0" y="0"/>
                      <a:ext cx="2268572" cy="1188572"/>
                    </a:xfrm>
                    <a:prstGeom prst="rect">
                      <a:avLst/>
                    </a:prstGeom>
                    <a:noFill/>
                    <a:ln w="9525">
                      <a:solidFill>
                        <a:schemeClr val="tx1"/>
                      </a:solidFill>
                      <a:miter lim="800000"/>
                      <a:headEnd/>
                      <a:tailEnd/>
                    </a:ln>
                  </pic:spPr>
                </pic:pic>
              </a:graphicData>
            </a:graphic>
          </wp:inline>
        </w:drawing>
      </w:r>
    </w:p>
    <w:p w14:paraId="47ED0300" w14:textId="77777777" w:rsidR="00927378" w:rsidRDefault="00461EAA" w:rsidP="00461EA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76</w:t>
      </w:r>
      <w:r w:rsidR="00B8237E">
        <w:rPr>
          <w:noProof/>
        </w:rPr>
        <w:fldChar w:fldCharType="end"/>
      </w:r>
      <w:r>
        <w:t xml:space="preserve"> Transactions Box on Guest Details Page</w:t>
      </w:r>
    </w:p>
    <w:p w14:paraId="6A98F063" w14:textId="77777777" w:rsidR="00927378" w:rsidRDefault="00927378" w:rsidP="00547C63">
      <w:pPr>
        <w:pStyle w:val="BodyText"/>
      </w:pPr>
      <w:r w:rsidRPr="00547C63">
        <w:t>To view detailed records of any transaction</w:t>
      </w:r>
      <w:r>
        <w:t>, right click</w:t>
      </w:r>
      <w:r w:rsidR="008B70A8">
        <w:t xml:space="preserve"> on the record and a</w:t>
      </w:r>
      <w:r>
        <w:t xml:space="preserve"> detail record wil</w:t>
      </w:r>
      <w:r w:rsidR="008B70A8">
        <w:t>l appear in a new pop up window:</w:t>
      </w:r>
    </w:p>
    <w:p w14:paraId="084AFA8F" w14:textId="77777777" w:rsidR="00461EAA" w:rsidRDefault="008B70A8" w:rsidP="00461EAA">
      <w:pPr>
        <w:pStyle w:val="BodyText"/>
        <w:keepNext/>
      </w:pPr>
      <w:r>
        <w:rPr>
          <w:noProof/>
        </w:rPr>
        <w:drawing>
          <wp:inline distT="0" distB="0" distL="0" distR="0" wp14:anchorId="65D9FD93" wp14:editId="76E1DC39">
            <wp:extent cx="3189415" cy="1206034"/>
            <wp:effectExtent l="19050" t="19050" r="11430" b="13335"/>
            <wp:docPr id="11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cstate="print"/>
                    <a:srcRect/>
                    <a:stretch>
                      <a:fillRect/>
                    </a:stretch>
                  </pic:blipFill>
                  <pic:spPr bwMode="auto">
                    <a:xfrm>
                      <a:off x="0" y="0"/>
                      <a:ext cx="3189415" cy="1206034"/>
                    </a:xfrm>
                    <a:prstGeom prst="rect">
                      <a:avLst/>
                    </a:prstGeom>
                    <a:noFill/>
                    <a:ln w="9525">
                      <a:solidFill>
                        <a:schemeClr val="tx1"/>
                      </a:solidFill>
                      <a:miter lim="800000"/>
                      <a:headEnd/>
                      <a:tailEnd/>
                    </a:ln>
                  </pic:spPr>
                </pic:pic>
              </a:graphicData>
            </a:graphic>
          </wp:inline>
        </w:drawing>
      </w:r>
    </w:p>
    <w:p w14:paraId="3F7AE557" w14:textId="77777777" w:rsidR="008B70A8" w:rsidRDefault="00461EAA" w:rsidP="00461EA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77</w:t>
      </w:r>
      <w:r w:rsidR="00B8237E">
        <w:rPr>
          <w:noProof/>
        </w:rPr>
        <w:fldChar w:fldCharType="end"/>
      </w:r>
      <w:r>
        <w:t xml:space="preserve"> </w:t>
      </w:r>
      <w:r w:rsidR="000A5859">
        <w:t xml:space="preserve">Class of Service </w:t>
      </w:r>
      <w:r>
        <w:t>Transaction Detail</w:t>
      </w:r>
      <w:r w:rsidR="000A5859">
        <w:t xml:space="preserve"> Example</w:t>
      </w:r>
      <w:r>
        <w:t xml:space="preserve"> from Right Click</w:t>
      </w:r>
    </w:p>
    <w:p w14:paraId="68BD0695" w14:textId="77777777" w:rsidR="000A5859" w:rsidRDefault="008B70A8" w:rsidP="000A5859">
      <w:pPr>
        <w:pStyle w:val="BodyText"/>
        <w:keepNext/>
      </w:pPr>
      <w:r>
        <w:rPr>
          <w:noProof/>
        </w:rPr>
        <w:drawing>
          <wp:inline distT="0" distB="0" distL="0" distR="0" wp14:anchorId="51CA5F28" wp14:editId="5BB16350">
            <wp:extent cx="3086531" cy="1166023"/>
            <wp:effectExtent l="19050" t="19050" r="19050" b="15240"/>
            <wp:docPr id="11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cstate="print"/>
                    <a:srcRect/>
                    <a:stretch>
                      <a:fillRect/>
                    </a:stretch>
                  </pic:blipFill>
                  <pic:spPr bwMode="auto">
                    <a:xfrm>
                      <a:off x="0" y="0"/>
                      <a:ext cx="3086531" cy="1166023"/>
                    </a:xfrm>
                    <a:prstGeom prst="rect">
                      <a:avLst/>
                    </a:prstGeom>
                    <a:noFill/>
                    <a:ln w="9525">
                      <a:solidFill>
                        <a:schemeClr val="tx1"/>
                      </a:solidFill>
                      <a:miter lim="800000"/>
                      <a:headEnd/>
                      <a:tailEnd/>
                    </a:ln>
                  </pic:spPr>
                </pic:pic>
              </a:graphicData>
            </a:graphic>
          </wp:inline>
        </w:drawing>
      </w:r>
    </w:p>
    <w:p w14:paraId="36B26303" w14:textId="77777777" w:rsidR="008B70A8" w:rsidRDefault="000A5859" w:rsidP="000A585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78</w:t>
      </w:r>
      <w:r w:rsidR="00B8237E">
        <w:rPr>
          <w:noProof/>
        </w:rPr>
        <w:fldChar w:fldCharType="end"/>
      </w:r>
      <w:r>
        <w:t xml:space="preserve"> Phone Call Transaction Detail Example from Right Click</w:t>
      </w:r>
    </w:p>
    <w:p w14:paraId="748D3E9B" w14:textId="77777777" w:rsidR="00927378" w:rsidRDefault="00927378" w:rsidP="00E62878">
      <w:pPr>
        <w:pStyle w:val="Heading2"/>
      </w:pPr>
      <w:bookmarkStart w:id="188" w:name="_View_Charge_Report"/>
      <w:bookmarkStart w:id="189" w:name="_Toc295565287"/>
      <w:bookmarkStart w:id="190" w:name="_Toc331673358"/>
      <w:bookmarkStart w:id="191" w:name="_Toc535222422"/>
      <w:bookmarkEnd w:id="188"/>
      <w:r>
        <w:t>View Charge Report</w:t>
      </w:r>
      <w:bookmarkEnd w:id="189"/>
      <w:bookmarkEnd w:id="190"/>
      <w:bookmarkEnd w:id="191"/>
    </w:p>
    <w:p w14:paraId="69A7BC50" w14:textId="77777777" w:rsidR="00927378" w:rsidRDefault="00927378" w:rsidP="00547C63">
      <w:pPr>
        <w:pStyle w:val="BodyText"/>
      </w:pPr>
      <w:r>
        <w:t>The Portal provides a detailed list of all the call charges</w:t>
      </w:r>
      <w:r w:rsidR="008B70A8">
        <w:t xml:space="preserve"> and</w:t>
      </w:r>
      <w:r>
        <w:t xml:space="preserve"> mini bar charges made to the room.   </w:t>
      </w:r>
    </w:p>
    <w:p w14:paraId="62F03A94" w14:textId="77777777" w:rsidR="007E24DF" w:rsidRDefault="00927378" w:rsidP="00AD17B0">
      <w:pPr>
        <w:pStyle w:val="ListNumber"/>
        <w:numPr>
          <w:ilvl w:val="0"/>
          <w:numId w:val="82"/>
        </w:numPr>
      </w:pPr>
      <w:r w:rsidRPr="00547C63">
        <w:t xml:space="preserve">To view the Charge </w:t>
      </w:r>
      <w:proofErr w:type="gramStart"/>
      <w:r w:rsidRPr="00547C63">
        <w:t>Report</w:t>
      </w:r>
      <w:proofErr w:type="gramEnd"/>
      <w:r w:rsidR="008B70A8">
        <w:t xml:space="preserve"> open</w:t>
      </w:r>
      <w:r>
        <w:t xml:space="preserve"> the </w:t>
      </w:r>
      <w:r w:rsidRPr="00547C63">
        <w:t>Guest Detail</w:t>
      </w:r>
      <w:r w:rsidR="008B70A8">
        <w:t xml:space="preserve"> page for the guest in question.  </w:t>
      </w:r>
    </w:p>
    <w:p w14:paraId="350420B9" w14:textId="77777777" w:rsidR="00927378" w:rsidRDefault="00927378" w:rsidP="00BD5BD0">
      <w:pPr>
        <w:pStyle w:val="ListNumber"/>
      </w:pPr>
      <w:r>
        <w:t xml:space="preserve">On the </w:t>
      </w:r>
      <w:r w:rsidRPr="00547C63">
        <w:t>Guest Details</w:t>
      </w:r>
      <w:r>
        <w:t xml:space="preserve"> page, click on </w:t>
      </w:r>
      <w:r w:rsidRPr="0009656B">
        <w:rPr>
          <w:b/>
        </w:rPr>
        <w:t>View Charge Report</w:t>
      </w:r>
      <w:r>
        <w:t xml:space="preserve"> in the upper </w:t>
      </w:r>
      <w:proofErr w:type="gramStart"/>
      <w:r>
        <w:t>right hand</w:t>
      </w:r>
      <w:proofErr w:type="gramEnd"/>
      <w:r>
        <w:t xml:space="preserve"> corner next to </w:t>
      </w:r>
      <w:r w:rsidRPr="00547C63">
        <w:t>Transactions</w:t>
      </w:r>
      <w:r w:rsidR="008B70A8">
        <w:t>:</w:t>
      </w:r>
    </w:p>
    <w:p w14:paraId="7A6834B1" w14:textId="77777777" w:rsidR="000A5859" w:rsidRDefault="008B70A8" w:rsidP="000A5859">
      <w:pPr>
        <w:pStyle w:val="BodyText"/>
        <w:keepNext/>
      </w:pPr>
      <w:r>
        <w:rPr>
          <w:noProof/>
        </w:rPr>
        <w:drawing>
          <wp:inline distT="0" distB="0" distL="0" distR="0" wp14:anchorId="3F3BCF7A" wp14:editId="749345DF">
            <wp:extent cx="2424023" cy="1131868"/>
            <wp:effectExtent l="19050" t="19050" r="14605" b="11430"/>
            <wp:docPr id="12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 cstate="print"/>
                    <a:srcRect/>
                    <a:stretch>
                      <a:fillRect/>
                    </a:stretch>
                  </pic:blipFill>
                  <pic:spPr bwMode="auto">
                    <a:xfrm>
                      <a:off x="0" y="0"/>
                      <a:ext cx="2420683" cy="1130308"/>
                    </a:xfrm>
                    <a:prstGeom prst="rect">
                      <a:avLst/>
                    </a:prstGeom>
                    <a:noFill/>
                    <a:ln w="9525">
                      <a:solidFill>
                        <a:schemeClr val="tx1"/>
                      </a:solidFill>
                      <a:miter lim="800000"/>
                      <a:headEnd/>
                      <a:tailEnd/>
                    </a:ln>
                  </pic:spPr>
                </pic:pic>
              </a:graphicData>
            </a:graphic>
          </wp:inline>
        </w:drawing>
      </w:r>
    </w:p>
    <w:p w14:paraId="0ABA6231" w14:textId="77777777" w:rsidR="00927378" w:rsidRDefault="000A5859" w:rsidP="000A585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79</w:t>
      </w:r>
      <w:r w:rsidR="00B8237E">
        <w:rPr>
          <w:noProof/>
        </w:rPr>
        <w:fldChar w:fldCharType="end"/>
      </w:r>
      <w:r>
        <w:t xml:space="preserve"> View Charge Report Link on Guest Details Page</w:t>
      </w:r>
    </w:p>
    <w:p w14:paraId="2B5596E4" w14:textId="77777777" w:rsidR="00927378" w:rsidRDefault="00927378" w:rsidP="00547C63">
      <w:pPr>
        <w:pStyle w:val="BodyText"/>
      </w:pPr>
      <w:r>
        <w:t xml:space="preserve">The report will open with the charge summary.  The charges will be rolled up by charge type.  </w:t>
      </w:r>
    </w:p>
    <w:p w14:paraId="0D8A7F4C" w14:textId="77777777" w:rsidR="00927378" w:rsidRDefault="00927378" w:rsidP="00BD3264">
      <w:pPr>
        <w:pStyle w:val="ListNumber"/>
      </w:pPr>
      <w:r w:rsidRPr="00547C63">
        <w:lastRenderedPageBreak/>
        <w:t>To see the detail of the charges,</w:t>
      </w:r>
      <w:r>
        <w:t xml:space="preserve"> click on the </w:t>
      </w:r>
      <w:r w:rsidRPr="007C1851">
        <w:rPr>
          <w:b/>
        </w:rPr>
        <w:t>+</w:t>
      </w:r>
      <w:r>
        <w:t xml:space="preserve"> sign next to the charge type.  The detail o</w:t>
      </w:r>
      <w:r w:rsidR="008B70A8">
        <w:t>f the charges will be displayed:</w:t>
      </w:r>
    </w:p>
    <w:p w14:paraId="1542519E" w14:textId="77777777" w:rsidR="000A5859" w:rsidRDefault="008B70A8" w:rsidP="000A5859">
      <w:pPr>
        <w:pStyle w:val="BodyText"/>
        <w:keepNext/>
      </w:pPr>
      <w:r>
        <w:rPr>
          <w:noProof/>
        </w:rPr>
        <w:drawing>
          <wp:inline distT="0" distB="0" distL="0" distR="0" wp14:anchorId="50EC71F3" wp14:editId="19DC4D5F">
            <wp:extent cx="4295955" cy="2336216"/>
            <wp:effectExtent l="19050" t="19050" r="28575" b="26035"/>
            <wp:docPr id="12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cstate="print"/>
                    <a:srcRect/>
                    <a:stretch>
                      <a:fillRect/>
                    </a:stretch>
                  </pic:blipFill>
                  <pic:spPr bwMode="auto">
                    <a:xfrm>
                      <a:off x="0" y="0"/>
                      <a:ext cx="4287717" cy="2331736"/>
                    </a:xfrm>
                    <a:prstGeom prst="rect">
                      <a:avLst/>
                    </a:prstGeom>
                    <a:noFill/>
                    <a:ln w="9525">
                      <a:solidFill>
                        <a:schemeClr val="tx1"/>
                      </a:solidFill>
                      <a:miter lim="800000"/>
                      <a:headEnd/>
                      <a:tailEnd/>
                    </a:ln>
                  </pic:spPr>
                </pic:pic>
              </a:graphicData>
            </a:graphic>
          </wp:inline>
        </w:drawing>
      </w:r>
    </w:p>
    <w:p w14:paraId="2C41C70F" w14:textId="77777777" w:rsidR="00927378" w:rsidRDefault="000A5859" w:rsidP="000A585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80</w:t>
      </w:r>
      <w:r w:rsidR="00B8237E">
        <w:rPr>
          <w:noProof/>
        </w:rPr>
        <w:fldChar w:fldCharType="end"/>
      </w:r>
      <w:r>
        <w:t xml:space="preserve"> Guest Charge Report</w:t>
      </w:r>
    </w:p>
    <w:p w14:paraId="727E47D0" w14:textId="77777777" w:rsidR="00E62878" w:rsidRPr="00AE284B" w:rsidRDefault="00927378" w:rsidP="00BD3264">
      <w:pPr>
        <w:pStyle w:val="ListNumber"/>
      </w:pPr>
      <w:r w:rsidRPr="00547C63">
        <w:t>To exit the charge report,</w:t>
      </w:r>
      <w:r>
        <w:t xml:space="preserve"> click on the </w:t>
      </w:r>
      <w:r w:rsidRPr="007C1851">
        <w:rPr>
          <w:b/>
        </w:rPr>
        <w:t>X</w:t>
      </w:r>
      <w:r>
        <w:t xml:space="preserve"> in the upper </w:t>
      </w:r>
      <w:proofErr w:type="gramStart"/>
      <w:r>
        <w:t>right hand</w:t>
      </w:r>
      <w:proofErr w:type="gramEnd"/>
      <w:r>
        <w:t xml:space="preserve"> corner.</w:t>
      </w:r>
      <w:bookmarkStart w:id="192" w:name="_Toc331673359"/>
    </w:p>
    <w:p w14:paraId="7195EDB2" w14:textId="77777777" w:rsidR="00E035CE" w:rsidRDefault="00E035CE" w:rsidP="00E035CE">
      <w:pPr>
        <w:pStyle w:val="Heading1"/>
      </w:pPr>
      <w:bookmarkStart w:id="193" w:name="_Toc535222423"/>
      <w:r>
        <w:t>Calling Activity</w:t>
      </w:r>
      <w:bookmarkEnd w:id="193"/>
    </w:p>
    <w:p w14:paraId="1FCCBEAD" w14:textId="3535D1CF" w:rsidR="00E035CE" w:rsidRDefault="00E035CE" w:rsidP="00E035CE">
      <w:pPr>
        <w:pStyle w:val="BodyText"/>
      </w:pPr>
      <w:r>
        <w:t xml:space="preserve">The </w:t>
      </w:r>
      <w:r w:rsidR="005C475E">
        <w:t>Jazzware</w:t>
      </w:r>
      <w:r>
        <w:t xml:space="preserve"> Portal will allow users with permission to view the calling activity that has occurred in the hotel.</w:t>
      </w:r>
    </w:p>
    <w:p w14:paraId="0CBBB3D0" w14:textId="77777777" w:rsidR="00E035CE" w:rsidRDefault="00E035CE" w:rsidP="00E035CE">
      <w:pPr>
        <w:pStyle w:val="BodyText"/>
      </w:pPr>
      <w:r>
        <w:t xml:space="preserve">To access the Calling Activity feature, click on the hamburger menu on the upper </w:t>
      </w:r>
      <w:proofErr w:type="gramStart"/>
      <w:r>
        <w:t>left hand</w:t>
      </w:r>
      <w:proofErr w:type="gramEnd"/>
      <w:r>
        <w:t xml:space="preserve"> side of the portal.  Then, click on the Calling Activity link.  </w:t>
      </w:r>
    </w:p>
    <w:p w14:paraId="17EDF88C" w14:textId="77777777" w:rsidR="00E035CE" w:rsidRDefault="00E035CE" w:rsidP="00E035CE">
      <w:pPr>
        <w:pStyle w:val="BodyText"/>
        <w:keepNext/>
      </w:pPr>
      <w:r>
        <w:rPr>
          <w:noProof/>
        </w:rPr>
        <w:lastRenderedPageBreak/>
        <mc:AlternateContent>
          <mc:Choice Requires="wps">
            <w:drawing>
              <wp:anchor distT="0" distB="0" distL="114300" distR="114300" simplePos="0" relativeHeight="251921408" behindDoc="0" locked="0" layoutInCell="1" allowOverlap="1" wp14:anchorId="2FBB4F12" wp14:editId="3FD53AA8">
                <wp:simplePos x="0" y="0"/>
                <wp:positionH relativeFrom="column">
                  <wp:posOffset>792888</wp:posOffset>
                </wp:positionH>
                <wp:positionV relativeFrom="paragraph">
                  <wp:posOffset>457236</wp:posOffset>
                </wp:positionV>
                <wp:extent cx="707366" cy="225749"/>
                <wp:effectExtent l="19050" t="19050" r="36195" b="60325"/>
                <wp:wrapNone/>
                <wp:docPr id="10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66" cy="225749"/>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10AC3" id="Rectangle 64" o:spid="_x0000_s1026" style="position:absolute;margin-left:62.45pt;margin-top:36pt;width:55.7pt;height:17.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" filled="f" fillcolor="#f79646" strokecolor="red" strokeweight="3pt">
                <v:shadow on="t" color="#974706" opacity=".5" offset="1pt"/>
              </v:rect>
            </w:pict>
          </mc:Fallback>
        </mc:AlternateContent>
      </w:r>
      <w:r w:rsidR="00822B1D" w:rsidRPr="00822B1D">
        <w:rPr>
          <w:noProof/>
        </w:rPr>
        <w:t xml:space="preserve"> </w:t>
      </w:r>
      <w:r w:rsidR="00822B1D">
        <w:rPr>
          <w:noProof/>
        </w:rPr>
        <w:drawing>
          <wp:inline distT="0" distB="0" distL="0" distR="0" wp14:anchorId="7238260E" wp14:editId="6F18DDEB">
            <wp:extent cx="2027208" cy="3522454"/>
            <wp:effectExtent l="19050" t="19050" r="11430" b="2095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027364" cy="3522725"/>
                    </a:xfrm>
                    <a:prstGeom prst="rect">
                      <a:avLst/>
                    </a:prstGeom>
                    <a:ln>
                      <a:solidFill>
                        <a:schemeClr val="bg1">
                          <a:lumMod val="75000"/>
                        </a:schemeClr>
                      </a:solidFill>
                    </a:ln>
                  </pic:spPr>
                </pic:pic>
              </a:graphicData>
            </a:graphic>
          </wp:inline>
        </w:drawing>
      </w:r>
    </w:p>
    <w:p w14:paraId="1F64DF5D" w14:textId="77777777"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81</w:t>
      </w:r>
      <w:r w:rsidR="00B8237E">
        <w:rPr>
          <w:noProof/>
        </w:rPr>
        <w:fldChar w:fldCharType="end"/>
      </w:r>
      <w:r>
        <w:t xml:space="preserve"> Calling Activity Link</w:t>
      </w:r>
    </w:p>
    <w:p w14:paraId="7BD9B7B7" w14:textId="77777777" w:rsidR="00E035CE" w:rsidRDefault="00E035CE" w:rsidP="00E035CE">
      <w:pPr>
        <w:pStyle w:val="BodyText"/>
      </w:pPr>
      <w:r>
        <w:t xml:space="preserve">The Calling Activity page will open and provide options to </w:t>
      </w:r>
      <w:r w:rsidR="00DF393D">
        <w:t xml:space="preserve">Select a Property, </w:t>
      </w:r>
      <w:r>
        <w:t>Configure Search, View Search Criteria, Refresh Page and Export as explained in the following sections. By default, the most recent activity will be displayed on the screen.</w:t>
      </w:r>
    </w:p>
    <w:p w14:paraId="6A69EBE0" w14:textId="77777777" w:rsidR="00E035CE" w:rsidRDefault="00E035CE" w:rsidP="00E035CE">
      <w:pPr>
        <w:pStyle w:val="BodyText"/>
      </w:pPr>
    </w:p>
    <w:p w14:paraId="7C8AEF13" w14:textId="77777777" w:rsidR="00E035CE" w:rsidRDefault="00E035CE" w:rsidP="00E035CE">
      <w:pPr>
        <w:pStyle w:val="BodyText"/>
        <w:keepNext/>
        <w:spacing w:before="120"/>
        <w:ind w:left="144"/>
      </w:pPr>
      <w:r>
        <w:rPr>
          <w:noProof/>
        </w:rPr>
        <w:drawing>
          <wp:inline distT="0" distB="0" distL="0" distR="0" wp14:anchorId="280683DF" wp14:editId="1CFDD376">
            <wp:extent cx="5943600" cy="1779905"/>
            <wp:effectExtent l="19050" t="19050" r="19050" b="1079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43600" cy="1779905"/>
                    </a:xfrm>
                    <a:prstGeom prst="rect">
                      <a:avLst/>
                    </a:prstGeom>
                    <a:ln>
                      <a:solidFill>
                        <a:schemeClr val="tx1">
                          <a:lumMod val="50000"/>
                          <a:lumOff val="50000"/>
                        </a:schemeClr>
                      </a:solidFill>
                    </a:ln>
                  </pic:spPr>
                </pic:pic>
              </a:graphicData>
            </a:graphic>
          </wp:inline>
        </w:drawing>
      </w:r>
    </w:p>
    <w:p w14:paraId="7902B205" w14:textId="77777777"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82</w:t>
      </w:r>
      <w:r w:rsidR="00B8237E">
        <w:rPr>
          <w:noProof/>
        </w:rPr>
        <w:fldChar w:fldCharType="end"/>
      </w:r>
      <w:r>
        <w:t xml:space="preserve"> Calling Activity Screen Icons</w:t>
      </w:r>
    </w:p>
    <w:p w14:paraId="77746F69" w14:textId="77777777" w:rsidR="00DF393D" w:rsidRDefault="00DF393D" w:rsidP="00DF393D">
      <w:pPr>
        <w:pStyle w:val="Heading2"/>
      </w:pPr>
      <w:bookmarkStart w:id="194" w:name="_Toc535222424"/>
      <w:r>
        <w:t>Property Selection</w:t>
      </w:r>
      <w:bookmarkEnd w:id="194"/>
    </w:p>
    <w:p w14:paraId="48E30A40" w14:textId="77777777" w:rsidR="00DF393D" w:rsidRDefault="00DF393D" w:rsidP="00DF393D">
      <w:pPr>
        <w:pStyle w:val="ListNumber"/>
        <w:numPr>
          <w:ilvl w:val="0"/>
          <w:numId w:val="0"/>
        </w:numPr>
        <w:ind w:left="1440"/>
      </w:pPr>
      <w:r>
        <w:t>Before configuring the search parameters, select the appropriate property to view f</w:t>
      </w:r>
      <w:r w:rsidR="004D09C3">
        <w:t>ro</w:t>
      </w:r>
      <w:r>
        <w:t xml:space="preserve">m the </w:t>
      </w:r>
      <w:proofErr w:type="gramStart"/>
      <w:r>
        <w:t>drop down</w:t>
      </w:r>
      <w:proofErr w:type="gramEnd"/>
      <w:r>
        <w:t xml:space="preserve"> menu in the center of the page.   Information for the selected property will appear.  </w:t>
      </w:r>
    </w:p>
    <w:p w14:paraId="490D23DF" w14:textId="77777777" w:rsidR="00DF393D" w:rsidRDefault="00DF393D" w:rsidP="00DF393D">
      <w:pPr>
        <w:pStyle w:val="ListNumber"/>
        <w:numPr>
          <w:ilvl w:val="0"/>
          <w:numId w:val="0"/>
        </w:numPr>
        <w:ind w:left="1440"/>
      </w:pPr>
      <w:r>
        <w:rPr>
          <w:noProof/>
        </w:rPr>
        <w:lastRenderedPageBreak/>
        <mc:AlternateContent>
          <mc:Choice Requires="wps">
            <w:drawing>
              <wp:anchor distT="0" distB="0" distL="114300" distR="114300" simplePos="0" relativeHeight="252012544" behindDoc="0" locked="0" layoutInCell="1" allowOverlap="1" wp14:anchorId="50A61A5A" wp14:editId="0F4DC949">
                <wp:simplePos x="0" y="0"/>
                <wp:positionH relativeFrom="column">
                  <wp:posOffset>2847975</wp:posOffset>
                </wp:positionH>
                <wp:positionV relativeFrom="paragraph">
                  <wp:posOffset>640080</wp:posOffset>
                </wp:positionV>
                <wp:extent cx="971550" cy="173990"/>
                <wp:effectExtent l="19050" t="19050" r="38100" b="54610"/>
                <wp:wrapNone/>
                <wp:docPr id="2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7399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944EF" id="Rectangle 64" o:spid="_x0000_s1026" style="position:absolute;margin-left:224.25pt;margin-top:50.4pt;width:76.5pt;height:13.7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" filled="f" fillcolor="#f79646" strokecolor="red" strokeweight="3pt">
                <v:shadow on="t" color="#974706" opacity=".5" offset="1pt"/>
              </v:rect>
            </w:pict>
          </mc:Fallback>
        </mc:AlternateContent>
      </w:r>
      <w:r>
        <w:rPr>
          <w:noProof/>
        </w:rPr>
        <w:drawing>
          <wp:inline distT="0" distB="0" distL="0" distR="0" wp14:anchorId="362FC026" wp14:editId="60EB4858">
            <wp:extent cx="4856672" cy="1298226"/>
            <wp:effectExtent l="19050" t="19050" r="20320" b="165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856672" cy="1298226"/>
                    </a:xfrm>
                    <a:prstGeom prst="rect">
                      <a:avLst/>
                    </a:prstGeom>
                    <a:noFill/>
                    <a:ln>
                      <a:solidFill>
                        <a:schemeClr val="tx1">
                          <a:lumMod val="50000"/>
                          <a:lumOff val="50000"/>
                        </a:schemeClr>
                      </a:solidFill>
                    </a:ln>
                  </pic:spPr>
                </pic:pic>
              </a:graphicData>
            </a:graphic>
          </wp:inline>
        </w:drawing>
      </w:r>
    </w:p>
    <w:p w14:paraId="18260E10" w14:textId="77777777" w:rsidR="00DF393D" w:rsidRDefault="00DF393D" w:rsidP="00DF393D">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83</w:t>
      </w:r>
      <w:r w:rsidR="00B8237E">
        <w:rPr>
          <w:noProof/>
        </w:rPr>
        <w:fldChar w:fldCharType="end"/>
      </w:r>
      <w:r>
        <w:t xml:space="preserve"> Calling Activity Property Selector</w:t>
      </w:r>
    </w:p>
    <w:p w14:paraId="06F62C72" w14:textId="77777777" w:rsidR="00E035CE" w:rsidRDefault="00E035CE" w:rsidP="00E035CE">
      <w:pPr>
        <w:pStyle w:val="Heading2"/>
      </w:pPr>
      <w:bookmarkStart w:id="195" w:name="_Toc535222425"/>
      <w:r>
        <w:t>Configure Search</w:t>
      </w:r>
      <w:bookmarkEnd w:id="195"/>
    </w:p>
    <w:p w14:paraId="2D13C078" w14:textId="77777777" w:rsidR="00DF393D" w:rsidRPr="0025597B" w:rsidRDefault="00DF393D" w:rsidP="00DF393D">
      <w:pPr>
        <w:pStyle w:val="BodyText"/>
        <w:rPr>
          <w:b/>
        </w:rPr>
      </w:pPr>
      <w:r w:rsidRPr="0025597B">
        <w:rPr>
          <w:b/>
        </w:rPr>
        <w:t>To search for calls meeting specific criteria:</w:t>
      </w:r>
    </w:p>
    <w:p w14:paraId="69CB9821" w14:textId="77777777" w:rsidR="00DF393D" w:rsidRDefault="00DF393D" w:rsidP="00AD17B0">
      <w:pPr>
        <w:pStyle w:val="ListNumber"/>
        <w:numPr>
          <w:ilvl w:val="0"/>
          <w:numId w:val="83"/>
        </w:numPr>
      </w:pPr>
      <w:r>
        <w:t xml:space="preserve">On the main portal page, click on the </w:t>
      </w:r>
      <w:r w:rsidRPr="00BD5BD0">
        <w:rPr>
          <w:b/>
        </w:rPr>
        <w:t>Configure Search</w:t>
      </w:r>
      <w:r>
        <w:t xml:space="preserve"> icon on the left side of the Calling Activity screen.  The Specify Search Criteria slide out menu will appear with optional filters.</w:t>
      </w:r>
    </w:p>
    <w:p w14:paraId="42981057" w14:textId="77777777" w:rsidR="00DF393D" w:rsidRDefault="00DF393D" w:rsidP="00DF393D">
      <w:pPr>
        <w:pStyle w:val="ListNumber"/>
        <w:numPr>
          <w:ilvl w:val="0"/>
          <w:numId w:val="0"/>
        </w:numPr>
        <w:ind w:left="1080"/>
      </w:pPr>
      <w:r>
        <w:rPr>
          <w:noProof/>
        </w:rPr>
        <mc:AlternateContent>
          <mc:Choice Requires="wps">
            <w:drawing>
              <wp:anchor distT="0" distB="0" distL="114300" distR="114300" simplePos="0" relativeHeight="252014592" behindDoc="0" locked="0" layoutInCell="1" allowOverlap="1" wp14:anchorId="3D43504E" wp14:editId="5A6C8F3C">
                <wp:simplePos x="0" y="0"/>
                <wp:positionH relativeFrom="column">
                  <wp:posOffset>842381</wp:posOffset>
                </wp:positionH>
                <wp:positionV relativeFrom="paragraph">
                  <wp:posOffset>623570</wp:posOffset>
                </wp:positionV>
                <wp:extent cx="241540" cy="173990"/>
                <wp:effectExtent l="19050" t="19050" r="44450" b="54610"/>
                <wp:wrapNone/>
                <wp:docPr id="14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40" cy="17399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1062C" id="Rectangle 64" o:spid="_x0000_s1026" style="position:absolute;margin-left:66.35pt;margin-top:49.1pt;width:19pt;height:13.7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" filled="f" fillcolor="#f79646" strokecolor="red" strokeweight="3pt">
                <v:shadow on="t" color="#974706" opacity=".5" offset="1pt"/>
              </v:rect>
            </w:pict>
          </mc:Fallback>
        </mc:AlternateContent>
      </w:r>
      <w:r>
        <w:rPr>
          <w:noProof/>
        </w:rPr>
        <w:drawing>
          <wp:inline distT="0" distB="0" distL="0" distR="0" wp14:anchorId="11BFD4E7" wp14:editId="07576F2C">
            <wp:extent cx="4856672" cy="1298226"/>
            <wp:effectExtent l="19050" t="19050" r="20320" b="1651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856672" cy="1298226"/>
                    </a:xfrm>
                    <a:prstGeom prst="rect">
                      <a:avLst/>
                    </a:prstGeom>
                    <a:noFill/>
                    <a:ln>
                      <a:solidFill>
                        <a:schemeClr val="tx1">
                          <a:lumMod val="50000"/>
                          <a:lumOff val="50000"/>
                        </a:schemeClr>
                      </a:solidFill>
                    </a:ln>
                  </pic:spPr>
                </pic:pic>
              </a:graphicData>
            </a:graphic>
          </wp:inline>
        </w:drawing>
      </w:r>
    </w:p>
    <w:p w14:paraId="5EB7B817" w14:textId="77777777" w:rsidR="00DF393D" w:rsidRDefault="00DF393D" w:rsidP="00DF393D">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84</w:t>
      </w:r>
      <w:r w:rsidR="00B8237E">
        <w:rPr>
          <w:noProof/>
        </w:rPr>
        <w:fldChar w:fldCharType="end"/>
      </w:r>
      <w:r>
        <w:t xml:space="preserve"> Calling Activity Configure Search Options Icon</w:t>
      </w:r>
    </w:p>
    <w:p w14:paraId="491E2611" w14:textId="77777777" w:rsidR="00DF393D" w:rsidRDefault="00DF393D" w:rsidP="00DF393D">
      <w:pPr>
        <w:pStyle w:val="ListNumber"/>
      </w:pPr>
      <w:r w:rsidRPr="00271FE8">
        <w:t>Click</w:t>
      </w:r>
      <w:r>
        <w:t xml:space="preserve"> on any of the desired filter buttons on the Specify Search Criteria box and the applicable filter criteria slide out box will appear. The filter buttons include Call Date, Call Types, Call Categories, Call Placed </w:t>
      </w:r>
      <w:proofErr w:type="gramStart"/>
      <w:r>
        <w:t>By</w:t>
      </w:r>
      <w:proofErr w:type="gramEnd"/>
      <w:r>
        <w:t xml:space="preserve"> and Jurisdictions.  </w:t>
      </w:r>
    </w:p>
    <w:p w14:paraId="24A7409B" w14:textId="77777777" w:rsidR="00DF393D" w:rsidRDefault="00DF393D" w:rsidP="00DF393D">
      <w:pPr>
        <w:pStyle w:val="ListNumber"/>
        <w:numPr>
          <w:ilvl w:val="0"/>
          <w:numId w:val="0"/>
        </w:numPr>
        <w:ind w:left="1440"/>
      </w:pPr>
      <w:r>
        <w:rPr>
          <w:noProof/>
        </w:rPr>
        <w:t xml:space="preserve">    </w:t>
      </w:r>
      <w:r>
        <w:rPr>
          <w:noProof/>
        </w:rPr>
        <w:drawing>
          <wp:inline distT="0" distB="0" distL="0" distR="0" wp14:anchorId="4050A8E0" wp14:editId="716B748F">
            <wp:extent cx="2358344" cy="2486025"/>
            <wp:effectExtent l="19050" t="19050" r="2349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358344" cy="2486025"/>
                    </a:xfrm>
                    <a:prstGeom prst="rect">
                      <a:avLst/>
                    </a:prstGeom>
                    <a:ln>
                      <a:solidFill>
                        <a:schemeClr val="bg1">
                          <a:lumMod val="65000"/>
                        </a:schemeClr>
                      </a:solidFill>
                    </a:ln>
                  </pic:spPr>
                </pic:pic>
              </a:graphicData>
            </a:graphic>
          </wp:inline>
        </w:drawing>
      </w:r>
    </w:p>
    <w:p w14:paraId="3F663966" w14:textId="77777777" w:rsidR="00DF393D" w:rsidRDefault="00DF393D" w:rsidP="00DF393D">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85</w:t>
      </w:r>
      <w:r w:rsidR="00B8237E">
        <w:rPr>
          <w:noProof/>
        </w:rPr>
        <w:fldChar w:fldCharType="end"/>
      </w:r>
      <w:r>
        <w:t xml:space="preserve"> Calling Activity Search Options</w:t>
      </w:r>
    </w:p>
    <w:p w14:paraId="4FB4D5A5" w14:textId="77777777" w:rsidR="00DF393D" w:rsidRPr="00DF393D" w:rsidRDefault="00DF393D" w:rsidP="00DF393D">
      <w:pPr>
        <w:pStyle w:val="BodyText"/>
      </w:pPr>
    </w:p>
    <w:p w14:paraId="677501BE" w14:textId="77777777" w:rsidR="00E035CE" w:rsidRDefault="00E035CE" w:rsidP="00E035CE">
      <w:pPr>
        <w:pStyle w:val="Heading3"/>
      </w:pPr>
      <w:bookmarkStart w:id="196" w:name="_Toc535222426"/>
      <w:r>
        <w:lastRenderedPageBreak/>
        <w:t>Call Date</w:t>
      </w:r>
      <w:bookmarkEnd w:id="196"/>
    </w:p>
    <w:p w14:paraId="0ED0B7F5" w14:textId="77777777" w:rsidR="00E035CE" w:rsidRDefault="00E035CE" w:rsidP="00BD3264">
      <w:pPr>
        <w:pStyle w:val="ListNumber"/>
        <w:numPr>
          <w:ilvl w:val="0"/>
          <w:numId w:val="0"/>
        </w:numPr>
        <w:ind w:left="1080"/>
      </w:pPr>
      <w:r>
        <w:t xml:space="preserve">Select the date and time range of the calls to view.  The Quick Pick buttons allow for the quick selection of calls for Today, Yesterday, and Last Month.  Click </w:t>
      </w:r>
      <w:r w:rsidRPr="0025597B">
        <w:rPr>
          <w:b/>
        </w:rPr>
        <w:t>Submit</w:t>
      </w:r>
      <w:r>
        <w:t>.</w:t>
      </w:r>
      <w:r w:rsidRPr="003B61F1">
        <w:t xml:space="preserve"> </w:t>
      </w:r>
      <w:proofErr w:type="gramStart"/>
      <w:r>
        <w:t>Once  search</w:t>
      </w:r>
      <w:proofErr w:type="gramEnd"/>
      <w:r>
        <w:t xml:space="preserve"> criteria have been submitted, the search criteria button will change color.</w:t>
      </w:r>
    </w:p>
    <w:p w14:paraId="782DF4FD" w14:textId="77777777" w:rsidR="00E035CE" w:rsidRDefault="00BD3264" w:rsidP="00BD3264">
      <w:pPr>
        <w:pStyle w:val="ListNumber"/>
        <w:numPr>
          <w:ilvl w:val="0"/>
          <w:numId w:val="0"/>
        </w:numPr>
        <w:ind w:left="1440"/>
      </w:pPr>
      <w:r>
        <w:rPr>
          <w:noProof/>
        </w:rPr>
        <w:drawing>
          <wp:inline distT="0" distB="0" distL="0" distR="0" wp14:anchorId="42639453" wp14:editId="013E1018">
            <wp:extent cx="2051906" cy="2918129"/>
            <wp:effectExtent l="19050" t="19050" r="24765" b="1587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052440" cy="2918889"/>
                    </a:xfrm>
                    <a:prstGeom prst="rect">
                      <a:avLst/>
                    </a:prstGeom>
                    <a:ln>
                      <a:solidFill>
                        <a:schemeClr val="bg1">
                          <a:lumMod val="50000"/>
                        </a:schemeClr>
                      </a:solidFill>
                    </a:ln>
                  </pic:spPr>
                </pic:pic>
              </a:graphicData>
            </a:graphic>
          </wp:inline>
        </w:drawing>
      </w:r>
    </w:p>
    <w:p w14:paraId="161C7696" w14:textId="77777777" w:rsidR="00E035CE"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86</w:t>
      </w:r>
      <w:r w:rsidR="00B8237E">
        <w:rPr>
          <w:noProof/>
        </w:rPr>
        <w:fldChar w:fldCharType="end"/>
      </w:r>
      <w:r>
        <w:t xml:space="preserve"> Calling Activity Call Date Range Selection Boxes</w:t>
      </w:r>
    </w:p>
    <w:p w14:paraId="5CFE28E4" w14:textId="77777777" w:rsidR="00E035CE" w:rsidRDefault="00E035CE" w:rsidP="00E035CE">
      <w:pPr>
        <w:pStyle w:val="Heading3"/>
      </w:pPr>
      <w:bookmarkStart w:id="197" w:name="_Toc535222427"/>
      <w:r w:rsidRPr="00F05C63">
        <w:t>C</w:t>
      </w:r>
      <w:r w:rsidRPr="00AD685B">
        <w:rPr>
          <w:rStyle w:val="Heading3Char"/>
        </w:rPr>
        <w:t>a</w:t>
      </w:r>
      <w:r w:rsidRPr="00F05C63">
        <w:t>ll Types</w:t>
      </w:r>
      <w:r>
        <w:t xml:space="preserve"> </w:t>
      </w:r>
      <w:r w:rsidRPr="00BC1EE9">
        <w:t>(optional filter)</w:t>
      </w:r>
      <w:bookmarkEnd w:id="197"/>
    </w:p>
    <w:p w14:paraId="1D7388D9" w14:textId="77777777" w:rsidR="00E035CE" w:rsidRDefault="00E035CE" w:rsidP="00BD3264">
      <w:pPr>
        <w:pStyle w:val="ListNumber"/>
        <w:numPr>
          <w:ilvl w:val="0"/>
          <w:numId w:val="0"/>
        </w:numPr>
        <w:ind w:left="1080"/>
      </w:pPr>
      <w:r>
        <w:t>Select the check boxes next to the call types to view.</w:t>
      </w:r>
    </w:p>
    <w:p w14:paraId="7455B463" w14:textId="77777777" w:rsidR="00E035CE" w:rsidRDefault="00E035CE" w:rsidP="00BD3264">
      <w:pPr>
        <w:pStyle w:val="ListNumber"/>
        <w:numPr>
          <w:ilvl w:val="0"/>
          <w:numId w:val="0"/>
        </w:numPr>
        <w:ind w:left="1440"/>
      </w:pPr>
      <w:r>
        <w:rPr>
          <w:noProof/>
        </w:rPr>
        <w:drawing>
          <wp:inline distT="0" distB="0" distL="0" distR="0" wp14:anchorId="44FC1753" wp14:editId="1617A43F">
            <wp:extent cx="2663903" cy="1319842"/>
            <wp:effectExtent l="19050" t="19050" r="22225" b="139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668428" cy="1322084"/>
                    </a:xfrm>
                    <a:prstGeom prst="rect">
                      <a:avLst/>
                    </a:prstGeom>
                    <a:ln>
                      <a:solidFill>
                        <a:schemeClr val="tx1"/>
                      </a:solidFill>
                    </a:ln>
                  </pic:spPr>
                </pic:pic>
              </a:graphicData>
            </a:graphic>
          </wp:inline>
        </w:drawing>
      </w:r>
    </w:p>
    <w:p w14:paraId="16F625B7" w14:textId="77777777" w:rsidR="00E035CE"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87</w:t>
      </w:r>
      <w:r w:rsidR="00B8237E">
        <w:rPr>
          <w:noProof/>
        </w:rPr>
        <w:fldChar w:fldCharType="end"/>
      </w:r>
      <w:r>
        <w:t xml:space="preserve"> Calling Activity Call Type Selection Boxes</w:t>
      </w:r>
    </w:p>
    <w:p w14:paraId="7C1198BF" w14:textId="77777777" w:rsidR="000018DA" w:rsidRDefault="000018DA">
      <w:pPr>
        <w:ind w:left="0"/>
        <w:rPr>
          <w:b/>
          <w:spacing w:val="0"/>
          <w:kern w:val="28"/>
        </w:rPr>
      </w:pPr>
      <w:r>
        <w:br w:type="page"/>
      </w:r>
    </w:p>
    <w:p w14:paraId="4A1DCB3A" w14:textId="77777777" w:rsidR="00E035CE" w:rsidRDefault="00E035CE" w:rsidP="00E035CE">
      <w:pPr>
        <w:pStyle w:val="Heading3"/>
      </w:pPr>
      <w:bookmarkStart w:id="198" w:name="_Toc535222428"/>
      <w:r w:rsidRPr="00F05C63">
        <w:lastRenderedPageBreak/>
        <w:t>Call Categories</w:t>
      </w:r>
      <w:r>
        <w:t xml:space="preserve"> </w:t>
      </w:r>
      <w:r w:rsidRPr="00BC1EE9">
        <w:t>(optional filter</w:t>
      </w:r>
      <w:r>
        <w:t>)</w:t>
      </w:r>
      <w:bookmarkEnd w:id="198"/>
    </w:p>
    <w:p w14:paraId="740A4303" w14:textId="77777777" w:rsidR="00E035CE" w:rsidRPr="0025597B" w:rsidRDefault="00E035CE" w:rsidP="00BD3264">
      <w:pPr>
        <w:pStyle w:val="ListNumber"/>
        <w:numPr>
          <w:ilvl w:val="0"/>
          <w:numId w:val="0"/>
        </w:numPr>
        <w:ind w:left="1080"/>
      </w:pPr>
      <w:r>
        <w:t>Select the check boxes next to the call categories to view.</w:t>
      </w:r>
    </w:p>
    <w:p w14:paraId="48B9CD37" w14:textId="77777777" w:rsidR="00E035CE" w:rsidRDefault="00E035CE" w:rsidP="00E035CE">
      <w:pPr>
        <w:pStyle w:val="BodyText"/>
        <w:keepNext/>
        <w:ind w:left="1440"/>
      </w:pPr>
      <w:r>
        <w:rPr>
          <w:noProof/>
        </w:rPr>
        <w:drawing>
          <wp:inline distT="0" distB="0" distL="0" distR="0" wp14:anchorId="2404C2B4" wp14:editId="65AE479C">
            <wp:extent cx="2655456" cy="1483744"/>
            <wp:effectExtent l="19050" t="19050" r="12065" b="2159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658254" cy="1485307"/>
                    </a:xfrm>
                    <a:prstGeom prst="rect">
                      <a:avLst/>
                    </a:prstGeom>
                    <a:ln>
                      <a:solidFill>
                        <a:schemeClr val="tx1"/>
                      </a:solidFill>
                    </a:ln>
                  </pic:spPr>
                </pic:pic>
              </a:graphicData>
            </a:graphic>
          </wp:inline>
        </w:drawing>
      </w:r>
    </w:p>
    <w:p w14:paraId="1B028C07" w14:textId="77777777" w:rsidR="00E035CE"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88</w:t>
      </w:r>
      <w:r w:rsidR="00B8237E">
        <w:rPr>
          <w:noProof/>
        </w:rPr>
        <w:fldChar w:fldCharType="end"/>
      </w:r>
      <w:r>
        <w:t xml:space="preserve"> </w:t>
      </w:r>
      <w:r w:rsidRPr="00F55C5D">
        <w:t xml:space="preserve">Calling Activity </w:t>
      </w:r>
      <w:r>
        <w:t>Call Categories</w:t>
      </w:r>
      <w:r w:rsidRPr="00F55C5D">
        <w:t xml:space="preserve"> Selection Boxes</w:t>
      </w:r>
    </w:p>
    <w:p w14:paraId="4BC2A23D" w14:textId="77777777" w:rsidR="00E035CE" w:rsidRDefault="00E035CE" w:rsidP="00E035CE">
      <w:pPr>
        <w:pStyle w:val="Heading3"/>
      </w:pPr>
      <w:bookmarkStart w:id="199" w:name="_Toc535222429"/>
      <w:r w:rsidRPr="00BC1EE9">
        <w:t xml:space="preserve">Call Placed </w:t>
      </w:r>
      <w:r>
        <w:t>B</w:t>
      </w:r>
      <w:r w:rsidRPr="00BC1EE9">
        <w:t>y</w:t>
      </w:r>
      <w:r>
        <w:t xml:space="preserve"> </w:t>
      </w:r>
      <w:r w:rsidRPr="00BC1EE9">
        <w:t>(optional filter</w:t>
      </w:r>
      <w:r>
        <w:t>)</w:t>
      </w:r>
      <w:bookmarkEnd w:id="199"/>
      <w:r w:rsidRPr="00BC1EE9">
        <w:t xml:space="preserve"> </w:t>
      </w:r>
      <w:r>
        <w:t xml:space="preserve"> </w:t>
      </w:r>
    </w:p>
    <w:p w14:paraId="04D6D2C2" w14:textId="77777777" w:rsidR="00E035CE" w:rsidRDefault="00E035CE" w:rsidP="00BD3264">
      <w:pPr>
        <w:pStyle w:val="ListNumber"/>
        <w:numPr>
          <w:ilvl w:val="0"/>
          <w:numId w:val="0"/>
        </w:numPr>
        <w:ind w:left="1080"/>
      </w:pPr>
      <w:r>
        <w:t>When the Calls Placed By button is clicked, a submenu will appear allowing the user to filter by:</w:t>
      </w:r>
    </w:p>
    <w:p w14:paraId="406012BA" w14:textId="77777777" w:rsidR="00E035CE" w:rsidRDefault="00E035CE" w:rsidP="00BD3264">
      <w:pPr>
        <w:pStyle w:val="ListNumber"/>
        <w:numPr>
          <w:ilvl w:val="0"/>
          <w:numId w:val="0"/>
        </w:numPr>
        <w:ind w:left="1440"/>
        <w:sectPr w:rsidR="00E035CE" w:rsidSect="00547C63">
          <w:type w:val="continuous"/>
          <w:pgSz w:w="12240" w:h="15840" w:code="1"/>
          <w:pgMar w:top="1440" w:right="1440" w:bottom="1440" w:left="1440" w:header="720" w:footer="720" w:gutter="0"/>
          <w:cols w:space="720"/>
          <w:titlePg/>
        </w:sectPr>
      </w:pPr>
    </w:p>
    <w:p w14:paraId="40BB3087" w14:textId="77777777" w:rsidR="00E035CE" w:rsidRDefault="00E035CE" w:rsidP="00BD3264">
      <w:pPr>
        <w:pStyle w:val="ListNumber"/>
        <w:numPr>
          <w:ilvl w:val="0"/>
          <w:numId w:val="0"/>
        </w:numPr>
        <w:ind w:left="2304"/>
      </w:pPr>
      <w:r>
        <w:t>All Extensions</w:t>
      </w:r>
    </w:p>
    <w:p w14:paraId="68418568" w14:textId="77777777" w:rsidR="00E035CE" w:rsidRDefault="00E035CE" w:rsidP="00BD3264">
      <w:pPr>
        <w:pStyle w:val="ListNumber"/>
        <w:numPr>
          <w:ilvl w:val="0"/>
          <w:numId w:val="0"/>
        </w:numPr>
        <w:ind w:left="2304"/>
      </w:pPr>
      <w:r>
        <w:t>Room Number</w:t>
      </w:r>
    </w:p>
    <w:p w14:paraId="34A7C2DE" w14:textId="77777777" w:rsidR="00E035CE" w:rsidRDefault="00E035CE" w:rsidP="00BD3264">
      <w:pPr>
        <w:pStyle w:val="ListNumber"/>
        <w:numPr>
          <w:ilvl w:val="0"/>
          <w:numId w:val="0"/>
        </w:numPr>
        <w:ind w:left="2304"/>
      </w:pPr>
      <w:r>
        <w:t>Guest Name</w:t>
      </w:r>
    </w:p>
    <w:p w14:paraId="22EBA18E" w14:textId="77777777" w:rsidR="00E035CE" w:rsidRDefault="00E035CE" w:rsidP="00BD3264">
      <w:pPr>
        <w:pStyle w:val="ListNumber"/>
        <w:numPr>
          <w:ilvl w:val="0"/>
          <w:numId w:val="0"/>
        </w:numPr>
        <w:ind w:left="2304"/>
      </w:pPr>
      <w:r>
        <w:t>Extension Number</w:t>
      </w:r>
    </w:p>
    <w:p w14:paraId="44A1956F" w14:textId="77777777" w:rsidR="00E035CE" w:rsidRDefault="00E035CE" w:rsidP="00BD3264">
      <w:pPr>
        <w:pStyle w:val="ListNumber"/>
        <w:numPr>
          <w:ilvl w:val="0"/>
          <w:numId w:val="0"/>
        </w:numPr>
        <w:ind w:left="1440"/>
      </w:pPr>
      <w:r>
        <w:t>Department Number</w:t>
      </w:r>
    </w:p>
    <w:p w14:paraId="05EE9CCB" w14:textId="77777777" w:rsidR="00E035CE" w:rsidRDefault="00E035CE" w:rsidP="00BD3264">
      <w:pPr>
        <w:pStyle w:val="ListNumber"/>
        <w:numPr>
          <w:ilvl w:val="0"/>
          <w:numId w:val="0"/>
        </w:numPr>
        <w:ind w:left="1440"/>
      </w:pPr>
      <w:r>
        <w:t>Authorization Code</w:t>
      </w:r>
    </w:p>
    <w:p w14:paraId="2E01C694" w14:textId="77777777" w:rsidR="00E035CE" w:rsidRDefault="00E035CE" w:rsidP="00BD3264">
      <w:pPr>
        <w:pStyle w:val="ListNumber"/>
        <w:numPr>
          <w:ilvl w:val="0"/>
          <w:numId w:val="0"/>
        </w:numPr>
        <w:ind w:left="1440"/>
      </w:pPr>
      <w:r>
        <w:t>Reservation ID</w:t>
      </w:r>
    </w:p>
    <w:p w14:paraId="152BE366" w14:textId="77777777" w:rsidR="00E035CE" w:rsidRDefault="00E035CE" w:rsidP="00BD3264">
      <w:pPr>
        <w:pStyle w:val="ListNumber"/>
        <w:numPr>
          <w:ilvl w:val="0"/>
          <w:numId w:val="0"/>
        </w:numPr>
        <w:ind w:left="1440"/>
        <w:sectPr w:rsidR="00E035CE" w:rsidSect="00BC1EE9">
          <w:type w:val="continuous"/>
          <w:pgSz w:w="12240" w:h="15840" w:code="1"/>
          <w:pgMar w:top="1440" w:right="1440" w:bottom="1440" w:left="1440" w:header="720" w:footer="720" w:gutter="0"/>
          <w:cols w:num="2" w:space="720"/>
          <w:titlePg/>
        </w:sectPr>
      </w:pPr>
    </w:p>
    <w:p w14:paraId="4FBF8C68" w14:textId="77777777" w:rsidR="00E035CE" w:rsidRDefault="00E035CE" w:rsidP="00BD3264">
      <w:pPr>
        <w:pStyle w:val="ListNumber"/>
        <w:numPr>
          <w:ilvl w:val="0"/>
          <w:numId w:val="0"/>
        </w:numPr>
        <w:ind w:left="1008"/>
      </w:pPr>
      <w:r>
        <w:t xml:space="preserve">Configure the </w:t>
      </w:r>
      <w:r w:rsidRPr="008C39A8">
        <w:rPr>
          <w:b/>
        </w:rPr>
        <w:t>Calls Placed By</w:t>
      </w:r>
      <w:r>
        <w:t xml:space="preserve"> submenus as described below.</w:t>
      </w:r>
    </w:p>
    <w:p w14:paraId="027A4F25" w14:textId="77777777" w:rsidR="00E035CE" w:rsidRDefault="00E035CE" w:rsidP="00E035CE">
      <w:pPr>
        <w:pStyle w:val="Heading4"/>
      </w:pPr>
      <w:r>
        <w:t>All Extensions</w:t>
      </w:r>
    </w:p>
    <w:p w14:paraId="293AFE5B" w14:textId="77777777" w:rsidR="00E035CE" w:rsidRDefault="00E035CE" w:rsidP="00BD3264">
      <w:pPr>
        <w:pStyle w:val="ListNumber"/>
        <w:numPr>
          <w:ilvl w:val="0"/>
          <w:numId w:val="0"/>
        </w:numPr>
        <w:ind w:left="1440"/>
      </w:pPr>
      <w:r>
        <w:t>To clear any Call Placed by Filters, simply click on All Extensions under Call Placed By.</w:t>
      </w:r>
    </w:p>
    <w:p w14:paraId="573CC093" w14:textId="77777777" w:rsidR="00E035CE" w:rsidRDefault="00E035CE" w:rsidP="00E035CE">
      <w:pPr>
        <w:pStyle w:val="Heading4"/>
      </w:pPr>
      <w:r>
        <w:t>Room Number</w:t>
      </w:r>
    </w:p>
    <w:p w14:paraId="50B4BE3D" w14:textId="77777777" w:rsidR="00E035CE" w:rsidRDefault="00E035CE" w:rsidP="00BD3264">
      <w:pPr>
        <w:pStyle w:val="ListNumber"/>
        <w:numPr>
          <w:ilvl w:val="0"/>
          <w:numId w:val="0"/>
        </w:numPr>
        <w:ind w:left="1440"/>
      </w:pPr>
      <w:r>
        <w:t xml:space="preserve">To find a room number quickly, enter in the number just under the Number column heading.  Select one or more rooms by selecting the checkbox next to the room number and description.   To clear the selected extensions, click </w:t>
      </w:r>
      <w:r w:rsidRPr="005C7FD5">
        <w:rPr>
          <w:b/>
        </w:rPr>
        <w:t>Clear All Selections</w:t>
      </w:r>
      <w:r>
        <w:t xml:space="preserve">.  If changes have been made to the tables, the room number listing can be refreshed by clicking on </w:t>
      </w:r>
      <w:r w:rsidRPr="005C7FD5">
        <w:rPr>
          <w:b/>
        </w:rPr>
        <w:t>Refresh Grid</w:t>
      </w:r>
      <w:r>
        <w:t xml:space="preserve">.  Click </w:t>
      </w:r>
      <w:r w:rsidRPr="005C7FD5">
        <w:rPr>
          <w:b/>
        </w:rPr>
        <w:t>Submit</w:t>
      </w:r>
      <w:r>
        <w:t xml:space="preserve"> once all desired extensions have been selected or click </w:t>
      </w:r>
      <w:r w:rsidRPr="00001066">
        <w:rPr>
          <w:b/>
        </w:rPr>
        <w:t>Cancel</w:t>
      </w:r>
      <w:r>
        <w:t xml:space="preserve"> to ignore the selections.  </w:t>
      </w:r>
    </w:p>
    <w:p w14:paraId="40F30725" w14:textId="77777777" w:rsidR="00E035CE" w:rsidRDefault="00E035CE" w:rsidP="00BD3264">
      <w:pPr>
        <w:pStyle w:val="ListNumber"/>
        <w:numPr>
          <w:ilvl w:val="0"/>
          <w:numId w:val="0"/>
        </w:numPr>
        <w:ind w:left="1800"/>
      </w:pPr>
      <w:r>
        <w:rPr>
          <w:noProof/>
        </w:rPr>
        <w:drawing>
          <wp:inline distT="0" distB="0" distL="0" distR="0" wp14:anchorId="69FE0BCD" wp14:editId="5217B966">
            <wp:extent cx="3338423" cy="1746608"/>
            <wp:effectExtent l="19050" t="19050" r="14605" b="2540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343740" cy="1749390"/>
                    </a:xfrm>
                    <a:prstGeom prst="rect">
                      <a:avLst/>
                    </a:prstGeom>
                    <a:ln>
                      <a:solidFill>
                        <a:schemeClr val="tx1"/>
                      </a:solidFill>
                    </a:ln>
                  </pic:spPr>
                </pic:pic>
              </a:graphicData>
            </a:graphic>
          </wp:inline>
        </w:drawing>
      </w:r>
    </w:p>
    <w:p w14:paraId="4666003D" w14:textId="77777777" w:rsidR="00E035CE"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89</w:t>
      </w:r>
      <w:r w:rsidR="00B8237E">
        <w:rPr>
          <w:noProof/>
        </w:rPr>
        <w:fldChar w:fldCharType="end"/>
      </w:r>
      <w:r>
        <w:t xml:space="preserve"> </w:t>
      </w:r>
      <w:r w:rsidRPr="00846A01">
        <w:t xml:space="preserve">Calling Activity </w:t>
      </w:r>
      <w:r>
        <w:t>Room Number</w:t>
      </w:r>
      <w:r w:rsidRPr="00846A01">
        <w:t xml:space="preserve"> Selection Boxes</w:t>
      </w:r>
    </w:p>
    <w:p w14:paraId="52241048" w14:textId="77777777" w:rsidR="00E035CE" w:rsidRDefault="00E035CE" w:rsidP="00E035CE">
      <w:pPr>
        <w:pStyle w:val="Heading4"/>
      </w:pPr>
      <w:r w:rsidRPr="00B3793B">
        <w:lastRenderedPageBreak/>
        <w:t>Guest Na</w:t>
      </w:r>
      <w:r w:rsidRPr="00AD685B">
        <w:rPr>
          <w:rStyle w:val="Heading4Char"/>
        </w:rPr>
        <w:t>m</w:t>
      </w:r>
      <w:r>
        <w:t xml:space="preserve">e </w:t>
      </w:r>
    </w:p>
    <w:p w14:paraId="4C91781E" w14:textId="77777777" w:rsidR="00E035CE" w:rsidRDefault="00E035CE" w:rsidP="00BD3264">
      <w:pPr>
        <w:pStyle w:val="ListNumber"/>
        <w:numPr>
          <w:ilvl w:val="0"/>
          <w:numId w:val="0"/>
        </w:numPr>
        <w:ind w:left="1440"/>
      </w:pPr>
      <w:r>
        <w:t xml:space="preserve">To find a </w:t>
      </w:r>
      <w:proofErr w:type="gramStart"/>
      <w:r>
        <w:t>particular guest</w:t>
      </w:r>
      <w:proofErr w:type="gramEnd"/>
      <w:r>
        <w:t xml:space="preserve">, enter in an exact match for the guest’s last name. Select Checked In and/or Checked Out.  Click </w:t>
      </w:r>
      <w:r w:rsidRPr="00001066">
        <w:rPr>
          <w:b/>
        </w:rPr>
        <w:t>Submit</w:t>
      </w:r>
      <w:r>
        <w:t xml:space="preserve"> to save the criteria or </w:t>
      </w:r>
      <w:r w:rsidRPr="00001066">
        <w:rPr>
          <w:b/>
        </w:rPr>
        <w:t>Cancel</w:t>
      </w:r>
      <w:r>
        <w:t xml:space="preserve"> to ignore.   </w:t>
      </w:r>
    </w:p>
    <w:p w14:paraId="03B9E833" w14:textId="77777777" w:rsidR="00E035CE" w:rsidRDefault="00E035CE" w:rsidP="00BD3264">
      <w:pPr>
        <w:pStyle w:val="ListNumber"/>
        <w:numPr>
          <w:ilvl w:val="0"/>
          <w:numId w:val="0"/>
        </w:numPr>
        <w:ind w:left="1800"/>
      </w:pPr>
      <w:r>
        <w:rPr>
          <w:noProof/>
        </w:rPr>
        <w:drawing>
          <wp:inline distT="0" distB="0" distL="0" distR="0" wp14:anchorId="7330568B" wp14:editId="20750032">
            <wp:extent cx="3441940" cy="1289040"/>
            <wp:effectExtent l="19050" t="19050" r="25400" b="260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442704" cy="1289326"/>
                    </a:xfrm>
                    <a:prstGeom prst="rect">
                      <a:avLst/>
                    </a:prstGeom>
                    <a:ln>
                      <a:solidFill>
                        <a:schemeClr val="tx1"/>
                      </a:solidFill>
                    </a:ln>
                  </pic:spPr>
                </pic:pic>
              </a:graphicData>
            </a:graphic>
          </wp:inline>
        </w:drawing>
      </w:r>
    </w:p>
    <w:p w14:paraId="0E0DA314" w14:textId="77777777" w:rsidR="00E035CE"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90</w:t>
      </w:r>
      <w:r w:rsidR="00B8237E">
        <w:rPr>
          <w:noProof/>
        </w:rPr>
        <w:fldChar w:fldCharType="end"/>
      </w:r>
      <w:r>
        <w:t xml:space="preserve"> </w:t>
      </w:r>
      <w:r w:rsidRPr="003140AB">
        <w:t xml:space="preserve">Calling Activity </w:t>
      </w:r>
      <w:r>
        <w:t>Guest Name</w:t>
      </w:r>
      <w:r w:rsidRPr="003140AB">
        <w:t xml:space="preserve"> Selection Boxes</w:t>
      </w:r>
    </w:p>
    <w:p w14:paraId="3C35F2BC" w14:textId="77777777" w:rsidR="00E035CE" w:rsidRDefault="00E035CE" w:rsidP="00E035CE">
      <w:pPr>
        <w:pStyle w:val="Heading4"/>
      </w:pPr>
      <w:r>
        <w:t xml:space="preserve">Extension Number </w:t>
      </w:r>
    </w:p>
    <w:p w14:paraId="7CADE02C" w14:textId="77777777" w:rsidR="00E035CE" w:rsidRDefault="00E035CE" w:rsidP="00BD3264">
      <w:pPr>
        <w:pStyle w:val="ListNumber"/>
        <w:numPr>
          <w:ilvl w:val="0"/>
          <w:numId w:val="0"/>
        </w:numPr>
        <w:ind w:left="1440"/>
      </w:pPr>
      <w:r>
        <w:t>To find an extension number quickly, enter in the number just under the Number column heading. If searching by First Name or</w:t>
      </w:r>
      <w:r w:rsidRPr="00001066">
        <w:t xml:space="preserve"> </w:t>
      </w:r>
      <w:r>
        <w:t xml:space="preserve">Last Name on this screen, please keep in mind that the names displayed are the default names for the extension when no one is in the room (e.g. Guest Room), not the current guest’s name.  </w:t>
      </w:r>
    </w:p>
    <w:p w14:paraId="357DFBEF" w14:textId="77777777" w:rsidR="00E035CE" w:rsidRDefault="00E035CE" w:rsidP="00BD3264">
      <w:pPr>
        <w:pStyle w:val="ListNumber"/>
        <w:numPr>
          <w:ilvl w:val="0"/>
          <w:numId w:val="0"/>
        </w:numPr>
        <w:ind w:left="1440"/>
      </w:pPr>
      <w:r>
        <w:t xml:space="preserve">Select one or more extensions by selecting the checkbox next to the extension number.   To clear the selected extensions, click </w:t>
      </w:r>
      <w:r w:rsidRPr="005C7FD5">
        <w:rPr>
          <w:b/>
        </w:rPr>
        <w:t>Clear All Selections</w:t>
      </w:r>
      <w:r>
        <w:t xml:space="preserve">.  If changes have been made to the tables, the room number listing can be refreshed by clicking on </w:t>
      </w:r>
      <w:r w:rsidRPr="005C7FD5">
        <w:rPr>
          <w:b/>
        </w:rPr>
        <w:t>Refresh Grid</w:t>
      </w:r>
      <w:r>
        <w:t xml:space="preserve">.  Click </w:t>
      </w:r>
      <w:r w:rsidRPr="005C7FD5">
        <w:rPr>
          <w:b/>
        </w:rPr>
        <w:t>Submit</w:t>
      </w:r>
      <w:r>
        <w:t xml:space="preserve"> once all desired extensions have been selected or click </w:t>
      </w:r>
      <w:r w:rsidRPr="00001066">
        <w:rPr>
          <w:b/>
        </w:rPr>
        <w:t>Cancel</w:t>
      </w:r>
      <w:r>
        <w:t xml:space="preserve"> to ignore the selections.   </w:t>
      </w:r>
    </w:p>
    <w:p w14:paraId="3D36D4B8" w14:textId="77777777" w:rsidR="00E035CE" w:rsidRDefault="00E035CE" w:rsidP="00BD3264">
      <w:pPr>
        <w:pStyle w:val="ListNumber"/>
        <w:numPr>
          <w:ilvl w:val="0"/>
          <w:numId w:val="0"/>
        </w:numPr>
        <w:ind w:left="1800"/>
      </w:pPr>
      <w:r>
        <w:rPr>
          <w:noProof/>
        </w:rPr>
        <w:drawing>
          <wp:inline distT="0" distB="0" distL="0" distR="0" wp14:anchorId="43952EA5" wp14:editId="4D2B376C">
            <wp:extent cx="3245640" cy="1759789"/>
            <wp:effectExtent l="19050" t="19050" r="12065" b="1206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245244" cy="1759574"/>
                    </a:xfrm>
                    <a:prstGeom prst="rect">
                      <a:avLst/>
                    </a:prstGeom>
                    <a:ln>
                      <a:solidFill>
                        <a:schemeClr val="tx1"/>
                      </a:solidFill>
                    </a:ln>
                  </pic:spPr>
                </pic:pic>
              </a:graphicData>
            </a:graphic>
          </wp:inline>
        </w:drawing>
      </w:r>
    </w:p>
    <w:p w14:paraId="7B8B68F6" w14:textId="77777777" w:rsidR="00E035CE"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91</w:t>
      </w:r>
      <w:r w:rsidR="00B8237E">
        <w:rPr>
          <w:noProof/>
        </w:rPr>
        <w:fldChar w:fldCharType="end"/>
      </w:r>
      <w:r>
        <w:t xml:space="preserve"> </w:t>
      </w:r>
      <w:r w:rsidRPr="000273B3">
        <w:t xml:space="preserve">Calling Activity </w:t>
      </w:r>
      <w:r>
        <w:t>Extension Number</w:t>
      </w:r>
      <w:r w:rsidRPr="000273B3">
        <w:t xml:space="preserve"> Selection Boxes</w:t>
      </w:r>
    </w:p>
    <w:p w14:paraId="2E46A891" w14:textId="77777777" w:rsidR="00E035CE" w:rsidRDefault="00E035CE" w:rsidP="00E035CE">
      <w:pPr>
        <w:pStyle w:val="Heading4"/>
      </w:pPr>
      <w:r w:rsidRPr="005C7FD5">
        <w:t>Department Numbe</w:t>
      </w:r>
      <w:r>
        <w:t>r</w:t>
      </w:r>
    </w:p>
    <w:p w14:paraId="67BD9E9C" w14:textId="77777777" w:rsidR="00E035CE" w:rsidRDefault="00E035CE" w:rsidP="00BD3264">
      <w:pPr>
        <w:pStyle w:val="ListNumber"/>
        <w:numPr>
          <w:ilvl w:val="0"/>
          <w:numId w:val="0"/>
        </w:numPr>
        <w:ind w:left="1440"/>
      </w:pPr>
      <w:r>
        <w:t xml:space="preserve">To find a department number quickly, enter in the number just under the Code column heading.  Select one or more departments by selecting the checkbox next to the department number and description.   To clear the selected departments, click </w:t>
      </w:r>
      <w:r w:rsidRPr="005C7FD5">
        <w:rPr>
          <w:b/>
        </w:rPr>
        <w:t>Clear All</w:t>
      </w:r>
      <w:r>
        <w:t xml:space="preserve"> </w:t>
      </w:r>
      <w:r w:rsidRPr="005C7FD5">
        <w:rPr>
          <w:b/>
        </w:rPr>
        <w:t>Selections</w:t>
      </w:r>
      <w:r>
        <w:t xml:space="preserve">.  If changes have been made, the department number listing can be refreshed by clicking on Refresh Grid.  Click </w:t>
      </w:r>
      <w:r w:rsidRPr="005C7FD5">
        <w:rPr>
          <w:b/>
        </w:rPr>
        <w:t>Submit</w:t>
      </w:r>
      <w:r>
        <w:t xml:space="preserve"> once all desired departments have been selected or click </w:t>
      </w:r>
      <w:r w:rsidRPr="00001066">
        <w:rPr>
          <w:b/>
        </w:rPr>
        <w:t>Cancel</w:t>
      </w:r>
      <w:r>
        <w:t xml:space="preserve"> to ignore the selections.   </w:t>
      </w:r>
    </w:p>
    <w:p w14:paraId="707AC200" w14:textId="77777777" w:rsidR="00E035CE" w:rsidRDefault="00E035CE" w:rsidP="00BD3264">
      <w:pPr>
        <w:pStyle w:val="ListNumber"/>
        <w:numPr>
          <w:ilvl w:val="0"/>
          <w:numId w:val="0"/>
        </w:numPr>
        <w:ind w:left="1800"/>
      </w:pPr>
      <w:r>
        <w:rPr>
          <w:noProof/>
        </w:rPr>
        <w:lastRenderedPageBreak/>
        <w:drawing>
          <wp:inline distT="0" distB="0" distL="0" distR="0" wp14:anchorId="0DFA0F04" wp14:editId="4D1ECBB1">
            <wp:extent cx="4402177" cy="2070340"/>
            <wp:effectExtent l="19050" t="19050" r="17780" b="2540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402098" cy="2070303"/>
                    </a:xfrm>
                    <a:prstGeom prst="rect">
                      <a:avLst/>
                    </a:prstGeom>
                    <a:ln>
                      <a:solidFill>
                        <a:schemeClr val="tx1"/>
                      </a:solidFill>
                    </a:ln>
                  </pic:spPr>
                </pic:pic>
              </a:graphicData>
            </a:graphic>
          </wp:inline>
        </w:drawing>
      </w:r>
    </w:p>
    <w:p w14:paraId="30717974" w14:textId="77777777" w:rsidR="00E035CE"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92</w:t>
      </w:r>
      <w:r w:rsidR="00B8237E">
        <w:rPr>
          <w:noProof/>
        </w:rPr>
        <w:fldChar w:fldCharType="end"/>
      </w:r>
      <w:r>
        <w:t xml:space="preserve"> </w:t>
      </w:r>
      <w:r w:rsidRPr="007A4FD4">
        <w:t xml:space="preserve">Calling Activity </w:t>
      </w:r>
      <w:r>
        <w:t xml:space="preserve">Department Number </w:t>
      </w:r>
      <w:r w:rsidRPr="007A4FD4">
        <w:t>Selection Boxes</w:t>
      </w:r>
    </w:p>
    <w:p w14:paraId="0C4D2FEF" w14:textId="77777777" w:rsidR="00E035CE" w:rsidRDefault="00E035CE" w:rsidP="00E035CE">
      <w:pPr>
        <w:pStyle w:val="Heading4"/>
      </w:pPr>
      <w:r w:rsidRPr="005C7FD5">
        <w:t>Authorization Code</w:t>
      </w:r>
    </w:p>
    <w:p w14:paraId="0834A0AB" w14:textId="77777777" w:rsidR="00E035CE" w:rsidRDefault="00E035CE" w:rsidP="00BD3264">
      <w:pPr>
        <w:pStyle w:val="ListNumber"/>
        <w:numPr>
          <w:ilvl w:val="0"/>
          <w:numId w:val="0"/>
        </w:numPr>
        <w:ind w:left="1440"/>
      </w:pPr>
      <w:r>
        <w:t xml:space="preserve">To find an authorization code number quickly, enter in the number just under the Number column heading.  Select one or more codes by selecting the checkbox next to the code.  To clear the selected codes, click </w:t>
      </w:r>
      <w:r w:rsidRPr="005C7FD5">
        <w:rPr>
          <w:b/>
        </w:rPr>
        <w:t>Clear All Selections</w:t>
      </w:r>
      <w:r>
        <w:t xml:space="preserve">.  If changes have been made, the authorization code listing can be refreshed by clicking on </w:t>
      </w:r>
      <w:r w:rsidRPr="005C7FD5">
        <w:rPr>
          <w:b/>
        </w:rPr>
        <w:t>Refresh Grid.</w:t>
      </w:r>
      <w:r>
        <w:rPr>
          <w:b/>
        </w:rPr>
        <w:t xml:space="preserve">  </w:t>
      </w:r>
      <w:r>
        <w:t xml:space="preserve">Click </w:t>
      </w:r>
      <w:r w:rsidRPr="005C7FD5">
        <w:rPr>
          <w:b/>
        </w:rPr>
        <w:t>Submit</w:t>
      </w:r>
      <w:r>
        <w:t xml:space="preserve"> once all desired codes have been selected.  </w:t>
      </w:r>
    </w:p>
    <w:p w14:paraId="6604867A" w14:textId="77777777" w:rsidR="00E035CE" w:rsidRDefault="00E035CE" w:rsidP="00BD3264">
      <w:pPr>
        <w:pStyle w:val="ListNumber"/>
        <w:numPr>
          <w:ilvl w:val="0"/>
          <w:numId w:val="0"/>
        </w:numPr>
        <w:ind w:left="1800"/>
      </w:pPr>
      <w:r>
        <w:rPr>
          <w:noProof/>
        </w:rPr>
        <w:drawing>
          <wp:inline distT="0" distB="0" distL="0" distR="0" wp14:anchorId="31792AD4" wp14:editId="106CE594">
            <wp:extent cx="4620941" cy="1572404"/>
            <wp:effectExtent l="19050" t="19050" r="27305" b="2794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629855" cy="1575437"/>
                    </a:xfrm>
                    <a:prstGeom prst="rect">
                      <a:avLst/>
                    </a:prstGeom>
                    <a:ln>
                      <a:solidFill>
                        <a:schemeClr val="tx1"/>
                      </a:solidFill>
                    </a:ln>
                  </pic:spPr>
                </pic:pic>
              </a:graphicData>
            </a:graphic>
          </wp:inline>
        </w:drawing>
      </w:r>
    </w:p>
    <w:p w14:paraId="56A7E5AA" w14:textId="77777777" w:rsidR="00E035CE"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93</w:t>
      </w:r>
      <w:r w:rsidR="00B8237E">
        <w:rPr>
          <w:noProof/>
        </w:rPr>
        <w:fldChar w:fldCharType="end"/>
      </w:r>
      <w:r>
        <w:t xml:space="preserve"> </w:t>
      </w:r>
      <w:r w:rsidRPr="006675D1">
        <w:t xml:space="preserve">Calling Activity </w:t>
      </w:r>
      <w:r>
        <w:t>Authorization Code</w:t>
      </w:r>
      <w:r w:rsidRPr="006675D1">
        <w:t xml:space="preserve"> Selection Boxes</w:t>
      </w:r>
    </w:p>
    <w:p w14:paraId="02228174" w14:textId="77777777" w:rsidR="00E035CE" w:rsidRPr="00AD685B" w:rsidRDefault="00E035CE" w:rsidP="00E035CE">
      <w:pPr>
        <w:pStyle w:val="Heading4"/>
      </w:pPr>
      <w:r w:rsidRPr="001D2DB4">
        <w:t>R</w:t>
      </w:r>
      <w:r w:rsidRPr="00AD685B">
        <w:rPr>
          <w:rStyle w:val="Heading4Char"/>
        </w:rPr>
        <w:t>e</w:t>
      </w:r>
      <w:r>
        <w:t>servation ID</w:t>
      </w:r>
      <w:r w:rsidRPr="001D2DB4">
        <w:t xml:space="preserve"> </w:t>
      </w:r>
    </w:p>
    <w:p w14:paraId="00CCF8B1" w14:textId="77777777" w:rsidR="00E035CE" w:rsidRDefault="00E035CE" w:rsidP="00BD3264">
      <w:pPr>
        <w:pStyle w:val="ListNumber"/>
        <w:numPr>
          <w:ilvl w:val="0"/>
          <w:numId w:val="0"/>
        </w:numPr>
        <w:ind w:left="1440"/>
      </w:pPr>
      <w:r>
        <w:t xml:space="preserve">To find call made under a specific reservation id, enter in the exact reservation id and click </w:t>
      </w:r>
      <w:r w:rsidRPr="001D2DB4">
        <w:rPr>
          <w:b/>
        </w:rPr>
        <w:t>Submit</w:t>
      </w:r>
      <w:r>
        <w:t xml:space="preserve">.  Otherwise, click </w:t>
      </w:r>
      <w:r w:rsidRPr="001D2DB4">
        <w:rPr>
          <w:b/>
        </w:rPr>
        <w:t>Cancel</w:t>
      </w:r>
      <w:r>
        <w:t>.</w:t>
      </w:r>
    </w:p>
    <w:p w14:paraId="526D3E99" w14:textId="77777777" w:rsidR="00E035CE" w:rsidRDefault="00E035CE" w:rsidP="00BD3264">
      <w:pPr>
        <w:pStyle w:val="ListNumber"/>
        <w:numPr>
          <w:ilvl w:val="0"/>
          <w:numId w:val="0"/>
        </w:numPr>
        <w:ind w:left="2160"/>
      </w:pPr>
      <w:r>
        <w:rPr>
          <w:noProof/>
        </w:rPr>
        <w:drawing>
          <wp:inline distT="0" distB="0" distL="0" distR="0" wp14:anchorId="3CB01B15" wp14:editId="4B0BD6EF">
            <wp:extent cx="3200400" cy="1149178"/>
            <wp:effectExtent l="19050" t="19050" r="19050" b="1333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206257" cy="1151281"/>
                    </a:xfrm>
                    <a:prstGeom prst="rect">
                      <a:avLst/>
                    </a:prstGeom>
                    <a:ln>
                      <a:solidFill>
                        <a:schemeClr val="tx1"/>
                      </a:solidFill>
                    </a:ln>
                  </pic:spPr>
                </pic:pic>
              </a:graphicData>
            </a:graphic>
          </wp:inline>
        </w:drawing>
      </w:r>
    </w:p>
    <w:p w14:paraId="44074912" w14:textId="77777777" w:rsidR="00E035CE"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94</w:t>
      </w:r>
      <w:r w:rsidR="00B8237E">
        <w:rPr>
          <w:noProof/>
        </w:rPr>
        <w:fldChar w:fldCharType="end"/>
      </w:r>
      <w:r>
        <w:t xml:space="preserve"> Calling Activity Reservation ID Search Text Entry Box</w:t>
      </w:r>
    </w:p>
    <w:p w14:paraId="668B07EF" w14:textId="77777777" w:rsidR="00E035CE" w:rsidRDefault="00E035CE" w:rsidP="00E035CE">
      <w:pPr>
        <w:pStyle w:val="Heading3"/>
      </w:pPr>
      <w:bookmarkStart w:id="200" w:name="_Toc535222430"/>
      <w:r w:rsidRPr="00BC1EE9">
        <w:lastRenderedPageBreak/>
        <w:t>Jurisdictions</w:t>
      </w:r>
      <w:r>
        <w:t xml:space="preserve"> </w:t>
      </w:r>
      <w:r w:rsidRPr="00BC1EE9">
        <w:t>(optional filter</w:t>
      </w:r>
      <w:r>
        <w:t>)</w:t>
      </w:r>
      <w:bookmarkEnd w:id="200"/>
    </w:p>
    <w:p w14:paraId="7EBC5834" w14:textId="77777777" w:rsidR="00E035CE" w:rsidRDefault="00E035CE" w:rsidP="00BD3264">
      <w:pPr>
        <w:pStyle w:val="ListNumber"/>
        <w:numPr>
          <w:ilvl w:val="0"/>
          <w:numId w:val="0"/>
        </w:numPr>
        <w:ind w:left="1080"/>
      </w:pPr>
      <w:r>
        <w:t xml:space="preserve">A list of all the calling areas will appear.  Select one or more areas to view by selecting the check box to the left of the jurisdiction description and code.  Click </w:t>
      </w:r>
      <w:r w:rsidRPr="005C7FD5">
        <w:rPr>
          <w:b/>
        </w:rPr>
        <w:t>Submit</w:t>
      </w:r>
      <w:r>
        <w:t xml:space="preserve"> once all desired jurisdictions have been selected.  To clear the selected jurisdictions, click </w:t>
      </w:r>
      <w:r w:rsidRPr="005C7FD5">
        <w:rPr>
          <w:b/>
        </w:rPr>
        <w:t>Clear All Selections</w:t>
      </w:r>
      <w:r>
        <w:t xml:space="preserve">.  If changes have been made, the jurisdiction code listing can be refreshed by clicking on </w:t>
      </w:r>
      <w:r w:rsidRPr="005C7FD5">
        <w:rPr>
          <w:b/>
        </w:rPr>
        <w:t>Refresh Grid.</w:t>
      </w:r>
    </w:p>
    <w:p w14:paraId="1A90B0D0" w14:textId="77777777" w:rsidR="00E035CE" w:rsidRDefault="00E035CE" w:rsidP="00BD3264">
      <w:pPr>
        <w:pStyle w:val="ListNumber"/>
        <w:numPr>
          <w:ilvl w:val="0"/>
          <w:numId w:val="0"/>
        </w:numPr>
        <w:ind w:left="1800"/>
      </w:pPr>
      <w:r>
        <w:rPr>
          <w:noProof/>
        </w:rPr>
        <w:drawing>
          <wp:inline distT="0" distB="0" distL="0" distR="0" wp14:anchorId="204174A7" wp14:editId="0A24FEBE">
            <wp:extent cx="2720196" cy="2967487"/>
            <wp:effectExtent l="19050" t="19050" r="23495" b="2349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720800" cy="2968146"/>
                    </a:xfrm>
                    <a:prstGeom prst="rect">
                      <a:avLst/>
                    </a:prstGeom>
                    <a:ln>
                      <a:solidFill>
                        <a:schemeClr val="tx1"/>
                      </a:solidFill>
                    </a:ln>
                  </pic:spPr>
                </pic:pic>
              </a:graphicData>
            </a:graphic>
          </wp:inline>
        </w:drawing>
      </w:r>
    </w:p>
    <w:p w14:paraId="3BDBE106" w14:textId="77777777" w:rsidR="00E035CE"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95</w:t>
      </w:r>
      <w:r w:rsidR="00B8237E">
        <w:rPr>
          <w:noProof/>
        </w:rPr>
        <w:fldChar w:fldCharType="end"/>
      </w:r>
      <w:r>
        <w:t xml:space="preserve"> </w:t>
      </w:r>
      <w:r w:rsidRPr="009A7303">
        <w:t xml:space="preserve">Calling Activity </w:t>
      </w:r>
      <w:r>
        <w:t>Jurisdictions</w:t>
      </w:r>
      <w:r w:rsidRPr="009A7303">
        <w:t xml:space="preserve"> Selection Boxes</w:t>
      </w:r>
    </w:p>
    <w:p w14:paraId="7D546543" w14:textId="77777777" w:rsidR="00E035CE" w:rsidRDefault="00E035CE" w:rsidP="00E035CE">
      <w:pPr>
        <w:pStyle w:val="Heading3"/>
      </w:pPr>
      <w:bookmarkStart w:id="201" w:name="_Toc535222431"/>
      <w:r>
        <w:t>Clear All Filters</w:t>
      </w:r>
      <w:bookmarkEnd w:id="201"/>
    </w:p>
    <w:p w14:paraId="29BDC37C" w14:textId="77777777" w:rsidR="00E035CE" w:rsidRDefault="00E035CE" w:rsidP="00BD3264">
      <w:pPr>
        <w:pStyle w:val="ListNumber"/>
        <w:numPr>
          <w:ilvl w:val="0"/>
          <w:numId w:val="0"/>
        </w:numPr>
        <w:ind w:left="1080"/>
      </w:pPr>
      <w:r>
        <w:t xml:space="preserve">On the Specify Search Criteria menu, click on </w:t>
      </w:r>
      <w:r w:rsidRPr="008B6707">
        <w:rPr>
          <w:b/>
        </w:rPr>
        <w:t>Clear All Filters</w:t>
      </w:r>
      <w:r>
        <w:t xml:space="preserve"> to wipe out any filters and start over.</w:t>
      </w:r>
    </w:p>
    <w:p w14:paraId="70014788" w14:textId="77777777" w:rsidR="00E035CE" w:rsidRDefault="00E035CE" w:rsidP="00E035CE">
      <w:pPr>
        <w:pStyle w:val="Heading3"/>
      </w:pPr>
      <w:bookmarkStart w:id="202" w:name="_Toc535222432"/>
      <w:r>
        <w:t>View Selections</w:t>
      </w:r>
      <w:bookmarkEnd w:id="202"/>
    </w:p>
    <w:p w14:paraId="7C22244A" w14:textId="77777777" w:rsidR="00E035CE" w:rsidRDefault="00E035CE" w:rsidP="00BD3264">
      <w:pPr>
        <w:pStyle w:val="ListNumber"/>
        <w:numPr>
          <w:ilvl w:val="0"/>
          <w:numId w:val="0"/>
        </w:numPr>
        <w:ind w:left="1080"/>
      </w:pPr>
      <w:r>
        <w:t xml:space="preserve">On the Specify Search Criteria box, click on </w:t>
      </w:r>
      <w:r w:rsidRPr="008B6707">
        <w:rPr>
          <w:b/>
        </w:rPr>
        <w:t>View Selections</w:t>
      </w:r>
      <w:r>
        <w:t xml:space="preserve"> to see all the criteria currently selected.</w:t>
      </w:r>
      <w:r w:rsidRPr="00894F02">
        <w:t xml:space="preserve"> </w:t>
      </w:r>
      <w:r>
        <w:t xml:space="preserve"> The list of filters displayed vary based on what was selected.</w:t>
      </w:r>
    </w:p>
    <w:p w14:paraId="44D71CB3" w14:textId="77777777" w:rsidR="00E035CE" w:rsidRDefault="00E035CE" w:rsidP="00BD3264">
      <w:pPr>
        <w:pStyle w:val="ListNumber"/>
        <w:numPr>
          <w:ilvl w:val="0"/>
          <w:numId w:val="0"/>
        </w:numPr>
        <w:ind w:left="1800"/>
      </w:pPr>
      <w:r>
        <w:rPr>
          <w:noProof/>
        </w:rPr>
        <w:drawing>
          <wp:inline distT="0" distB="0" distL="0" distR="0" wp14:anchorId="484D6ADB" wp14:editId="5D09375D">
            <wp:extent cx="2087592" cy="1799175"/>
            <wp:effectExtent l="19050" t="19050" r="27305" b="1079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085521" cy="1797390"/>
                    </a:xfrm>
                    <a:prstGeom prst="rect">
                      <a:avLst/>
                    </a:prstGeom>
                    <a:ln>
                      <a:solidFill>
                        <a:schemeClr val="tx1">
                          <a:lumMod val="50000"/>
                          <a:lumOff val="50000"/>
                        </a:schemeClr>
                      </a:solidFill>
                    </a:ln>
                  </pic:spPr>
                </pic:pic>
              </a:graphicData>
            </a:graphic>
          </wp:inline>
        </w:drawing>
      </w:r>
    </w:p>
    <w:p w14:paraId="0B74D593" w14:textId="77777777" w:rsidR="00E035CE"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96</w:t>
      </w:r>
      <w:r w:rsidR="00B8237E">
        <w:rPr>
          <w:noProof/>
        </w:rPr>
        <w:fldChar w:fldCharType="end"/>
      </w:r>
      <w:r>
        <w:t xml:space="preserve"> </w:t>
      </w:r>
      <w:r w:rsidRPr="0089208A">
        <w:t xml:space="preserve">Calling Activity </w:t>
      </w:r>
      <w:r>
        <w:t xml:space="preserve">View Selections Pop-Up </w:t>
      </w:r>
    </w:p>
    <w:p w14:paraId="1C321403" w14:textId="77777777" w:rsidR="00E035CE" w:rsidRDefault="00E035CE" w:rsidP="00E035CE">
      <w:pPr>
        <w:pStyle w:val="Heading3"/>
      </w:pPr>
      <w:bookmarkStart w:id="203" w:name="_Toc535222433"/>
      <w:r>
        <w:lastRenderedPageBreak/>
        <w:t>Submit</w:t>
      </w:r>
      <w:bookmarkEnd w:id="203"/>
    </w:p>
    <w:p w14:paraId="483685FD" w14:textId="77777777" w:rsidR="00E035CE" w:rsidRDefault="00E035CE" w:rsidP="00BD3264">
      <w:pPr>
        <w:pStyle w:val="ListNumber"/>
        <w:numPr>
          <w:ilvl w:val="0"/>
          <w:numId w:val="0"/>
        </w:numPr>
        <w:ind w:left="1080"/>
      </w:pPr>
      <w:r w:rsidRPr="008B6707">
        <w:t>On</w:t>
      </w:r>
      <w:r>
        <w:t xml:space="preserve"> the Specify Search Criteria menu, click on </w:t>
      </w:r>
      <w:r w:rsidRPr="000A5F4A">
        <w:rPr>
          <w:b/>
        </w:rPr>
        <w:t>Submit</w:t>
      </w:r>
      <w:r>
        <w:t xml:space="preserve"> to begin the search.</w:t>
      </w:r>
    </w:p>
    <w:p w14:paraId="6EBF1F03" w14:textId="77777777" w:rsidR="00E035CE" w:rsidRDefault="00E035CE" w:rsidP="00E035CE">
      <w:pPr>
        <w:pStyle w:val="Heading2"/>
      </w:pPr>
      <w:bookmarkStart w:id="204" w:name="_Toc535222434"/>
      <w:r>
        <w:t>View Search Criteria</w:t>
      </w:r>
      <w:bookmarkEnd w:id="204"/>
    </w:p>
    <w:p w14:paraId="3515A9B5" w14:textId="77777777" w:rsidR="00E035CE" w:rsidRDefault="00E035CE" w:rsidP="00E035CE">
      <w:pPr>
        <w:pStyle w:val="BodyText"/>
      </w:pPr>
      <w:r>
        <w:t>To view the current search criteria, click on the View Search Criteria icon on the left side of the Calling Activity screen.  The same View Selections pop-up found on the Specify Search Criteria box will appear (see figure above).</w:t>
      </w:r>
    </w:p>
    <w:p w14:paraId="1B1C42B9" w14:textId="77777777" w:rsidR="00E035CE" w:rsidRPr="001463FB" w:rsidRDefault="00E035CE" w:rsidP="00E035CE">
      <w:pPr>
        <w:pStyle w:val="BodyText"/>
      </w:pPr>
    </w:p>
    <w:p w14:paraId="26386F00" w14:textId="77777777" w:rsidR="00E035CE" w:rsidRDefault="00E035CE" w:rsidP="006860CA">
      <w:pPr>
        <w:pStyle w:val="BodyText"/>
        <w:keepNext/>
      </w:pPr>
      <w:r>
        <w:rPr>
          <w:noProof/>
        </w:rPr>
        <mc:AlternateContent>
          <mc:Choice Requires="wps">
            <w:drawing>
              <wp:anchor distT="0" distB="0" distL="114300" distR="114300" simplePos="0" relativeHeight="251922432" behindDoc="0" locked="0" layoutInCell="1" allowOverlap="1" wp14:anchorId="459DC287" wp14:editId="503C836B">
                <wp:simplePos x="0" y="0"/>
                <wp:positionH relativeFrom="column">
                  <wp:posOffset>1058545</wp:posOffset>
                </wp:positionH>
                <wp:positionV relativeFrom="paragraph">
                  <wp:posOffset>588010</wp:posOffset>
                </wp:positionV>
                <wp:extent cx="258793" cy="250166"/>
                <wp:effectExtent l="19050" t="19050" r="46355" b="55245"/>
                <wp:wrapNone/>
                <wp:docPr id="14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93" cy="250166"/>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A3339" id="Rectangle 64" o:spid="_x0000_s1026" style="position:absolute;margin-left:83.35pt;margin-top:46.3pt;width:20.4pt;height:19.7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" filled="f" fillcolor="#f79646" strokecolor="red" strokeweight="3pt">
                <v:shadow on="t" color="#974706" opacity=".5" offset="1pt"/>
              </v:rect>
            </w:pict>
          </mc:Fallback>
        </mc:AlternateContent>
      </w:r>
      <w:r>
        <w:rPr>
          <w:noProof/>
        </w:rPr>
        <w:drawing>
          <wp:inline distT="0" distB="0" distL="0" distR="0" wp14:anchorId="3C8A7990" wp14:editId="27664D0D">
            <wp:extent cx="4856672" cy="1298226"/>
            <wp:effectExtent l="19050" t="19050" r="20320" b="1651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856672" cy="1298226"/>
                    </a:xfrm>
                    <a:prstGeom prst="rect">
                      <a:avLst/>
                    </a:prstGeom>
                    <a:noFill/>
                    <a:ln>
                      <a:solidFill>
                        <a:schemeClr val="tx1">
                          <a:lumMod val="50000"/>
                          <a:lumOff val="50000"/>
                        </a:schemeClr>
                      </a:solidFill>
                    </a:ln>
                  </pic:spPr>
                </pic:pic>
              </a:graphicData>
            </a:graphic>
          </wp:inline>
        </w:drawing>
      </w:r>
    </w:p>
    <w:p w14:paraId="5E072AE4" w14:textId="77777777"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97</w:t>
      </w:r>
      <w:r w:rsidR="00B8237E">
        <w:rPr>
          <w:noProof/>
        </w:rPr>
        <w:fldChar w:fldCharType="end"/>
      </w:r>
      <w:r>
        <w:t xml:space="preserve"> View Search Criteria Icon</w:t>
      </w:r>
    </w:p>
    <w:p w14:paraId="54054924" w14:textId="77777777" w:rsidR="00E035CE" w:rsidRDefault="00E035CE" w:rsidP="00E035CE">
      <w:pPr>
        <w:pStyle w:val="Heading2"/>
      </w:pPr>
      <w:bookmarkStart w:id="205" w:name="_Toc535222435"/>
      <w:r>
        <w:t>Refresh Page</w:t>
      </w:r>
      <w:bookmarkEnd w:id="205"/>
    </w:p>
    <w:p w14:paraId="69D3BB86" w14:textId="6EDA2AF9" w:rsidR="00E035CE" w:rsidRDefault="00E035CE" w:rsidP="00E035CE">
      <w:pPr>
        <w:pStyle w:val="BodyText"/>
      </w:pPr>
      <w:r>
        <w:t xml:space="preserve">To retrieve the latest calls to hit the </w:t>
      </w:r>
      <w:r w:rsidR="005C475E">
        <w:t>Jazzware</w:t>
      </w:r>
      <w:r>
        <w:t xml:space="preserve"> database, click on the Refresh Page icon on the </w:t>
      </w:r>
      <w:proofErr w:type="gramStart"/>
      <w:r>
        <w:t>right hand</w:t>
      </w:r>
      <w:proofErr w:type="gramEnd"/>
      <w:r>
        <w:t xml:space="preserve"> side of the screen and the list of calls will be updated. </w:t>
      </w:r>
    </w:p>
    <w:p w14:paraId="7ACDEE86" w14:textId="77777777" w:rsidR="00E035CE" w:rsidRDefault="00E035CE" w:rsidP="006860CA">
      <w:pPr>
        <w:pStyle w:val="BodyText"/>
        <w:keepNext/>
      </w:pPr>
      <w:r>
        <w:rPr>
          <w:noProof/>
        </w:rPr>
        <mc:AlternateContent>
          <mc:Choice Requires="wps">
            <w:drawing>
              <wp:anchor distT="0" distB="0" distL="114300" distR="114300" simplePos="0" relativeHeight="251924480" behindDoc="0" locked="0" layoutInCell="1" allowOverlap="1" wp14:anchorId="1AA6A6FE" wp14:editId="06612BC1">
                <wp:simplePos x="0" y="0"/>
                <wp:positionH relativeFrom="column">
                  <wp:posOffset>5189855</wp:posOffset>
                </wp:positionH>
                <wp:positionV relativeFrom="paragraph">
                  <wp:posOffset>611505</wp:posOffset>
                </wp:positionV>
                <wp:extent cx="240725" cy="215660"/>
                <wp:effectExtent l="19050" t="19050" r="45085" b="51435"/>
                <wp:wrapNone/>
                <wp:docPr id="14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725" cy="21566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2E68B" id="Rectangle 64" o:spid="_x0000_s1026" style="position:absolute;margin-left:408.65pt;margin-top:48.15pt;width:18.95pt;height:17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" filled="f" fillcolor="#f79646" strokecolor="red" strokeweight="3pt">
                <v:shadow on="t" color="#974706" opacity=".5" offset="1pt"/>
              </v:rect>
            </w:pict>
          </mc:Fallback>
        </mc:AlternateContent>
      </w:r>
      <w:r>
        <w:rPr>
          <w:noProof/>
        </w:rPr>
        <w:drawing>
          <wp:inline distT="0" distB="0" distL="0" distR="0" wp14:anchorId="58D8378B" wp14:editId="79D7C4AE">
            <wp:extent cx="4856672" cy="1298226"/>
            <wp:effectExtent l="19050" t="19050" r="20320" b="1651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856672" cy="1298226"/>
                    </a:xfrm>
                    <a:prstGeom prst="rect">
                      <a:avLst/>
                    </a:prstGeom>
                    <a:noFill/>
                    <a:ln>
                      <a:solidFill>
                        <a:schemeClr val="tx1">
                          <a:lumMod val="50000"/>
                          <a:lumOff val="50000"/>
                        </a:schemeClr>
                      </a:solidFill>
                    </a:ln>
                  </pic:spPr>
                </pic:pic>
              </a:graphicData>
            </a:graphic>
          </wp:inline>
        </w:drawing>
      </w:r>
    </w:p>
    <w:p w14:paraId="49448BA2" w14:textId="77777777"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98</w:t>
      </w:r>
      <w:r w:rsidR="00B8237E">
        <w:rPr>
          <w:noProof/>
        </w:rPr>
        <w:fldChar w:fldCharType="end"/>
      </w:r>
      <w:r>
        <w:t xml:space="preserve"> Refresh Page Icon</w:t>
      </w:r>
    </w:p>
    <w:p w14:paraId="65AD908E" w14:textId="77777777" w:rsidR="00E035CE" w:rsidRDefault="00E035CE" w:rsidP="00E035CE">
      <w:pPr>
        <w:pStyle w:val="Heading2"/>
      </w:pPr>
      <w:bookmarkStart w:id="206" w:name="_Toc535222436"/>
      <w:r>
        <w:t>Export - Print Invoice or Download Calls</w:t>
      </w:r>
      <w:bookmarkEnd w:id="206"/>
    </w:p>
    <w:p w14:paraId="4E8F7519" w14:textId="77777777" w:rsidR="00E035CE" w:rsidRDefault="00E035CE" w:rsidP="00E035CE">
      <w:pPr>
        <w:pStyle w:val="BodyText"/>
      </w:pPr>
      <w:r>
        <w:t xml:space="preserve">The Export function will allow the user to print either an individual invoice for a single guest or export a list of all the calls that meet the search criteria.  The export file will contain </w:t>
      </w:r>
      <w:proofErr w:type="gramStart"/>
      <w:r>
        <w:t>all of</w:t>
      </w:r>
      <w:proofErr w:type="gramEnd"/>
      <w:r>
        <w:t xml:space="preserve"> the fields applicable to the call(s).  </w:t>
      </w:r>
    </w:p>
    <w:p w14:paraId="708C0DEE" w14:textId="77777777" w:rsidR="00E035CE" w:rsidRDefault="00E035CE" w:rsidP="00E035CE">
      <w:pPr>
        <w:pStyle w:val="BodyText"/>
      </w:pPr>
      <w:r>
        <w:t xml:space="preserve">To download an export, click on the </w:t>
      </w:r>
      <w:r w:rsidRPr="001463FB">
        <w:rPr>
          <w:b/>
        </w:rPr>
        <w:t>Export</w:t>
      </w:r>
      <w:r>
        <w:t xml:space="preserve"> icon on the </w:t>
      </w:r>
      <w:proofErr w:type="gramStart"/>
      <w:r>
        <w:t>right hand</w:t>
      </w:r>
      <w:proofErr w:type="gramEnd"/>
      <w:r>
        <w:t xml:space="preserve"> side of the Calling Activity page.  </w:t>
      </w:r>
    </w:p>
    <w:p w14:paraId="47FF5919" w14:textId="77777777" w:rsidR="00E035CE" w:rsidRDefault="00E035CE" w:rsidP="00E035CE">
      <w:pPr>
        <w:pStyle w:val="BodyText"/>
        <w:keepNext/>
      </w:pPr>
      <w:r>
        <w:rPr>
          <w:noProof/>
        </w:rPr>
        <mc:AlternateContent>
          <mc:Choice Requires="wps">
            <w:drawing>
              <wp:anchor distT="0" distB="0" distL="114300" distR="114300" simplePos="0" relativeHeight="251925504" behindDoc="0" locked="0" layoutInCell="1" allowOverlap="1" wp14:anchorId="65A14AB5" wp14:editId="77BBF990">
                <wp:simplePos x="0" y="0"/>
                <wp:positionH relativeFrom="column">
                  <wp:posOffset>4975860</wp:posOffset>
                </wp:positionH>
                <wp:positionV relativeFrom="paragraph">
                  <wp:posOffset>607324</wp:posOffset>
                </wp:positionV>
                <wp:extent cx="250166" cy="232913"/>
                <wp:effectExtent l="19050" t="19050" r="36195" b="53340"/>
                <wp:wrapNone/>
                <wp:docPr id="14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66" cy="232913"/>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A259E" id="Rectangle 64" o:spid="_x0000_s1026" style="position:absolute;margin-left:391.8pt;margin-top:47.8pt;width:19.7pt;height:18.3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" filled="f" fillcolor="#f79646" strokecolor="red" strokeweight="3pt">
                <v:shadow on="t" color="#974706" opacity=".5" offset="1pt"/>
              </v:rect>
            </w:pict>
          </mc:Fallback>
        </mc:AlternateContent>
      </w:r>
      <w:r>
        <w:rPr>
          <w:noProof/>
        </w:rPr>
        <w:drawing>
          <wp:inline distT="0" distB="0" distL="0" distR="0" wp14:anchorId="0161F42A" wp14:editId="25E0A3A2">
            <wp:extent cx="4856672" cy="1298226"/>
            <wp:effectExtent l="19050" t="19050" r="20320" b="1651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856672" cy="1298226"/>
                    </a:xfrm>
                    <a:prstGeom prst="rect">
                      <a:avLst/>
                    </a:prstGeom>
                    <a:noFill/>
                    <a:ln>
                      <a:solidFill>
                        <a:schemeClr val="tx1">
                          <a:lumMod val="50000"/>
                          <a:lumOff val="50000"/>
                        </a:schemeClr>
                      </a:solidFill>
                    </a:ln>
                  </pic:spPr>
                </pic:pic>
              </a:graphicData>
            </a:graphic>
          </wp:inline>
        </w:drawing>
      </w:r>
    </w:p>
    <w:p w14:paraId="2A09F4D1" w14:textId="77777777"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99</w:t>
      </w:r>
      <w:r w:rsidR="00B8237E">
        <w:rPr>
          <w:noProof/>
        </w:rPr>
        <w:fldChar w:fldCharType="end"/>
      </w:r>
      <w:r>
        <w:t xml:space="preserve"> Export Calling Activity Icon</w:t>
      </w:r>
    </w:p>
    <w:p w14:paraId="5B01BC82" w14:textId="77777777" w:rsidR="00E035CE" w:rsidRPr="00B83472" w:rsidRDefault="00E035CE" w:rsidP="00E035CE">
      <w:pPr>
        <w:pStyle w:val="BodyText"/>
      </w:pPr>
      <w:r w:rsidRPr="00B83472">
        <w:lastRenderedPageBreak/>
        <w:t xml:space="preserve">Then, select </w:t>
      </w:r>
      <w:r>
        <w:t xml:space="preserve">the radio button for </w:t>
      </w:r>
      <w:r w:rsidRPr="00B83472">
        <w:t xml:space="preserve">either Print Invoice or Download All Calls and click </w:t>
      </w:r>
      <w:r w:rsidRPr="0066609C">
        <w:rPr>
          <w:b/>
        </w:rPr>
        <w:t>Submit</w:t>
      </w:r>
      <w:r w:rsidRPr="00B83472">
        <w:t xml:space="preserve">. Otherwise, click </w:t>
      </w:r>
      <w:r w:rsidRPr="0066609C">
        <w:rPr>
          <w:b/>
        </w:rPr>
        <w:t>Cancel</w:t>
      </w:r>
      <w:r w:rsidRPr="00B83472">
        <w:t>.</w:t>
      </w:r>
      <w:r>
        <w:t xml:space="preserve">  Download files will appear in your device’s Downloads folder.</w:t>
      </w:r>
    </w:p>
    <w:p w14:paraId="6CA9A51C" w14:textId="77777777" w:rsidR="00E035CE" w:rsidRDefault="00E035CE" w:rsidP="00E035CE">
      <w:pPr>
        <w:pStyle w:val="BodyText"/>
        <w:keepNext/>
      </w:pPr>
      <w:r>
        <w:rPr>
          <w:noProof/>
        </w:rPr>
        <w:drawing>
          <wp:inline distT="0" distB="0" distL="0" distR="0" wp14:anchorId="35F2566B" wp14:editId="2CEA20AD">
            <wp:extent cx="3217653" cy="1415029"/>
            <wp:effectExtent l="19050" t="19050" r="20955" b="1397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217124" cy="1414797"/>
                    </a:xfrm>
                    <a:prstGeom prst="rect">
                      <a:avLst/>
                    </a:prstGeom>
                    <a:ln>
                      <a:solidFill>
                        <a:schemeClr val="tx1"/>
                      </a:solidFill>
                    </a:ln>
                  </pic:spPr>
                </pic:pic>
              </a:graphicData>
            </a:graphic>
          </wp:inline>
        </w:drawing>
      </w:r>
    </w:p>
    <w:p w14:paraId="433013DD" w14:textId="77777777" w:rsidR="00E035CE" w:rsidRPr="001463FB"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100</w:t>
      </w:r>
      <w:r w:rsidR="00B8237E">
        <w:rPr>
          <w:noProof/>
        </w:rPr>
        <w:fldChar w:fldCharType="end"/>
      </w:r>
      <w:r>
        <w:t xml:space="preserve"> Export Calling Activity Options</w:t>
      </w:r>
    </w:p>
    <w:p w14:paraId="2676E652" w14:textId="77777777" w:rsidR="00E035CE" w:rsidRDefault="00E035CE" w:rsidP="00E035CE">
      <w:pPr>
        <w:pStyle w:val="Heading1"/>
      </w:pPr>
      <w:bookmarkStart w:id="207" w:name="_Toc535222437"/>
      <w:r>
        <w:t>Guest Experience</w:t>
      </w:r>
      <w:r w:rsidR="005B68BF">
        <w:t xml:space="preserve"> Design Studio</w:t>
      </w:r>
      <w:r w:rsidR="002808D0">
        <w:t xml:space="preserve"> </w:t>
      </w:r>
      <w:r w:rsidR="002808D0" w:rsidRPr="002808D0">
        <w:rPr>
          <w:rStyle w:val="Heading2Char"/>
          <w:b/>
          <w:i/>
        </w:rPr>
        <w:t>(</w:t>
      </w:r>
      <w:proofErr w:type="spellStart"/>
      <w:r w:rsidR="002808D0" w:rsidRPr="002808D0">
        <w:rPr>
          <w:rStyle w:val="Heading2Char"/>
          <w:b/>
          <w:i/>
        </w:rPr>
        <w:t>BroadWorks</w:t>
      </w:r>
      <w:proofErr w:type="spellEnd"/>
      <w:r w:rsidR="002808D0" w:rsidRPr="002808D0">
        <w:rPr>
          <w:rStyle w:val="Heading2Char"/>
          <w:b/>
          <w:i/>
        </w:rPr>
        <w:t xml:space="preserve"> Customers </w:t>
      </w:r>
      <w:r w:rsidR="00662B5C">
        <w:rPr>
          <w:rStyle w:val="Heading2Char"/>
          <w:b/>
          <w:i/>
        </w:rPr>
        <w:t xml:space="preserve">with Voicemail </w:t>
      </w:r>
      <w:r w:rsidR="002808D0" w:rsidRPr="002808D0">
        <w:rPr>
          <w:rStyle w:val="Heading2Char"/>
          <w:b/>
          <w:i/>
        </w:rPr>
        <w:t>Only)</w:t>
      </w:r>
      <w:bookmarkEnd w:id="207"/>
    </w:p>
    <w:p w14:paraId="3A6E93E2" w14:textId="77777777" w:rsidR="005B68BF" w:rsidRDefault="00E035CE" w:rsidP="00E035CE">
      <w:pPr>
        <w:pStyle w:val="BodyText"/>
        <w:rPr>
          <w:shd w:val="clear" w:color="auto" w:fill="FFFFFF"/>
        </w:rPr>
      </w:pPr>
      <w:r>
        <w:rPr>
          <w:shd w:val="clear" w:color="auto" w:fill="FFFFFF"/>
        </w:rPr>
        <w:t>The </w:t>
      </w:r>
      <w:r w:rsidR="003B044D">
        <w:rPr>
          <w:bCs/>
        </w:rPr>
        <w:t xml:space="preserve">Guest Experience Design Studio enables </w:t>
      </w:r>
      <w:r>
        <w:rPr>
          <w:shd w:val="clear" w:color="auto" w:fill="FFFFFF"/>
        </w:rPr>
        <w:t xml:space="preserve">a portal user we call the hotel staff's “Experience Designer” to create Guest Experiences which will deliver guest centric </w:t>
      </w:r>
      <w:r w:rsidR="003B044D">
        <w:rPr>
          <w:shd w:val="clear" w:color="auto" w:fill="FFFFFF"/>
        </w:rPr>
        <w:t xml:space="preserve">greetings to guests.  The greetings may be in the form of </w:t>
      </w:r>
      <w:r>
        <w:rPr>
          <w:shd w:val="clear" w:color="auto" w:fill="FFFFFF"/>
        </w:rPr>
        <w:t xml:space="preserve">voicemails </w:t>
      </w:r>
      <w:r w:rsidR="003B044D">
        <w:rPr>
          <w:shd w:val="clear" w:color="auto" w:fill="FFFFFF"/>
        </w:rPr>
        <w:t xml:space="preserve">delivered </w:t>
      </w:r>
      <w:r>
        <w:rPr>
          <w:shd w:val="clear" w:color="auto" w:fill="FFFFFF"/>
        </w:rPr>
        <w:t>to the guest</w:t>
      </w:r>
      <w:r w:rsidR="005B68BF">
        <w:rPr>
          <w:shd w:val="clear" w:color="auto" w:fill="FFFFFF"/>
        </w:rPr>
        <w:t xml:space="preserve"> room voicemail box</w:t>
      </w:r>
      <w:r w:rsidR="0053109C">
        <w:rPr>
          <w:shd w:val="clear" w:color="auto" w:fill="FFFFFF"/>
        </w:rPr>
        <w:t xml:space="preserve"> or wake-up greetings delivered to the guest room phone. </w:t>
      </w:r>
      <w:r w:rsidR="005B68BF">
        <w:rPr>
          <w:shd w:val="clear" w:color="auto" w:fill="FFFFFF"/>
        </w:rPr>
        <w:t xml:space="preserve"> </w:t>
      </w:r>
      <w:r w:rsidR="0053109C">
        <w:rPr>
          <w:shd w:val="clear" w:color="auto" w:fill="FFFFFF"/>
        </w:rPr>
        <w:t>V</w:t>
      </w:r>
      <w:r w:rsidR="005B68BF">
        <w:rPr>
          <w:shd w:val="clear" w:color="auto" w:fill="FFFFFF"/>
        </w:rPr>
        <w:t>oicemail</w:t>
      </w:r>
      <w:r w:rsidR="0053109C">
        <w:rPr>
          <w:shd w:val="clear" w:color="auto" w:fill="FFFFFF"/>
        </w:rPr>
        <w:t xml:space="preserve"> greetings</w:t>
      </w:r>
      <w:r w:rsidR="005B68BF">
        <w:rPr>
          <w:shd w:val="clear" w:color="auto" w:fill="FFFFFF"/>
        </w:rPr>
        <w:t xml:space="preserve"> can be</w:t>
      </w:r>
      <w:r w:rsidR="00841F5B">
        <w:rPr>
          <w:shd w:val="clear" w:color="auto" w:fill="FFFFFF"/>
        </w:rPr>
        <w:t xml:space="preserve"> sent:</w:t>
      </w:r>
    </w:p>
    <w:p w14:paraId="3F2C1281" w14:textId="77777777" w:rsidR="005B68BF" w:rsidRDefault="00841F5B" w:rsidP="00AD17B0">
      <w:pPr>
        <w:pStyle w:val="BodyText"/>
        <w:numPr>
          <w:ilvl w:val="0"/>
          <w:numId w:val="50"/>
        </w:numPr>
        <w:rPr>
          <w:shd w:val="clear" w:color="auto" w:fill="FFFFFF"/>
        </w:rPr>
      </w:pPr>
      <w:r>
        <w:rPr>
          <w:shd w:val="clear" w:color="auto" w:fill="FFFFFF"/>
        </w:rPr>
        <w:t>At g</w:t>
      </w:r>
      <w:r w:rsidR="005B68BF">
        <w:rPr>
          <w:shd w:val="clear" w:color="auto" w:fill="FFFFFF"/>
        </w:rPr>
        <w:t>uest check in</w:t>
      </w:r>
    </w:p>
    <w:p w14:paraId="18CEAAB2" w14:textId="77777777" w:rsidR="005B68BF" w:rsidRDefault="00841F5B" w:rsidP="00AD17B0">
      <w:pPr>
        <w:pStyle w:val="BodyText"/>
        <w:numPr>
          <w:ilvl w:val="0"/>
          <w:numId w:val="50"/>
        </w:numPr>
        <w:rPr>
          <w:shd w:val="clear" w:color="auto" w:fill="FFFFFF"/>
        </w:rPr>
      </w:pPr>
      <w:r>
        <w:rPr>
          <w:shd w:val="clear" w:color="auto" w:fill="FFFFFF"/>
        </w:rPr>
        <w:t>Prior to a</w:t>
      </w:r>
      <w:r w:rsidR="005B68BF">
        <w:rPr>
          <w:shd w:val="clear" w:color="auto" w:fill="FFFFFF"/>
        </w:rPr>
        <w:t xml:space="preserve">nticipated guest check out (specify number of days/hours before </w:t>
      </w:r>
      <w:proofErr w:type="gramStart"/>
      <w:r w:rsidR="005B68BF">
        <w:rPr>
          <w:shd w:val="clear" w:color="auto" w:fill="FFFFFF"/>
        </w:rPr>
        <w:t>check</w:t>
      </w:r>
      <w:proofErr w:type="gramEnd"/>
      <w:r w:rsidR="005B68BF">
        <w:rPr>
          <w:shd w:val="clear" w:color="auto" w:fill="FFFFFF"/>
        </w:rPr>
        <w:t xml:space="preserve"> out)</w:t>
      </w:r>
    </w:p>
    <w:p w14:paraId="4B771B3F" w14:textId="77777777" w:rsidR="005B68BF" w:rsidRDefault="00841F5B" w:rsidP="00AD17B0">
      <w:pPr>
        <w:pStyle w:val="BodyText"/>
        <w:numPr>
          <w:ilvl w:val="0"/>
          <w:numId w:val="50"/>
        </w:numPr>
        <w:rPr>
          <w:shd w:val="clear" w:color="auto" w:fill="FFFFFF"/>
        </w:rPr>
      </w:pPr>
      <w:r>
        <w:rPr>
          <w:shd w:val="clear" w:color="auto" w:fill="FFFFFF"/>
        </w:rPr>
        <w:t xml:space="preserve">On a </w:t>
      </w:r>
      <w:r w:rsidR="005B68BF">
        <w:rPr>
          <w:shd w:val="clear" w:color="auto" w:fill="FFFFFF"/>
        </w:rPr>
        <w:t>scheduled date and time</w:t>
      </w:r>
    </w:p>
    <w:p w14:paraId="335D1CA6" w14:textId="77777777" w:rsidR="005B68BF" w:rsidRDefault="005B68BF" w:rsidP="00AD17B0">
      <w:pPr>
        <w:pStyle w:val="BodyText"/>
        <w:numPr>
          <w:ilvl w:val="0"/>
          <w:numId w:val="50"/>
        </w:numPr>
        <w:rPr>
          <w:shd w:val="clear" w:color="auto" w:fill="FFFFFF"/>
        </w:rPr>
      </w:pPr>
      <w:r>
        <w:rPr>
          <w:shd w:val="clear" w:color="auto" w:fill="FFFFFF"/>
        </w:rPr>
        <w:t>On demand</w:t>
      </w:r>
    </w:p>
    <w:p w14:paraId="1620E134" w14:textId="77777777" w:rsidR="00E035CE" w:rsidRDefault="00E035CE" w:rsidP="00E035CE">
      <w:pPr>
        <w:pStyle w:val="BodyText"/>
        <w:rPr>
          <w:shd w:val="clear" w:color="auto" w:fill="FFFFFF"/>
        </w:rPr>
      </w:pPr>
      <w:r>
        <w:rPr>
          <w:shd w:val="clear" w:color="auto" w:fill="FFFFFF"/>
        </w:rPr>
        <w:t xml:space="preserve">The Designer will upload </w:t>
      </w:r>
      <w:r w:rsidR="0053109C">
        <w:rPr>
          <w:shd w:val="clear" w:color="auto" w:fill="FFFFFF"/>
        </w:rPr>
        <w:t xml:space="preserve">or record </w:t>
      </w:r>
      <w:r>
        <w:rPr>
          <w:shd w:val="clear" w:color="auto" w:fill="FFFFFF"/>
        </w:rPr>
        <w:t>voicemail greetings in one or more languages, configure the effective dates of the greeting</w:t>
      </w:r>
      <w:r w:rsidR="005B68BF">
        <w:rPr>
          <w:shd w:val="clear" w:color="auto" w:fill="FFFFFF"/>
        </w:rPr>
        <w:t xml:space="preserve"> (if applicable)</w:t>
      </w:r>
      <w:r>
        <w:rPr>
          <w:shd w:val="clear" w:color="auto" w:fill="FFFFFF"/>
        </w:rPr>
        <w:t>, and select the type of guests that the voicemail will be sent to.  The guest that will receive the message can be defined based on group code, guest type and/or VIP status.  Once created, the experiences can be prioritized so that the guest will receive the greeting of most importance to the hotelier. </w:t>
      </w:r>
    </w:p>
    <w:p w14:paraId="066C33A7" w14:textId="77777777" w:rsidR="00F90F6D" w:rsidRDefault="00E035CE" w:rsidP="00E035CE">
      <w:pPr>
        <w:pStyle w:val="BodyText"/>
        <w:rPr>
          <w:shd w:val="clear" w:color="auto" w:fill="FFFFFF"/>
        </w:rPr>
      </w:pPr>
      <w:r>
        <w:rPr>
          <w:shd w:val="clear" w:color="auto" w:fill="FFFFFF"/>
        </w:rPr>
        <w:t>The Guest Experience</w:t>
      </w:r>
      <w:r w:rsidR="005B68BF">
        <w:rPr>
          <w:shd w:val="clear" w:color="auto" w:fill="FFFFFF"/>
        </w:rPr>
        <w:t xml:space="preserve"> Design Studio</w:t>
      </w:r>
      <w:r>
        <w:rPr>
          <w:shd w:val="clear" w:color="auto" w:fill="FFFFFF"/>
        </w:rPr>
        <w:t xml:space="preserve"> feature is divided into </w:t>
      </w:r>
      <w:r w:rsidR="005B68BF">
        <w:rPr>
          <w:shd w:val="clear" w:color="auto" w:fill="FFFFFF"/>
        </w:rPr>
        <w:t>four</w:t>
      </w:r>
      <w:r>
        <w:rPr>
          <w:shd w:val="clear" w:color="auto" w:fill="FFFFFF"/>
        </w:rPr>
        <w:t xml:space="preserve"> distinct areas</w:t>
      </w:r>
      <w:r w:rsidR="00F90F6D">
        <w:rPr>
          <w:shd w:val="clear" w:color="auto" w:fill="FFFFFF"/>
        </w:rPr>
        <w:t xml:space="preserve"> and knowledge of each of these areas is required </w:t>
      </w:r>
      <w:proofErr w:type="gramStart"/>
      <w:r w:rsidR="00F90F6D">
        <w:rPr>
          <w:shd w:val="clear" w:color="auto" w:fill="FFFFFF"/>
        </w:rPr>
        <w:t>in order to</w:t>
      </w:r>
      <w:proofErr w:type="gramEnd"/>
      <w:r w:rsidR="00F90F6D">
        <w:rPr>
          <w:shd w:val="clear" w:color="auto" w:fill="FFFFFF"/>
        </w:rPr>
        <w:t xml:space="preserve"> create an experience</w:t>
      </w:r>
      <w:r>
        <w:rPr>
          <w:shd w:val="clear" w:color="auto" w:fill="FFFFFF"/>
        </w:rPr>
        <w:t xml:space="preserve">: </w:t>
      </w:r>
    </w:p>
    <w:p w14:paraId="00064425" w14:textId="77777777" w:rsidR="00F90F6D" w:rsidRDefault="00E035CE" w:rsidP="00AD17B0">
      <w:pPr>
        <w:pStyle w:val="BodyText"/>
        <w:numPr>
          <w:ilvl w:val="0"/>
          <w:numId w:val="52"/>
        </w:numPr>
        <w:rPr>
          <w:shd w:val="clear" w:color="auto" w:fill="FFFFFF"/>
        </w:rPr>
      </w:pPr>
      <w:r>
        <w:rPr>
          <w:shd w:val="clear" w:color="auto" w:fill="FFFFFF"/>
        </w:rPr>
        <w:t>Guest Experiences</w:t>
      </w:r>
    </w:p>
    <w:p w14:paraId="0B70F4F2" w14:textId="77777777" w:rsidR="00F90F6D" w:rsidRDefault="00E035CE" w:rsidP="00AD17B0">
      <w:pPr>
        <w:pStyle w:val="BodyText"/>
        <w:numPr>
          <w:ilvl w:val="0"/>
          <w:numId w:val="52"/>
        </w:numPr>
        <w:rPr>
          <w:shd w:val="clear" w:color="auto" w:fill="FFFFFF"/>
        </w:rPr>
      </w:pPr>
      <w:r>
        <w:rPr>
          <w:shd w:val="clear" w:color="auto" w:fill="FFFFFF"/>
        </w:rPr>
        <w:t>Experience Creation</w:t>
      </w:r>
    </w:p>
    <w:p w14:paraId="07718F8E" w14:textId="77777777" w:rsidR="00F90F6D" w:rsidRDefault="005B68BF" w:rsidP="00AD17B0">
      <w:pPr>
        <w:pStyle w:val="BodyText"/>
        <w:numPr>
          <w:ilvl w:val="0"/>
          <w:numId w:val="52"/>
        </w:numPr>
        <w:rPr>
          <w:shd w:val="clear" w:color="auto" w:fill="FFFFFF"/>
        </w:rPr>
      </w:pPr>
      <w:r>
        <w:rPr>
          <w:shd w:val="clear" w:color="auto" w:fill="FFFFFF"/>
        </w:rPr>
        <w:t xml:space="preserve">Audio File Management </w:t>
      </w:r>
    </w:p>
    <w:p w14:paraId="2A9CFF17" w14:textId="77777777" w:rsidR="00E035CE" w:rsidRDefault="005B68BF" w:rsidP="00AD17B0">
      <w:pPr>
        <w:pStyle w:val="BodyText"/>
        <w:numPr>
          <w:ilvl w:val="0"/>
          <w:numId w:val="52"/>
        </w:numPr>
        <w:rPr>
          <w:shd w:val="clear" w:color="auto" w:fill="FFFFFF"/>
        </w:rPr>
      </w:pPr>
      <w:r>
        <w:rPr>
          <w:shd w:val="clear" w:color="auto" w:fill="FFFFFF"/>
        </w:rPr>
        <w:t>Experience Activity</w:t>
      </w:r>
      <w:r w:rsidR="00E035CE">
        <w:rPr>
          <w:shd w:val="clear" w:color="auto" w:fill="FFFFFF"/>
        </w:rPr>
        <w:t xml:space="preserve">  </w:t>
      </w:r>
    </w:p>
    <w:p w14:paraId="63F2E818" w14:textId="77777777" w:rsidR="00F90F6D" w:rsidRDefault="00F90F6D" w:rsidP="00F90F6D">
      <w:pPr>
        <w:pStyle w:val="Heading2"/>
        <w:rPr>
          <w:shd w:val="clear" w:color="auto" w:fill="FFFFFF"/>
        </w:rPr>
      </w:pPr>
      <w:bookmarkStart w:id="208" w:name="_Toc535222438"/>
      <w:r>
        <w:rPr>
          <w:shd w:val="clear" w:color="auto" w:fill="FFFFFF"/>
        </w:rPr>
        <w:t>Guest Experience Design Studio Access</w:t>
      </w:r>
      <w:bookmarkEnd w:id="208"/>
    </w:p>
    <w:p w14:paraId="78BEC711" w14:textId="77777777" w:rsidR="00E035CE" w:rsidRPr="00D77C46" w:rsidRDefault="00E035CE" w:rsidP="00E035CE">
      <w:pPr>
        <w:pStyle w:val="BodyText"/>
        <w:rPr>
          <w:b/>
          <w:shd w:val="clear" w:color="auto" w:fill="FFFFFF"/>
        </w:rPr>
      </w:pPr>
      <w:r w:rsidRPr="00D77C46">
        <w:rPr>
          <w:b/>
          <w:shd w:val="clear" w:color="auto" w:fill="FFFFFF"/>
        </w:rPr>
        <w:t>To access the Guest Experience</w:t>
      </w:r>
      <w:r w:rsidR="00F90F6D">
        <w:rPr>
          <w:b/>
          <w:shd w:val="clear" w:color="auto" w:fill="FFFFFF"/>
        </w:rPr>
        <w:t xml:space="preserve"> Design Studio</w:t>
      </w:r>
      <w:r w:rsidRPr="00D77C46">
        <w:rPr>
          <w:b/>
          <w:shd w:val="clear" w:color="auto" w:fill="FFFFFF"/>
        </w:rPr>
        <w:t>:</w:t>
      </w:r>
    </w:p>
    <w:p w14:paraId="49E7DC06" w14:textId="77777777" w:rsidR="00E035CE" w:rsidRDefault="00E035CE" w:rsidP="00AD17B0">
      <w:pPr>
        <w:pStyle w:val="ListNumber"/>
        <w:numPr>
          <w:ilvl w:val="0"/>
          <w:numId w:val="56"/>
        </w:numPr>
      </w:pPr>
      <w:r>
        <w:t xml:space="preserve">Click on the hamburger menu and select Guest </w:t>
      </w:r>
      <w:r w:rsidR="005B68BF">
        <w:t>Experience Design Studio.</w:t>
      </w:r>
    </w:p>
    <w:p w14:paraId="5EF0ADF7" w14:textId="77777777" w:rsidR="00E035CE" w:rsidRDefault="00E035CE" w:rsidP="00AD17B0">
      <w:pPr>
        <w:pStyle w:val="ListNumber"/>
        <w:numPr>
          <w:ilvl w:val="0"/>
          <w:numId w:val="55"/>
        </w:numPr>
      </w:pPr>
      <w:r>
        <w:t>On the Guest Experience</w:t>
      </w:r>
      <w:r w:rsidR="005B68BF">
        <w:t>s</w:t>
      </w:r>
      <w:r>
        <w:t xml:space="preserve"> page, select the property to be configured from the center </w:t>
      </w:r>
      <w:r w:rsidRPr="008C39A8">
        <w:t>dropdown</w:t>
      </w:r>
      <w:r>
        <w:t>.</w:t>
      </w:r>
    </w:p>
    <w:p w14:paraId="524ECA20" w14:textId="77777777" w:rsidR="00E035CE" w:rsidRDefault="00E035CE" w:rsidP="00BD3264">
      <w:pPr>
        <w:pStyle w:val="ListNumber"/>
      </w:pPr>
      <w:r>
        <w:t xml:space="preserve">Select </w:t>
      </w:r>
      <w:r w:rsidRPr="008C39A8">
        <w:t>one</w:t>
      </w:r>
      <w:r>
        <w:t xml:space="preserve"> of the items on the menu bar based on what needs to be done:</w:t>
      </w:r>
    </w:p>
    <w:p w14:paraId="33AD0EF5" w14:textId="77777777" w:rsidR="00E035CE" w:rsidRDefault="00E035CE" w:rsidP="00BD3264">
      <w:pPr>
        <w:pStyle w:val="ListNumber"/>
        <w:numPr>
          <w:ilvl w:val="0"/>
          <w:numId w:val="0"/>
        </w:numPr>
        <w:ind w:left="1440"/>
      </w:pPr>
      <w:r>
        <w:rPr>
          <w:noProof/>
        </w:rPr>
        <w:lastRenderedPageBreak/>
        <mc:AlternateContent>
          <mc:Choice Requires="wps">
            <w:drawing>
              <wp:anchor distT="0" distB="0" distL="114300" distR="114300" simplePos="0" relativeHeight="251927552" behindDoc="0" locked="0" layoutInCell="1" allowOverlap="1" wp14:anchorId="097031DA" wp14:editId="3035327E">
                <wp:simplePos x="0" y="0"/>
                <wp:positionH relativeFrom="column">
                  <wp:posOffset>880339</wp:posOffset>
                </wp:positionH>
                <wp:positionV relativeFrom="paragraph">
                  <wp:posOffset>582218</wp:posOffset>
                </wp:positionV>
                <wp:extent cx="3821502" cy="274320"/>
                <wp:effectExtent l="19050" t="19050" r="45720" b="49530"/>
                <wp:wrapNone/>
                <wp:docPr id="1538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3821502" cy="27432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0B47AD34" w14:textId="77777777" w:rsidR="003E188B" w:rsidRDefault="003E188B" w:rsidP="00E035CE">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031DA" id="Rectangle 64" o:spid="_x0000_s1035" style="position:absolute;left:0;text-align:left;margin-left:69.3pt;margin-top:45.85pt;width:300.9pt;height:21.6pt;flip:x 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" filled="f" fillcolor="#f79646" strokecolor="red" strokeweight="3pt">
                <v:shadow on="t" color="#974706" opacity=".5" offset="1pt"/>
                <v:textbox>
                  <w:txbxContent>
                    <w:p w14:paraId="0B47AD34" w14:textId="77777777" w:rsidR="003E188B" w:rsidRDefault="003E188B" w:rsidP="00E035CE">
                      <w:pPr>
                        <w:ind w:left="0"/>
                        <w:jc w:val="center"/>
                      </w:pPr>
                    </w:p>
                  </w:txbxContent>
                </v:textbox>
              </v:rect>
            </w:pict>
          </mc:Fallback>
        </mc:AlternateContent>
      </w:r>
      <w:r w:rsidR="00841F5B" w:rsidRPr="00841F5B">
        <w:rPr>
          <w:noProof/>
        </w:rPr>
        <w:t xml:space="preserve"> </w:t>
      </w:r>
      <w:r w:rsidR="00841F5B">
        <w:rPr>
          <w:noProof/>
        </w:rPr>
        <w:drawing>
          <wp:inline distT="0" distB="0" distL="0" distR="0" wp14:anchorId="03DECB64" wp14:editId="152D76F9">
            <wp:extent cx="5208422" cy="1854666"/>
            <wp:effectExtent l="19050" t="19050" r="11430" b="1270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214244" cy="1856739"/>
                    </a:xfrm>
                    <a:prstGeom prst="rect">
                      <a:avLst/>
                    </a:prstGeom>
                    <a:ln>
                      <a:solidFill>
                        <a:schemeClr val="bg1">
                          <a:lumMod val="50000"/>
                        </a:schemeClr>
                      </a:solidFill>
                    </a:ln>
                  </pic:spPr>
                </pic:pic>
              </a:graphicData>
            </a:graphic>
          </wp:inline>
        </w:drawing>
      </w:r>
    </w:p>
    <w:p w14:paraId="57CC68C0" w14:textId="77777777" w:rsidR="00E035CE"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101</w:t>
      </w:r>
      <w:r w:rsidR="00B8237E">
        <w:rPr>
          <w:noProof/>
        </w:rPr>
        <w:fldChar w:fldCharType="end"/>
      </w:r>
      <w:r>
        <w:t xml:space="preserve"> Guest Check </w:t>
      </w:r>
      <w:proofErr w:type="gramStart"/>
      <w:r>
        <w:t>In</w:t>
      </w:r>
      <w:proofErr w:type="gramEnd"/>
      <w:r>
        <w:t xml:space="preserve"> Greeting Screen Options</w:t>
      </w:r>
    </w:p>
    <w:p w14:paraId="57DB64D1" w14:textId="77777777" w:rsidR="00E035CE" w:rsidRDefault="00E035CE" w:rsidP="00AD17B0">
      <w:pPr>
        <w:pStyle w:val="ListNumber"/>
        <w:numPr>
          <w:ilvl w:val="1"/>
          <w:numId w:val="41"/>
        </w:numPr>
      </w:pPr>
      <w:r w:rsidRPr="008C39A8">
        <w:rPr>
          <w:b/>
        </w:rPr>
        <w:t>Guest Experiences</w:t>
      </w:r>
      <w:r>
        <w:t xml:space="preserve">:  To view, prioritize, edit, enable/disable or delete the experiences that have already been configured.  </w:t>
      </w:r>
    </w:p>
    <w:p w14:paraId="16B78251" w14:textId="77777777" w:rsidR="00E035CE" w:rsidRPr="00806F65" w:rsidRDefault="00E035CE" w:rsidP="00BD3264">
      <w:pPr>
        <w:pStyle w:val="ListNumber"/>
        <w:numPr>
          <w:ilvl w:val="0"/>
          <w:numId w:val="0"/>
        </w:numPr>
        <w:ind w:left="2160"/>
      </w:pPr>
      <w:r w:rsidRPr="00806F65">
        <w:rPr>
          <w:b/>
        </w:rPr>
        <w:t>Tip</w:t>
      </w:r>
      <w:r w:rsidRPr="00806F65">
        <w:t xml:space="preserve">: If no experiences have been created, this page will be blank.  </w:t>
      </w:r>
      <w:r>
        <w:t>Begin by uploading audio files and creating an experience.</w:t>
      </w:r>
    </w:p>
    <w:p w14:paraId="190F0F7B" w14:textId="77777777" w:rsidR="00E035CE" w:rsidRDefault="00E035CE" w:rsidP="00AD17B0">
      <w:pPr>
        <w:pStyle w:val="ListNumber"/>
        <w:numPr>
          <w:ilvl w:val="1"/>
          <w:numId w:val="41"/>
        </w:numPr>
      </w:pPr>
      <w:r w:rsidRPr="008C39A8">
        <w:rPr>
          <w:b/>
        </w:rPr>
        <w:t>Experience Creation</w:t>
      </w:r>
      <w:r>
        <w:t>:  To create a new experience for the guest by selecting an audio file, effective dates, and the guest criteria for de</w:t>
      </w:r>
      <w:r w:rsidR="0053109C">
        <w:t>livering the silent voicemail or the wake-up greeting.</w:t>
      </w:r>
    </w:p>
    <w:p w14:paraId="71D1A20B" w14:textId="77777777" w:rsidR="00E035CE" w:rsidRDefault="00E035CE" w:rsidP="00AD17B0">
      <w:pPr>
        <w:pStyle w:val="ListNumber"/>
        <w:numPr>
          <w:ilvl w:val="1"/>
          <w:numId w:val="41"/>
        </w:numPr>
      </w:pPr>
      <w:r w:rsidRPr="008C39A8">
        <w:rPr>
          <w:b/>
        </w:rPr>
        <w:t>Audio File Management</w:t>
      </w:r>
      <w:r>
        <w:rPr>
          <w:b/>
        </w:rPr>
        <w:t xml:space="preserve">: </w:t>
      </w:r>
      <w:r>
        <w:t xml:space="preserve"> To view the current list of audio files, listen to the files, delete files, or upload new files.  </w:t>
      </w:r>
    </w:p>
    <w:p w14:paraId="12428153" w14:textId="77777777" w:rsidR="005B68BF" w:rsidRPr="00806F65" w:rsidRDefault="005B68BF" w:rsidP="00AD17B0">
      <w:pPr>
        <w:pStyle w:val="ListNumber"/>
        <w:numPr>
          <w:ilvl w:val="0"/>
          <w:numId w:val="51"/>
        </w:numPr>
      </w:pPr>
      <w:r>
        <w:rPr>
          <w:b/>
        </w:rPr>
        <w:t xml:space="preserve">Experience Activity:  </w:t>
      </w:r>
      <w:r>
        <w:t xml:space="preserve">To view experiences </w:t>
      </w:r>
      <w:r w:rsidR="00841F5B">
        <w:t>which</w:t>
      </w:r>
      <w:r>
        <w:t xml:space="preserve"> have</w:t>
      </w:r>
      <w:r w:rsidR="00841F5B">
        <w:t xml:space="preserve"> already</w:t>
      </w:r>
      <w:r>
        <w:t xml:space="preserve"> been sent.  If </w:t>
      </w:r>
      <w:r w:rsidR="00BF2D0A">
        <w:t xml:space="preserve">there are </w:t>
      </w:r>
      <w:r>
        <w:t xml:space="preserve">guests still in house </w:t>
      </w:r>
      <w:r w:rsidR="00BF2D0A">
        <w:t>with</w:t>
      </w:r>
      <w:r>
        <w:t xml:space="preserve"> </w:t>
      </w:r>
      <w:r w:rsidR="00BF2D0A">
        <w:t>experiences (</w:t>
      </w:r>
      <w:r>
        <w:t>voicemails</w:t>
      </w:r>
      <w:r w:rsidR="00BF2D0A">
        <w:t>)</w:t>
      </w:r>
      <w:r>
        <w:t xml:space="preserve"> </w:t>
      </w:r>
      <w:r w:rsidR="00841F5B">
        <w:t xml:space="preserve">that </w:t>
      </w:r>
      <w:r>
        <w:t>have not yet been deleted, experiences can be retracted</w:t>
      </w:r>
      <w:r w:rsidR="00841F5B">
        <w:t xml:space="preserve"> through the Experience Activity tab.</w:t>
      </w:r>
      <w:r>
        <w:t xml:space="preserve">  </w:t>
      </w:r>
    </w:p>
    <w:p w14:paraId="1C681469" w14:textId="77777777" w:rsidR="00E035CE" w:rsidRDefault="00E035CE" w:rsidP="00E035CE">
      <w:pPr>
        <w:pStyle w:val="Heading2"/>
        <w:rPr>
          <w:shd w:val="clear" w:color="auto" w:fill="FFFFFF"/>
        </w:rPr>
      </w:pPr>
      <w:bookmarkStart w:id="209" w:name="_Toc535222439"/>
      <w:r>
        <w:rPr>
          <w:shd w:val="clear" w:color="auto" w:fill="FFFFFF"/>
        </w:rPr>
        <w:t>Audio File Management Tab</w:t>
      </w:r>
      <w:bookmarkEnd w:id="209"/>
    </w:p>
    <w:p w14:paraId="5FE3D004" w14:textId="77777777" w:rsidR="00E035CE" w:rsidRDefault="00E035CE" w:rsidP="00E035CE">
      <w:pPr>
        <w:pStyle w:val="BodyText"/>
      </w:pPr>
      <w:r w:rsidRPr="003226DE">
        <w:t xml:space="preserve">The </w:t>
      </w:r>
      <w:r w:rsidRPr="00D77C46">
        <w:t>Audio</w:t>
      </w:r>
      <w:r w:rsidRPr="003226DE">
        <w:t xml:space="preserve"> </w:t>
      </w:r>
      <w:r>
        <w:t>F</w:t>
      </w:r>
      <w:r w:rsidRPr="003226DE">
        <w:t xml:space="preserve">ile </w:t>
      </w:r>
      <w:r>
        <w:t>M</w:t>
      </w:r>
      <w:r w:rsidRPr="003226DE">
        <w:t xml:space="preserve">anagement </w:t>
      </w:r>
      <w:r w:rsidR="00A34343">
        <w:t xml:space="preserve">tab allows the user to view, upload, or record </w:t>
      </w:r>
      <w:r>
        <w:t xml:space="preserve">audio files for use in creating guest experiences </w:t>
      </w:r>
      <w:r w:rsidR="00FB5A25">
        <w:t>or wake-up greetings</w:t>
      </w:r>
      <w:r w:rsidR="0053109C">
        <w:t xml:space="preserve">.  </w:t>
      </w:r>
    </w:p>
    <w:p w14:paraId="41B01B6B" w14:textId="77777777" w:rsidR="00E035CE" w:rsidRDefault="00E035CE" w:rsidP="00E035CE">
      <w:pPr>
        <w:pStyle w:val="Heading3"/>
      </w:pPr>
      <w:bookmarkStart w:id="210" w:name="_Toc535222440"/>
      <w:r>
        <w:t>Audio File Management Screen</w:t>
      </w:r>
      <w:r w:rsidR="00F90F6D">
        <w:t xml:space="preserve"> Overview</w:t>
      </w:r>
      <w:bookmarkEnd w:id="210"/>
    </w:p>
    <w:p w14:paraId="1C18BC47" w14:textId="77777777" w:rsidR="009A162A" w:rsidRDefault="00E035CE" w:rsidP="00AD17B0">
      <w:pPr>
        <w:pStyle w:val="ListNumber"/>
        <w:numPr>
          <w:ilvl w:val="0"/>
          <w:numId w:val="84"/>
        </w:numPr>
      </w:pPr>
      <w:r>
        <w:t>The Audio File Management screen will display a list of all the audio files that are currently available for us</w:t>
      </w:r>
      <w:r w:rsidR="009A162A">
        <w:t xml:space="preserve">e in creating Guest Experiences and/or Wake-up Greetings. </w:t>
      </w:r>
    </w:p>
    <w:p w14:paraId="7BFBB28D" w14:textId="77777777" w:rsidR="00E035CE" w:rsidRDefault="009A162A" w:rsidP="00AD17B0">
      <w:pPr>
        <w:pStyle w:val="ListNumber"/>
        <w:numPr>
          <w:ilvl w:val="0"/>
          <w:numId w:val="84"/>
        </w:numPr>
      </w:pPr>
      <w:r>
        <w:t xml:space="preserve">To filter, select </w:t>
      </w:r>
      <w:r w:rsidR="00A34343">
        <w:t xml:space="preserve">from either Showing </w:t>
      </w:r>
      <w:r>
        <w:t>Guest Ex</w:t>
      </w:r>
      <w:r w:rsidR="00A34343">
        <w:t>perience Audio Files</w:t>
      </w:r>
      <w:r>
        <w:t xml:space="preserve"> or </w:t>
      </w:r>
      <w:r w:rsidR="00A34343">
        <w:t>Showing Wake-up Audio Files.</w:t>
      </w:r>
    </w:p>
    <w:p w14:paraId="01FDC55C" w14:textId="77777777" w:rsidR="00E035CE" w:rsidRDefault="00E035CE" w:rsidP="00BD3264">
      <w:pPr>
        <w:pStyle w:val="ListNumber"/>
        <w:numPr>
          <w:ilvl w:val="0"/>
          <w:numId w:val="0"/>
        </w:numPr>
        <w:ind w:left="720"/>
      </w:pPr>
    </w:p>
    <w:p w14:paraId="7F8910E4" w14:textId="77777777" w:rsidR="009A162A" w:rsidRDefault="00A34343" w:rsidP="00E035CE">
      <w:pPr>
        <w:pStyle w:val="Caption"/>
        <w:ind w:left="720"/>
      </w:pPr>
      <w:r>
        <w:rPr>
          <w:rFonts w:ascii="Arial" w:hAnsi="Arial" w:cs="Arial"/>
          <w:noProof/>
          <w:color w:val="000000"/>
          <w:sz w:val="22"/>
          <w:szCs w:val="22"/>
        </w:rPr>
        <w:lastRenderedPageBreak/>
        <w:drawing>
          <wp:inline distT="0" distB="0" distL="0" distR="0">
            <wp:extent cx="5455920" cy="2797908"/>
            <wp:effectExtent l="19050" t="19050" r="11430" b="21590"/>
            <wp:docPr id="2078" name="Picture 2078" descr="https://lh4.googleusercontent.com/wKRKY-qccn6nmrw9CoL_oUl1SV-76V1w2dOMghXxipesKvuaXozFS5YsFBUV7itFHhnAQrBo8uu-5x_uheug9NZS5-4SKbpcvdgs31YhUSDcfGiEwD2Vs0Loa53qS7p5ujYbl8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4.googleusercontent.com/wKRKY-qccn6nmrw9CoL_oUl1SV-76V1w2dOMghXxipesKvuaXozFS5YsFBUV7itFHhnAQrBo8uu-5x_uheug9NZS5-4SKbpcvdgs31YhUSDcfGiEwD2Vs0Loa53qS7p5ujYbl8BC"/>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460284" cy="2800146"/>
                    </a:xfrm>
                    <a:prstGeom prst="rect">
                      <a:avLst/>
                    </a:prstGeom>
                    <a:noFill/>
                    <a:ln>
                      <a:solidFill>
                        <a:schemeClr val="bg1">
                          <a:lumMod val="65000"/>
                        </a:schemeClr>
                      </a:solidFill>
                    </a:ln>
                  </pic:spPr>
                </pic:pic>
              </a:graphicData>
            </a:graphic>
          </wp:inline>
        </w:drawing>
      </w:r>
    </w:p>
    <w:p w14:paraId="4859FD0E" w14:textId="77777777" w:rsidR="00E035CE" w:rsidRDefault="00E035CE" w:rsidP="00E035CE">
      <w:pPr>
        <w:pStyle w:val="Caption"/>
        <w:ind w:left="7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102</w:t>
      </w:r>
      <w:r w:rsidR="00B8237E">
        <w:rPr>
          <w:noProof/>
        </w:rPr>
        <w:fldChar w:fldCharType="end"/>
      </w:r>
      <w:r>
        <w:t xml:space="preserve"> Audio File Management Screen</w:t>
      </w:r>
    </w:p>
    <w:p w14:paraId="3F4DE72A" w14:textId="77777777" w:rsidR="00E035CE" w:rsidRDefault="00E035CE" w:rsidP="00BD3264">
      <w:pPr>
        <w:pStyle w:val="ListNumber"/>
      </w:pPr>
      <w:r>
        <w:t>Each file is listed within a separate box which displays</w:t>
      </w:r>
    </w:p>
    <w:p w14:paraId="2AAA115F" w14:textId="77777777" w:rsidR="00E035CE" w:rsidRDefault="00E035CE" w:rsidP="00AD17B0">
      <w:pPr>
        <w:pStyle w:val="ListNumber"/>
        <w:numPr>
          <w:ilvl w:val="0"/>
          <w:numId w:val="41"/>
        </w:numPr>
        <w:ind w:left="1980"/>
      </w:pPr>
      <w:r>
        <w:t>The name of the audio file</w:t>
      </w:r>
    </w:p>
    <w:p w14:paraId="59693E8E" w14:textId="77777777" w:rsidR="00E035CE" w:rsidRDefault="00E035CE" w:rsidP="00AD17B0">
      <w:pPr>
        <w:pStyle w:val="ListNumber"/>
        <w:numPr>
          <w:ilvl w:val="0"/>
          <w:numId w:val="41"/>
        </w:numPr>
        <w:ind w:left="1980"/>
      </w:pPr>
      <w:r>
        <w:t xml:space="preserve">A play icon </w:t>
      </w:r>
      <w:r>
        <w:rPr>
          <w:noProof/>
        </w:rPr>
        <w:drawing>
          <wp:inline distT="0" distB="0" distL="0" distR="0" wp14:anchorId="223F8FF4" wp14:editId="7B824A72">
            <wp:extent cx="163902" cy="158439"/>
            <wp:effectExtent l="0" t="0" r="7620" b="0"/>
            <wp:docPr id="15382" name="Picture 1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64523" cy="159039"/>
                    </a:xfrm>
                    <a:prstGeom prst="rect">
                      <a:avLst/>
                    </a:prstGeom>
                  </pic:spPr>
                </pic:pic>
              </a:graphicData>
            </a:graphic>
          </wp:inline>
        </w:drawing>
      </w:r>
      <w:r>
        <w:t xml:space="preserve"> for listening to the file</w:t>
      </w:r>
    </w:p>
    <w:p w14:paraId="3591ADA5" w14:textId="77777777" w:rsidR="00E035CE" w:rsidRDefault="00E035CE" w:rsidP="00AD17B0">
      <w:pPr>
        <w:pStyle w:val="ListNumber"/>
        <w:numPr>
          <w:ilvl w:val="0"/>
          <w:numId w:val="41"/>
        </w:numPr>
        <w:ind w:left="1980"/>
      </w:pPr>
      <w:r>
        <w:t>Verbiage to indicate if the file is:</w:t>
      </w:r>
    </w:p>
    <w:p w14:paraId="30BF6789" w14:textId="77777777" w:rsidR="00E035CE" w:rsidRDefault="00E035CE" w:rsidP="00AD17B0">
      <w:pPr>
        <w:pStyle w:val="ListNumber"/>
        <w:numPr>
          <w:ilvl w:val="2"/>
          <w:numId w:val="43"/>
        </w:numPr>
        <w:ind w:left="2700"/>
      </w:pPr>
      <w:r w:rsidRPr="00DA0DDC">
        <w:rPr>
          <w:b/>
          <w:color w:val="F79646" w:themeColor="accent6"/>
        </w:rPr>
        <w:t>New</w:t>
      </w:r>
      <w:r w:rsidRPr="00D70C66">
        <w:rPr>
          <w:color w:val="F79646" w:themeColor="accent6"/>
        </w:rPr>
        <w:t xml:space="preserve"> </w:t>
      </w:r>
      <w:r>
        <w:t>- recently loaded and not used</w:t>
      </w:r>
    </w:p>
    <w:p w14:paraId="39F3CF62" w14:textId="77777777" w:rsidR="00E035CE" w:rsidRDefault="00E035CE" w:rsidP="00AD17B0">
      <w:pPr>
        <w:pStyle w:val="ListNumber"/>
        <w:numPr>
          <w:ilvl w:val="2"/>
          <w:numId w:val="43"/>
        </w:numPr>
        <w:ind w:left="2700"/>
      </w:pPr>
      <w:r w:rsidRPr="00DA0DDC">
        <w:rPr>
          <w:b/>
          <w:color w:val="76923C" w:themeColor="accent3" w:themeShade="BF"/>
        </w:rPr>
        <w:t>Assigned</w:t>
      </w:r>
      <w:r w:rsidRPr="00D70C66">
        <w:rPr>
          <w:color w:val="76923C" w:themeColor="accent3" w:themeShade="BF"/>
        </w:rPr>
        <w:t xml:space="preserve"> </w:t>
      </w:r>
      <w:r>
        <w:t>– associated with an experience</w:t>
      </w:r>
    </w:p>
    <w:p w14:paraId="5967A98F" w14:textId="77777777" w:rsidR="00E035CE" w:rsidRDefault="00E035CE" w:rsidP="00AD17B0">
      <w:pPr>
        <w:pStyle w:val="ListNumber"/>
        <w:numPr>
          <w:ilvl w:val="2"/>
          <w:numId w:val="43"/>
        </w:numPr>
        <w:ind w:left="2700"/>
      </w:pPr>
      <w:r w:rsidRPr="00DA0DDC">
        <w:rPr>
          <w:b/>
          <w:color w:val="0070C0"/>
        </w:rPr>
        <w:t>Unassigned</w:t>
      </w:r>
      <w:r w:rsidRPr="00D70C66">
        <w:rPr>
          <w:color w:val="0070C0"/>
        </w:rPr>
        <w:t xml:space="preserve"> </w:t>
      </w:r>
      <w:r>
        <w:t xml:space="preserve">– was previously assigned to an experience, but is not currently </w:t>
      </w:r>
    </w:p>
    <w:p w14:paraId="78E0AD4F" w14:textId="77777777" w:rsidR="00E035CE" w:rsidRDefault="00E035CE" w:rsidP="00AD17B0">
      <w:pPr>
        <w:pStyle w:val="ListNumber"/>
        <w:numPr>
          <w:ilvl w:val="0"/>
          <w:numId w:val="41"/>
        </w:numPr>
        <w:ind w:left="1980"/>
      </w:pPr>
      <w:r>
        <w:t xml:space="preserve">A trash icon to delete a </w:t>
      </w:r>
      <w:proofErr w:type="gramStart"/>
      <w:r>
        <w:t>particular audio</w:t>
      </w:r>
      <w:proofErr w:type="gramEnd"/>
      <w:r>
        <w:t xml:space="preserve"> file that is not currently assigned</w:t>
      </w:r>
    </w:p>
    <w:p w14:paraId="5E65B226" w14:textId="77777777" w:rsidR="00E035CE" w:rsidRDefault="00E035CE" w:rsidP="00AD17B0">
      <w:pPr>
        <w:pStyle w:val="ListNumber"/>
        <w:numPr>
          <w:ilvl w:val="0"/>
          <w:numId w:val="41"/>
        </w:numPr>
        <w:ind w:left="1980"/>
      </w:pPr>
      <w:r>
        <w:t xml:space="preserve">Checkboxes which when selected will allow the Designer to delete one or more audio files simultaneously using the Delete All Selected button at the bottom right of the screen.  The button does not appear until at least one checkbox is selected. Files that are assigned cannot be deleted until they are unassigned. </w:t>
      </w:r>
    </w:p>
    <w:p w14:paraId="7E703EC8" w14:textId="77777777" w:rsidR="00E035CE" w:rsidRDefault="00E035CE" w:rsidP="00AD17B0">
      <w:pPr>
        <w:pStyle w:val="ListNumber"/>
        <w:numPr>
          <w:ilvl w:val="0"/>
          <w:numId w:val="41"/>
        </w:numPr>
        <w:ind w:left="1980"/>
      </w:pPr>
      <w:r>
        <w:t xml:space="preserve">A </w:t>
      </w:r>
      <w:proofErr w:type="gramStart"/>
      <w:r>
        <w:t>drop down</w:t>
      </w:r>
      <w:proofErr w:type="gramEnd"/>
      <w:r>
        <w:t xml:space="preserve"> arrow which expands the box to show more information about the file such as language, duration, sample rate, file size, file type, user that uploaded the file and the upload date. </w:t>
      </w:r>
    </w:p>
    <w:p w14:paraId="33257CD6" w14:textId="77777777" w:rsidR="00E035CE" w:rsidRDefault="00E035CE" w:rsidP="00BD3264">
      <w:pPr>
        <w:pStyle w:val="ListNumber"/>
        <w:numPr>
          <w:ilvl w:val="0"/>
          <w:numId w:val="0"/>
        </w:numPr>
        <w:ind w:left="1080"/>
      </w:pPr>
    </w:p>
    <w:p w14:paraId="4032F316" w14:textId="77777777" w:rsidR="00E035CE" w:rsidRDefault="00E035CE" w:rsidP="00BD3264">
      <w:pPr>
        <w:pStyle w:val="ListNumber"/>
        <w:numPr>
          <w:ilvl w:val="0"/>
          <w:numId w:val="0"/>
        </w:numPr>
        <w:ind w:left="1080"/>
      </w:pPr>
      <w:r>
        <w:rPr>
          <w:noProof/>
        </w:rPr>
        <w:drawing>
          <wp:inline distT="0" distB="0" distL="0" distR="0" wp14:anchorId="506EEA34" wp14:editId="4A1BB138">
            <wp:extent cx="5943600" cy="1064260"/>
            <wp:effectExtent l="0" t="0" r="0" b="2540"/>
            <wp:docPr id="15383" name="Picture 1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943600" cy="1064260"/>
                    </a:xfrm>
                    <a:prstGeom prst="rect">
                      <a:avLst/>
                    </a:prstGeom>
                  </pic:spPr>
                </pic:pic>
              </a:graphicData>
            </a:graphic>
          </wp:inline>
        </w:drawing>
      </w:r>
    </w:p>
    <w:p w14:paraId="7DA4688F" w14:textId="77777777"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103</w:t>
      </w:r>
      <w:r w:rsidR="00B8237E">
        <w:rPr>
          <w:noProof/>
        </w:rPr>
        <w:fldChar w:fldCharType="end"/>
      </w:r>
      <w:r>
        <w:t xml:space="preserve"> Audio File Greeting Information Box Expanded</w:t>
      </w:r>
    </w:p>
    <w:p w14:paraId="274C206D" w14:textId="77777777" w:rsidR="00B65EC1" w:rsidRDefault="00C32A4E" w:rsidP="00E035CE">
      <w:pPr>
        <w:pStyle w:val="Heading3"/>
      </w:pPr>
      <w:bookmarkStart w:id="211" w:name="_Toc535222441"/>
      <w:r>
        <w:lastRenderedPageBreak/>
        <w:t>Audio File Specifications</w:t>
      </w:r>
      <w:bookmarkEnd w:id="211"/>
      <w:r>
        <w:t xml:space="preserve"> </w:t>
      </w:r>
    </w:p>
    <w:p w14:paraId="2E84AD6C" w14:textId="77777777" w:rsidR="00250276" w:rsidRDefault="001A7EE1" w:rsidP="00250276">
      <w:pPr>
        <w:pStyle w:val="BodyText"/>
        <w:rPr>
          <w:b/>
        </w:rPr>
      </w:pPr>
      <w:r>
        <w:t>If uploading files, ensure that the size and quality of the audio files is according to the specifications outlined.</w:t>
      </w:r>
      <w:r w:rsidR="00250276" w:rsidRPr="00250276">
        <w:rPr>
          <w:b/>
        </w:rPr>
        <w:t xml:space="preserve"> </w:t>
      </w:r>
    </w:p>
    <w:p w14:paraId="32FDC813" w14:textId="77777777" w:rsidR="00250276" w:rsidRPr="00C7531C" w:rsidRDefault="00250276" w:rsidP="00250276">
      <w:pPr>
        <w:pStyle w:val="BodyText"/>
        <w:rPr>
          <w:b/>
        </w:rPr>
      </w:pPr>
      <w:r w:rsidRPr="00C7531C">
        <w:rPr>
          <w:b/>
        </w:rPr>
        <w:t>Quality</w:t>
      </w:r>
    </w:p>
    <w:p w14:paraId="4CF15173" w14:textId="77777777" w:rsidR="00250276" w:rsidRDefault="00250276" w:rsidP="00250276">
      <w:pPr>
        <w:pStyle w:val="BodyText"/>
      </w:pPr>
      <w:r>
        <w:t>The quality of the audio files uploaded is important for delivering a pleasant experience to the guest.  The recommended settings for professional sounding recordings are:</w:t>
      </w:r>
    </w:p>
    <w:p w14:paraId="60CE8CBB" w14:textId="77777777" w:rsidR="00250276" w:rsidRDefault="00250276" w:rsidP="00250276">
      <w:pPr>
        <w:pStyle w:val="BodyText"/>
        <w:ind w:left="1440"/>
        <w:rPr>
          <w:lang w:val="en"/>
        </w:rPr>
      </w:pPr>
      <w:r w:rsidRPr="00C7531C">
        <w:rPr>
          <w:lang w:val="en"/>
        </w:rPr>
        <w:t xml:space="preserve">CITT u-Law 8.000 kHz, 8 </w:t>
      </w:r>
      <w:proofErr w:type="gramStart"/>
      <w:r w:rsidRPr="00C7531C">
        <w:rPr>
          <w:lang w:val="en"/>
        </w:rPr>
        <w:t>bit</w:t>
      </w:r>
      <w:proofErr w:type="gramEnd"/>
      <w:r w:rsidRPr="00C7531C">
        <w:rPr>
          <w:lang w:val="en"/>
        </w:rPr>
        <w:t xml:space="preserve"> Mono .WAV file.</w:t>
      </w:r>
    </w:p>
    <w:p w14:paraId="6EF9C79C" w14:textId="77777777" w:rsidR="00250276" w:rsidRPr="00C7531C" w:rsidRDefault="00250276" w:rsidP="00250276">
      <w:pPr>
        <w:pStyle w:val="BodyText"/>
        <w:rPr>
          <w:b/>
          <w:lang w:val="en"/>
        </w:rPr>
      </w:pPr>
      <w:r w:rsidRPr="00C7531C">
        <w:rPr>
          <w:b/>
          <w:lang w:val="en"/>
        </w:rPr>
        <w:t>Size</w:t>
      </w:r>
    </w:p>
    <w:p w14:paraId="7F6B982A" w14:textId="77777777" w:rsidR="00250276" w:rsidRDefault="00250276" w:rsidP="00250276">
      <w:pPr>
        <w:pStyle w:val="BodyText"/>
      </w:pPr>
      <w:r>
        <w:t xml:space="preserve">The audio files must be under 5 MB in size or they cannot be uploaded.  </w:t>
      </w:r>
    </w:p>
    <w:p w14:paraId="5DB9840F" w14:textId="77777777" w:rsidR="001A7EE1" w:rsidRDefault="001A7EE1" w:rsidP="001A7EE1">
      <w:pPr>
        <w:pStyle w:val="BodyText"/>
      </w:pPr>
    </w:p>
    <w:p w14:paraId="310C1695" w14:textId="77777777" w:rsidR="001A7EE1" w:rsidRDefault="001A7EE1" w:rsidP="001A7EE1">
      <w:pPr>
        <w:pStyle w:val="BodyText"/>
        <w:keepNext/>
      </w:pPr>
      <w:r>
        <w:rPr>
          <w:rFonts w:cs="Arial"/>
          <w:noProof/>
          <w:color w:val="000000"/>
          <w:sz w:val="22"/>
          <w:szCs w:val="22"/>
        </w:rPr>
        <w:drawing>
          <wp:inline distT="0" distB="0" distL="0" distR="0">
            <wp:extent cx="3017520" cy="2562046"/>
            <wp:effectExtent l="19050" t="19050" r="11430" b="10160"/>
            <wp:docPr id="2079" name="Picture 2079" descr="https://lh5.googleusercontent.com/tmiYaNUQI2yee7XDI91-5DwmmfUWASpGKd5GX7jiGLdukKmoou2Tpeyvogy_cmawXQ7AJN2ni2nvLoP1bVLQGS1vRUuDiUhxpsjRzMpNcH2hW5InRJGKmpuLCDBCWPhLT8bM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5.googleusercontent.com/tmiYaNUQI2yee7XDI91-5DwmmfUWASpGKd5GX7jiGLdukKmoou2Tpeyvogy_cmawXQ7AJN2ni2nvLoP1bVLQGS1vRUuDiUhxpsjRzMpNcH2hW5InRJGKmpuLCDBCWPhLT8bM_35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32127" cy="2574448"/>
                    </a:xfrm>
                    <a:prstGeom prst="rect">
                      <a:avLst/>
                    </a:prstGeom>
                    <a:noFill/>
                    <a:ln>
                      <a:solidFill>
                        <a:schemeClr val="bg1">
                          <a:lumMod val="65000"/>
                        </a:schemeClr>
                      </a:solidFill>
                    </a:ln>
                  </pic:spPr>
                </pic:pic>
              </a:graphicData>
            </a:graphic>
          </wp:inline>
        </w:drawing>
      </w:r>
    </w:p>
    <w:p w14:paraId="37CB1185" w14:textId="77777777" w:rsidR="001A7EE1" w:rsidRPr="001A7EE1" w:rsidRDefault="001A7EE1" w:rsidP="001A7EE1">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104</w:t>
      </w:r>
      <w:r w:rsidR="00B8237E">
        <w:rPr>
          <w:noProof/>
        </w:rPr>
        <w:fldChar w:fldCharType="end"/>
      </w:r>
      <w:r>
        <w:t xml:space="preserve"> Audio File Specifications</w:t>
      </w:r>
    </w:p>
    <w:p w14:paraId="046BE86C" w14:textId="64EAAB85" w:rsidR="001A7EE1" w:rsidRDefault="001F7418" w:rsidP="001A7EE1">
      <w:pPr>
        <w:pStyle w:val="Heading3"/>
      </w:pPr>
      <w:bookmarkStart w:id="212" w:name="_Ref513050198"/>
      <w:bookmarkStart w:id="213" w:name="_Toc535222442"/>
      <w:r>
        <w:t xml:space="preserve">Recording an Audio File through the </w:t>
      </w:r>
      <w:r w:rsidR="005C475E">
        <w:t>Jazzware</w:t>
      </w:r>
      <w:r>
        <w:t xml:space="preserve"> IVR</w:t>
      </w:r>
      <w:bookmarkEnd w:id="212"/>
      <w:bookmarkEnd w:id="213"/>
    </w:p>
    <w:p w14:paraId="3AC02730" w14:textId="66195078" w:rsidR="00456708" w:rsidRPr="00456708" w:rsidRDefault="00456708" w:rsidP="00456708">
      <w:pPr>
        <w:pStyle w:val="BodyText"/>
      </w:pPr>
      <w:r>
        <w:t xml:space="preserve">Wake-up greetings and voicemail greetings can be recorded using a </w:t>
      </w:r>
      <w:proofErr w:type="spellStart"/>
      <w:r>
        <w:t>BroadWorks</w:t>
      </w:r>
      <w:proofErr w:type="spellEnd"/>
      <w:r>
        <w:t xml:space="preserve"> or </w:t>
      </w:r>
      <w:proofErr w:type="spellStart"/>
      <w:r>
        <w:t>BroadCloud</w:t>
      </w:r>
      <w:proofErr w:type="spellEnd"/>
      <w:r>
        <w:t xml:space="preserve"> enabled extension using several screens within the </w:t>
      </w:r>
      <w:r w:rsidR="005C475E">
        <w:t>Jazzware</w:t>
      </w:r>
      <w:r>
        <w:t xml:space="preserve"> portal.  </w:t>
      </w:r>
    </w:p>
    <w:p w14:paraId="78AC3FDD" w14:textId="77777777" w:rsidR="001F7418" w:rsidRPr="001F7418" w:rsidRDefault="00456708" w:rsidP="001F7418">
      <w:pPr>
        <w:pStyle w:val="Heading4"/>
      </w:pPr>
      <w:r>
        <w:t xml:space="preserve">Screens with the Recording Feature </w:t>
      </w:r>
    </w:p>
    <w:p w14:paraId="031B02EA" w14:textId="77777777" w:rsidR="001F7418" w:rsidRPr="0039788A" w:rsidRDefault="001F7418" w:rsidP="001F7418">
      <w:pPr>
        <w:pStyle w:val="BodyText"/>
      </w:pPr>
      <w:r>
        <w:t>Recordings can be initiated from the Wake-up Greeting Configuration screen, the Experience Creation screen and the Audio File Management screen.</w:t>
      </w:r>
    </w:p>
    <w:p w14:paraId="3E4B87C6" w14:textId="77777777" w:rsidR="001F7418" w:rsidRDefault="001F7418" w:rsidP="006D2ACE">
      <w:pPr>
        <w:pStyle w:val="BodyText"/>
      </w:pPr>
    </w:p>
    <w:p w14:paraId="72A49CAF" w14:textId="77777777" w:rsidR="006D2ACE" w:rsidRDefault="006D2ACE" w:rsidP="0039788A">
      <w:pPr>
        <w:pStyle w:val="BodyText"/>
      </w:pPr>
    </w:p>
    <w:p w14:paraId="301BC9AE" w14:textId="77777777" w:rsidR="006D2ACE" w:rsidRDefault="0039788A" w:rsidP="006D2ACE">
      <w:pPr>
        <w:pStyle w:val="BodyText"/>
        <w:keepNext/>
      </w:pPr>
      <w:r>
        <w:rPr>
          <w:rFonts w:cs="Arial"/>
          <w:noProof/>
          <w:color w:val="000000"/>
          <w:sz w:val="22"/>
          <w:szCs w:val="22"/>
        </w:rPr>
        <w:lastRenderedPageBreak/>
        <mc:AlternateContent>
          <mc:Choice Requires="wps">
            <w:drawing>
              <wp:anchor distT="0" distB="0" distL="114300" distR="114300" simplePos="0" relativeHeight="252041216" behindDoc="0" locked="0" layoutInCell="1" allowOverlap="1" wp14:anchorId="4E8E4239" wp14:editId="428F5794">
                <wp:simplePos x="0" y="0"/>
                <wp:positionH relativeFrom="rightMargin">
                  <wp:posOffset>15240</wp:posOffset>
                </wp:positionH>
                <wp:positionV relativeFrom="paragraph">
                  <wp:posOffset>1125855</wp:posOffset>
                </wp:positionV>
                <wp:extent cx="256309" cy="235527"/>
                <wp:effectExtent l="0" t="0" r="10795" b="12700"/>
                <wp:wrapNone/>
                <wp:docPr id="15453" name="Rectangle 15453"/>
                <wp:cNvGraphicFramePr/>
                <a:graphic xmlns:a="http://schemas.openxmlformats.org/drawingml/2006/main">
                  <a:graphicData uri="http://schemas.microsoft.com/office/word/2010/wordprocessingShape">
                    <wps:wsp>
                      <wps:cNvSpPr/>
                      <wps:spPr>
                        <a:xfrm>
                          <a:off x="0" y="0"/>
                          <a:ext cx="256309" cy="2355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0B3E0" id="Rectangle 15453" o:spid="_x0000_s1026" style="position:absolute;margin-left:1.2pt;margin-top:88.65pt;width:20.2pt;height:18.55pt;z-index:252041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" filled="f" strokecolor="red" strokeweight="2pt">
                <w10:wrap anchorx="margin"/>
              </v:rect>
            </w:pict>
          </mc:Fallback>
        </mc:AlternateContent>
      </w:r>
      <w:r w:rsidR="006D2ACE">
        <w:rPr>
          <w:rFonts w:cs="Arial"/>
          <w:noProof/>
          <w:color w:val="000000"/>
          <w:sz w:val="22"/>
          <w:szCs w:val="22"/>
        </w:rPr>
        <mc:AlternateContent>
          <mc:Choice Requires="wps">
            <w:drawing>
              <wp:anchor distT="0" distB="0" distL="114300" distR="114300" simplePos="0" relativeHeight="252038144" behindDoc="0" locked="0" layoutInCell="1" allowOverlap="1" wp14:anchorId="24DDB061" wp14:editId="67C44BF5">
                <wp:simplePos x="0" y="0"/>
                <wp:positionH relativeFrom="column">
                  <wp:posOffset>2666423</wp:posOffset>
                </wp:positionH>
                <wp:positionV relativeFrom="paragraph">
                  <wp:posOffset>1570932</wp:posOffset>
                </wp:positionV>
                <wp:extent cx="256309" cy="235527"/>
                <wp:effectExtent l="0" t="0" r="10795" b="12700"/>
                <wp:wrapNone/>
                <wp:docPr id="202" name="Rectangle 202"/>
                <wp:cNvGraphicFramePr/>
                <a:graphic xmlns:a="http://schemas.openxmlformats.org/drawingml/2006/main">
                  <a:graphicData uri="http://schemas.microsoft.com/office/word/2010/wordprocessingShape">
                    <wps:wsp>
                      <wps:cNvSpPr/>
                      <wps:spPr>
                        <a:xfrm>
                          <a:off x="0" y="0"/>
                          <a:ext cx="256309" cy="2355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12491" id="Rectangle 202" o:spid="_x0000_s1026" style="position:absolute;margin-left:209.95pt;margin-top:123.7pt;width:20.2pt;height:18.5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" filled="f" strokecolor="red" strokeweight="2pt"/>
            </w:pict>
          </mc:Fallback>
        </mc:AlternateContent>
      </w:r>
      <w:r w:rsidR="006D2ACE">
        <w:rPr>
          <w:rFonts w:cs="Arial"/>
          <w:noProof/>
          <w:color w:val="000000"/>
          <w:sz w:val="22"/>
          <w:szCs w:val="22"/>
        </w:rPr>
        <w:drawing>
          <wp:inline distT="0" distB="0" distL="0" distR="0" wp14:anchorId="70A2E439" wp14:editId="341A3FF7">
            <wp:extent cx="5486400" cy="2538632"/>
            <wp:effectExtent l="19050" t="19050" r="19050" b="14605"/>
            <wp:docPr id="228" name="Picture 228" descr="https://lh4.googleusercontent.com/V3gDWXlxZEQQ1bqOIF2CdlQa5CV4Iga_6INpJI2KKJO4UdefJuaKClM796BIbBhO6dLQKYKLrUxtQdtZbUIJOvFhGVMmFWM_SgmoWm-Sniu_VmjaF0wH3TWIHPc0O7RBIR4Ct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V3gDWXlxZEQQ1bqOIF2CdlQa5CV4Iga_6INpJI2KKJO4UdefJuaKClM796BIbBhO6dLQKYKLrUxtQdtZbUIJOvFhGVMmFWM_SgmoWm-Sniu_VmjaF0wH3TWIHPc0O7RBIR4Ctpl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86400" cy="2538632"/>
                    </a:xfrm>
                    <a:prstGeom prst="rect">
                      <a:avLst/>
                    </a:prstGeom>
                    <a:noFill/>
                    <a:ln>
                      <a:solidFill>
                        <a:schemeClr val="bg1">
                          <a:lumMod val="75000"/>
                        </a:schemeClr>
                      </a:solidFill>
                    </a:ln>
                  </pic:spPr>
                </pic:pic>
              </a:graphicData>
            </a:graphic>
          </wp:inline>
        </w:drawing>
      </w:r>
    </w:p>
    <w:p w14:paraId="3514E577" w14:textId="77777777" w:rsidR="006D2ACE" w:rsidRDefault="006D2ACE" w:rsidP="006D2A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105</w:t>
      </w:r>
      <w:r w:rsidR="00B8237E">
        <w:rPr>
          <w:noProof/>
        </w:rPr>
        <w:fldChar w:fldCharType="end"/>
      </w:r>
      <w:r>
        <w:t xml:space="preserve"> Record Icon</w:t>
      </w:r>
      <w:r w:rsidR="0039788A">
        <w:t>s</w:t>
      </w:r>
      <w:r>
        <w:t xml:space="preserve"> on Wake-up Greeting Configuration Screen</w:t>
      </w:r>
    </w:p>
    <w:p w14:paraId="7DB3C41E" w14:textId="77777777" w:rsidR="006D2ACE" w:rsidRDefault="006D2ACE" w:rsidP="006D2ACE">
      <w:pPr>
        <w:pStyle w:val="BodyText"/>
      </w:pPr>
    </w:p>
    <w:p w14:paraId="7477B472" w14:textId="77777777" w:rsidR="006D2ACE" w:rsidRDefault="0039788A" w:rsidP="006D2ACE">
      <w:pPr>
        <w:pStyle w:val="BodyText"/>
        <w:keepNext/>
      </w:pPr>
      <w:r>
        <w:rPr>
          <w:rFonts w:cs="Arial"/>
          <w:noProof/>
          <w:color w:val="000000"/>
          <w:sz w:val="22"/>
          <w:szCs w:val="22"/>
        </w:rPr>
        <mc:AlternateContent>
          <mc:Choice Requires="wps">
            <w:drawing>
              <wp:anchor distT="0" distB="0" distL="114300" distR="114300" simplePos="0" relativeHeight="252043264" behindDoc="0" locked="0" layoutInCell="1" allowOverlap="1" wp14:anchorId="4135F377" wp14:editId="4DC9FC37">
                <wp:simplePos x="0" y="0"/>
                <wp:positionH relativeFrom="rightMargin">
                  <wp:posOffset>-38100</wp:posOffset>
                </wp:positionH>
                <wp:positionV relativeFrom="paragraph">
                  <wp:posOffset>2649855</wp:posOffset>
                </wp:positionV>
                <wp:extent cx="290945" cy="264160"/>
                <wp:effectExtent l="0" t="0" r="13970" b="21590"/>
                <wp:wrapNone/>
                <wp:docPr id="15454" name="Rectangle 15454"/>
                <wp:cNvGraphicFramePr/>
                <a:graphic xmlns:a="http://schemas.openxmlformats.org/drawingml/2006/main">
                  <a:graphicData uri="http://schemas.microsoft.com/office/word/2010/wordprocessingShape">
                    <wps:wsp>
                      <wps:cNvSpPr/>
                      <wps:spPr>
                        <a:xfrm>
                          <a:off x="0" y="0"/>
                          <a:ext cx="290945" cy="264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C9588F" id="Rectangle 15454" o:spid="_x0000_s1026" style="position:absolute;margin-left:-3pt;margin-top:208.65pt;width:22.9pt;height:20.8pt;z-index:252043264;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" filled="f" strokecolor="red" strokeweight="2pt">
                <w10:wrap anchorx="margin"/>
              </v:rect>
            </w:pict>
          </mc:Fallback>
        </mc:AlternateContent>
      </w:r>
      <w:r w:rsidR="006D2ACE">
        <w:rPr>
          <w:rFonts w:cs="Arial"/>
          <w:noProof/>
          <w:color w:val="000000"/>
          <w:sz w:val="22"/>
          <w:szCs w:val="22"/>
        </w:rPr>
        <mc:AlternateContent>
          <mc:Choice Requires="wps">
            <w:drawing>
              <wp:anchor distT="0" distB="0" distL="114300" distR="114300" simplePos="0" relativeHeight="252039168" behindDoc="0" locked="0" layoutInCell="1" allowOverlap="1" wp14:anchorId="6E14B7E0" wp14:editId="2BDF01B7">
                <wp:simplePos x="0" y="0"/>
                <wp:positionH relativeFrom="column">
                  <wp:posOffset>2735638</wp:posOffset>
                </wp:positionH>
                <wp:positionV relativeFrom="paragraph">
                  <wp:posOffset>2872740</wp:posOffset>
                </wp:positionV>
                <wp:extent cx="290945" cy="249381"/>
                <wp:effectExtent l="0" t="0" r="13970" b="17780"/>
                <wp:wrapNone/>
                <wp:docPr id="203" name="Rectangle 203"/>
                <wp:cNvGraphicFramePr/>
                <a:graphic xmlns:a="http://schemas.openxmlformats.org/drawingml/2006/main">
                  <a:graphicData uri="http://schemas.microsoft.com/office/word/2010/wordprocessingShape">
                    <wps:wsp>
                      <wps:cNvSpPr/>
                      <wps:spPr>
                        <a:xfrm>
                          <a:off x="0" y="0"/>
                          <a:ext cx="290945" cy="2493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7A88B5" id="Rectangle 203" o:spid="_x0000_s1026" style="position:absolute;margin-left:215.4pt;margin-top:226.2pt;width:22.9pt;height:19.65pt;z-index:25203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" filled="f" strokecolor="red" strokeweight="2pt"/>
            </w:pict>
          </mc:Fallback>
        </mc:AlternateContent>
      </w:r>
      <w:r w:rsidR="006D2ACE">
        <w:rPr>
          <w:rFonts w:cs="Arial"/>
          <w:noProof/>
          <w:color w:val="000000"/>
          <w:sz w:val="22"/>
          <w:szCs w:val="22"/>
        </w:rPr>
        <w:drawing>
          <wp:inline distT="0" distB="0" distL="0" distR="0" wp14:anchorId="25518E57" wp14:editId="44CE76AC">
            <wp:extent cx="5486400" cy="3491132"/>
            <wp:effectExtent l="19050" t="19050" r="19050" b="14605"/>
            <wp:docPr id="15414" name="Picture 15414" descr="https://lh5.googleusercontent.com/tMrRWL8ciymRmP5yGomjTLqqJl0dcgpDeQFTHkLxczAbvb1jXY4KV9Tvy3NvLS2n-3kvB5wD7Db7p4MxyAhJrrKIQL0t3mbRkOmbEOlXv3ELrVLpdfO_yrYGq0wjKyL66ATXWFY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tMrRWL8ciymRmP5yGomjTLqqJl0dcgpDeQFTHkLxczAbvb1jXY4KV9Tvy3NvLS2n-3kvB5wD7Db7p4MxyAhJrrKIQL0t3mbRkOmbEOlXv3ELrVLpdfO_yrYGq0wjKyL66ATXWFYv"/>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86400" cy="3491132"/>
                    </a:xfrm>
                    <a:prstGeom prst="rect">
                      <a:avLst/>
                    </a:prstGeom>
                    <a:noFill/>
                    <a:ln>
                      <a:solidFill>
                        <a:schemeClr val="bg1">
                          <a:lumMod val="75000"/>
                        </a:schemeClr>
                      </a:solidFill>
                    </a:ln>
                  </pic:spPr>
                </pic:pic>
              </a:graphicData>
            </a:graphic>
          </wp:inline>
        </w:drawing>
      </w:r>
    </w:p>
    <w:p w14:paraId="2F527BDE" w14:textId="77777777" w:rsidR="006D2ACE" w:rsidRPr="00030433" w:rsidRDefault="006D2ACE" w:rsidP="006D2A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106</w:t>
      </w:r>
      <w:r w:rsidR="00B8237E">
        <w:rPr>
          <w:noProof/>
        </w:rPr>
        <w:fldChar w:fldCharType="end"/>
      </w:r>
      <w:r>
        <w:t xml:space="preserve"> Record Icon</w:t>
      </w:r>
      <w:r w:rsidR="0039788A">
        <w:t>s</w:t>
      </w:r>
      <w:r>
        <w:t xml:space="preserve"> on Guest Experience Design Studio Experience Creation Screen</w:t>
      </w:r>
    </w:p>
    <w:p w14:paraId="0A66B045" w14:textId="77777777" w:rsidR="006D2ACE" w:rsidRDefault="006D2ACE" w:rsidP="006D2ACE">
      <w:pPr>
        <w:pStyle w:val="BodyText"/>
        <w:ind w:left="0"/>
      </w:pPr>
    </w:p>
    <w:p w14:paraId="2084F885" w14:textId="77777777" w:rsidR="0039788A" w:rsidRDefault="0039788A" w:rsidP="0039788A">
      <w:pPr>
        <w:pStyle w:val="BodyText"/>
        <w:keepNext/>
      </w:pPr>
      <w:r>
        <w:rPr>
          <w:rFonts w:cs="Arial"/>
          <w:noProof/>
          <w:color w:val="000000"/>
          <w:sz w:val="22"/>
          <w:szCs w:val="22"/>
        </w:rPr>
        <w:lastRenderedPageBreak/>
        <mc:AlternateContent>
          <mc:Choice Requires="wps">
            <w:drawing>
              <wp:anchor distT="0" distB="0" distL="114300" distR="114300" simplePos="0" relativeHeight="252047360" behindDoc="0" locked="0" layoutInCell="1" allowOverlap="1" wp14:anchorId="7C94D91D" wp14:editId="755A3634">
                <wp:simplePos x="0" y="0"/>
                <wp:positionH relativeFrom="rightMargin">
                  <wp:posOffset>-3390900</wp:posOffset>
                </wp:positionH>
                <wp:positionV relativeFrom="paragraph">
                  <wp:posOffset>1461135</wp:posOffset>
                </wp:positionV>
                <wp:extent cx="290945" cy="264160"/>
                <wp:effectExtent l="0" t="0" r="13970" b="21590"/>
                <wp:wrapNone/>
                <wp:docPr id="15457" name="Rectangle 15457"/>
                <wp:cNvGraphicFramePr/>
                <a:graphic xmlns:a="http://schemas.openxmlformats.org/drawingml/2006/main">
                  <a:graphicData uri="http://schemas.microsoft.com/office/word/2010/wordprocessingShape">
                    <wps:wsp>
                      <wps:cNvSpPr/>
                      <wps:spPr>
                        <a:xfrm>
                          <a:off x="0" y="0"/>
                          <a:ext cx="290945" cy="264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A5FC37" id="Rectangle 15457" o:spid="_x0000_s1026" style="position:absolute;margin-left:-267pt;margin-top:115.05pt;width:22.9pt;height:20.8pt;z-index:25204736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" filled="f" strokecolor="red" strokeweight="2pt">
                <w10:wrap anchorx="margin"/>
              </v:rect>
            </w:pict>
          </mc:Fallback>
        </mc:AlternateContent>
      </w:r>
      <w:r>
        <w:rPr>
          <w:rFonts w:cs="Arial"/>
          <w:noProof/>
          <w:color w:val="000000"/>
          <w:sz w:val="22"/>
          <w:szCs w:val="22"/>
        </w:rPr>
        <mc:AlternateContent>
          <mc:Choice Requires="wps">
            <w:drawing>
              <wp:anchor distT="0" distB="0" distL="114300" distR="114300" simplePos="0" relativeHeight="252045312" behindDoc="0" locked="0" layoutInCell="1" allowOverlap="1" wp14:anchorId="34D696F8" wp14:editId="276A762C">
                <wp:simplePos x="0" y="0"/>
                <wp:positionH relativeFrom="rightMargin">
                  <wp:posOffset>107950</wp:posOffset>
                </wp:positionH>
                <wp:positionV relativeFrom="paragraph">
                  <wp:posOffset>1080135</wp:posOffset>
                </wp:positionV>
                <wp:extent cx="290945" cy="264160"/>
                <wp:effectExtent l="0" t="0" r="13970" b="21590"/>
                <wp:wrapNone/>
                <wp:docPr id="15456" name="Rectangle 15456"/>
                <wp:cNvGraphicFramePr/>
                <a:graphic xmlns:a="http://schemas.openxmlformats.org/drawingml/2006/main">
                  <a:graphicData uri="http://schemas.microsoft.com/office/word/2010/wordprocessingShape">
                    <wps:wsp>
                      <wps:cNvSpPr/>
                      <wps:spPr>
                        <a:xfrm>
                          <a:off x="0" y="0"/>
                          <a:ext cx="290945" cy="264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576962" id="Rectangle 15456" o:spid="_x0000_s1026" style="position:absolute;margin-left:8.5pt;margin-top:85.05pt;width:22.9pt;height:20.8pt;z-index:252045312;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" filled="f" strokecolor="red" strokeweight="2pt">
                <w10:wrap anchorx="margin"/>
              </v:rect>
            </w:pict>
          </mc:Fallback>
        </mc:AlternateContent>
      </w:r>
      <w:r>
        <w:rPr>
          <w:rFonts w:cs="Arial"/>
          <w:noProof/>
          <w:color w:val="000000"/>
          <w:sz w:val="22"/>
          <w:szCs w:val="22"/>
        </w:rPr>
        <w:drawing>
          <wp:inline distT="0" distB="0" distL="0" distR="0">
            <wp:extent cx="5600700" cy="1716112"/>
            <wp:effectExtent l="19050" t="19050" r="19050" b="17780"/>
            <wp:docPr id="15455" name="Picture 15455" descr="https://lh5.googleusercontent.com/VLQlHAm3MwQUHKtgSYrPDksXNkyR9vjXc5MuXKa5p4wemPVEQr---AqOBrKVOU9ByVMEOfNTqq7q9rlvoT23ZLiAJKGkXmX1lJVZ72dvhIl_ZiTtg60zanB5k3SnWnfaYk9mno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5.googleusercontent.com/VLQlHAm3MwQUHKtgSYrPDksXNkyR9vjXc5MuXKa5p4wemPVEQr---AqOBrKVOU9ByVMEOfNTqq7q9rlvoT23ZLiAJKGkXmX1lJVZ72dvhIl_ZiTtg60zanB5k3SnWnfaYk9mno3S"/>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610646" cy="1719160"/>
                    </a:xfrm>
                    <a:prstGeom prst="rect">
                      <a:avLst/>
                    </a:prstGeom>
                    <a:noFill/>
                    <a:ln>
                      <a:solidFill>
                        <a:schemeClr val="bg1">
                          <a:lumMod val="75000"/>
                        </a:schemeClr>
                      </a:solidFill>
                    </a:ln>
                  </pic:spPr>
                </pic:pic>
              </a:graphicData>
            </a:graphic>
          </wp:inline>
        </w:drawing>
      </w:r>
    </w:p>
    <w:p w14:paraId="283EDBA9" w14:textId="77777777" w:rsidR="0039788A" w:rsidRDefault="0039788A" w:rsidP="0039788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107</w:t>
      </w:r>
      <w:r w:rsidR="00B8237E">
        <w:rPr>
          <w:noProof/>
        </w:rPr>
        <w:fldChar w:fldCharType="end"/>
      </w:r>
      <w:r>
        <w:t xml:space="preserve"> Record Icons on Wake-up Greeting Configuration Screen</w:t>
      </w:r>
    </w:p>
    <w:p w14:paraId="0E7DB7F7" w14:textId="77777777" w:rsidR="001F7418" w:rsidRDefault="001F7418" w:rsidP="001F7418">
      <w:pPr>
        <w:pStyle w:val="Heading4"/>
      </w:pPr>
      <w:r>
        <w:t>Initiating a Recording</w:t>
      </w:r>
    </w:p>
    <w:p w14:paraId="080742D8" w14:textId="77777777" w:rsidR="001F7418" w:rsidRDefault="001F7418" w:rsidP="001F7418">
      <w:pPr>
        <w:pStyle w:val="BodyText"/>
      </w:pPr>
      <w:r>
        <w:t>To record an audio file in any screens where recording a greeting is an option:</w:t>
      </w:r>
    </w:p>
    <w:p w14:paraId="199C1038" w14:textId="77777777" w:rsidR="001F7418" w:rsidRDefault="001F7418" w:rsidP="00AD17B0">
      <w:pPr>
        <w:pStyle w:val="ListNumber"/>
        <w:numPr>
          <w:ilvl w:val="0"/>
          <w:numId w:val="102"/>
        </w:numPr>
      </w:pPr>
      <w:r>
        <w:t xml:space="preserve">Click on the microphone.  A pop-up box will appear.  </w:t>
      </w:r>
    </w:p>
    <w:p w14:paraId="1326ED38" w14:textId="77777777" w:rsidR="001F7418" w:rsidRDefault="001F7418" w:rsidP="001F7418">
      <w:pPr>
        <w:pStyle w:val="ListNumber"/>
        <w:keepNext/>
        <w:numPr>
          <w:ilvl w:val="0"/>
          <w:numId w:val="0"/>
        </w:numPr>
        <w:ind w:left="1620" w:hanging="360"/>
      </w:pPr>
      <w:r>
        <w:rPr>
          <w:noProof/>
        </w:rPr>
        <w:drawing>
          <wp:inline distT="0" distB="0" distL="0" distR="0" wp14:anchorId="077686F7" wp14:editId="69245C96">
            <wp:extent cx="2798618" cy="2204883"/>
            <wp:effectExtent l="19050" t="19050" r="20955" b="24130"/>
            <wp:docPr id="15423" name="Picture 15423" descr="https://lh6.googleusercontent.com/b2ih3Eyr08DqDqH7xMhq2k0twT7AFjrcq2idZ4jmItZnKVzMNdykeotK1A3uNeNsHRWKY-VHX4txBEN8DjJZbiTW5mYPOLyOVzyfhDZDsBwIhg9uZlgY7ECmZpqBSOaUJrpUw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b2ih3Eyr08DqDqH7xMhq2k0twT7AFjrcq2idZ4jmItZnKVzMNdykeotK1A3uNeNsHRWKY-VHX4txBEN8DjJZbiTW5mYPOLyOVzyfhDZDsBwIhg9uZlgY7ECmZpqBSOaUJrpUwLBA"/>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11472" cy="2215010"/>
                    </a:xfrm>
                    <a:prstGeom prst="rect">
                      <a:avLst/>
                    </a:prstGeom>
                    <a:noFill/>
                    <a:ln>
                      <a:solidFill>
                        <a:schemeClr val="bg1">
                          <a:lumMod val="75000"/>
                        </a:schemeClr>
                      </a:solidFill>
                    </a:ln>
                  </pic:spPr>
                </pic:pic>
              </a:graphicData>
            </a:graphic>
          </wp:inline>
        </w:drawing>
      </w:r>
    </w:p>
    <w:p w14:paraId="57672BA6" w14:textId="77777777" w:rsidR="001F7418" w:rsidRPr="006D2ACE" w:rsidRDefault="001F7418" w:rsidP="001F7418">
      <w:pPr>
        <w:pStyle w:val="ListNumber"/>
        <w:numPr>
          <w:ilvl w:val="0"/>
          <w:numId w:val="0"/>
        </w:numPr>
        <w:ind w:left="1620" w:hanging="360"/>
        <w:rPr>
          <w:rFonts w:ascii="Arial Narrow" w:hAnsi="Arial Narrow"/>
          <w:spacing w:val="0"/>
          <w:sz w:val="18"/>
        </w:rPr>
      </w:pPr>
      <w:r w:rsidRPr="006D2ACE">
        <w:rPr>
          <w:rFonts w:ascii="Arial Narrow" w:hAnsi="Arial Narrow"/>
          <w:spacing w:val="0"/>
          <w:sz w:val="18"/>
        </w:rPr>
        <w:t xml:space="preserve">Figure </w:t>
      </w:r>
      <w:r w:rsidRPr="006D2ACE">
        <w:rPr>
          <w:rFonts w:ascii="Arial Narrow" w:hAnsi="Arial Narrow"/>
          <w:spacing w:val="0"/>
          <w:sz w:val="18"/>
        </w:rPr>
        <w:fldChar w:fldCharType="begin"/>
      </w:r>
      <w:r w:rsidRPr="006D2ACE">
        <w:rPr>
          <w:rFonts w:ascii="Arial Narrow" w:hAnsi="Arial Narrow"/>
          <w:spacing w:val="0"/>
          <w:sz w:val="18"/>
        </w:rPr>
        <w:instrText xml:space="preserve"> SEQ Figure \* ARABIC </w:instrText>
      </w:r>
      <w:r w:rsidRPr="006D2ACE">
        <w:rPr>
          <w:rFonts w:ascii="Arial Narrow" w:hAnsi="Arial Narrow"/>
          <w:spacing w:val="0"/>
          <w:sz w:val="18"/>
        </w:rPr>
        <w:fldChar w:fldCharType="separate"/>
      </w:r>
      <w:r w:rsidR="008375A5">
        <w:rPr>
          <w:rFonts w:ascii="Arial Narrow" w:hAnsi="Arial Narrow"/>
          <w:noProof/>
          <w:spacing w:val="0"/>
          <w:sz w:val="18"/>
        </w:rPr>
        <w:t>108</w:t>
      </w:r>
      <w:r w:rsidRPr="006D2ACE">
        <w:rPr>
          <w:rFonts w:ascii="Arial Narrow" w:hAnsi="Arial Narrow"/>
          <w:spacing w:val="0"/>
          <w:sz w:val="18"/>
        </w:rPr>
        <w:fldChar w:fldCharType="end"/>
      </w:r>
      <w:r w:rsidRPr="006D2ACE">
        <w:rPr>
          <w:rFonts w:ascii="Arial Narrow" w:hAnsi="Arial Narrow"/>
          <w:spacing w:val="0"/>
          <w:sz w:val="18"/>
        </w:rPr>
        <w:t xml:space="preserve"> Record Greeting Pop-up Box</w:t>
      </w:r>
    </w:p>
    <w:p w14:paraId="2C0262E3" w14:textId="77777777" w:rsidR="001F7418" w:rsidRDefault="001F7418" w:rsidP="001F7418">
      <w:pPr>
        <w:pStyle w:val="ListNumber"/>
        <w:numPr>
          <w:ilvl w:val="0"/>
          <w:numId w:val="0"/>
        </w:numPr>
        <w:ind w:left="1620" w:hanging="360"/>
      </w:pPr>
    </w:p>
    <w:p w14:paraId="7298614C" w14:textId="77777777" w:rsidR="001F7418" w:rsidRDefault="001F7418" w:rsidP="00AD17B0">
      <w:pPr>
        <w:pStyle w:val="ListNumber"/>
        <w:numPr>
          <w:ilvl w:val="0"/>
          <w:numId w:val="102"/>
        </w:numPr>
      </w:pPr>
      <w:r>
        <w:t xml:space="preserve">Enter the desired file name, notes and language (both optional) and select the administrative extension number that will be used to make the recording into the pop-up box and click record.  </w:t>
      </w:r>
    </w:p>
    <w:p w14:paraId="5AD9A1B6" w14:textId="77777777" w:rsidR="001F7418" w:rsidRDefault="001F7418" w:rsidP="00AD17B0">
      <w:pPr>
        <w:pStyle w:val="ListNumber"/>
        <w:numPr>
          <w:ilvl w:val="0"/>
          <w:numId w:val="102"/>
        </w:numPr>
      </w:pPr>
      <w:r>
        <w:t xml:space="preserve">The extension number entered will ring.  Answer the phone and follow the IVR prompts to record and accept the greeting.  If the audio file is unacceptable, follow the prompts to re-record the greeting.  </w:t>
      </w:r>
    </w:p>
    <w:p w14:paraId="6A1D9BC1" w14:textId="77777777" w:rsidR="001F7418" w:rsidRPr="006D128D" w:rsidRDefault="001F7418" w:rsidP="00AD17B0">
      <w:pPr>
        <w:pStyle w:val="ListNumber"/>
        <w:numPr>
          <w:ilvl w:val="0"/>
          <w:numId w:val="102"/>
        </w:numPr>
      </w:pPr>
      <w:r>
        <w:t xml:space="preserve">Once the file is successfully recorded and accepted, it will be automatically </w:t>
      </w:r>
      <w:proofErr w:type="gramStart"/>
      <w:r>
        <w:t>selected</w:t>
      </w:r>
      <w:proofErr w:type="gramEnd"/>
      <w:r>
        <w:t xml:space="preserve"> or it will be available to select as a greeting depending on the screen from which the recording was initiated.</w:t>
      </w:r>
    </w:p>
    <w:p w14:paraId="0CED36C0" w14:textId="77777777" w:rsidR="00F423F0" w:rsidRPr="00F423F0" w:rsidRDefault="001A7EE1" w:rsidP="001A7EE1">
      <w:pPr>
        <w:pStyle w:val="Heading3"/>
      </w:pPr>
      <w:bookmarkStart w:id="214" w:name="_Toc535222443"/>
      <w:r>
        <w:t xml:space="preserve">Alternative </w:t>
      </w:r>
      <w:r w:rsidR="00456708">
        <w:t>Recording T</w:t>
      </w:r>
      <w:r w:rsidR="00F423F0" w:rsidRPr="00F423F0">
        <w:t>ools</w:t>
      </w:r>
      <w:bookmarkEnd w:id="214"/>
    </w:p>
    <w:p w14:paraId="035A0BFE" w14:textId="77777777" w:rsidR="001A7EE1" w:rsidRDefault="001A7EE1" w:rsidP="00AD17B0">
      <w:pPr>
        <w:pStyle w:val="BodyText"/>
        <w:numPr>
          <w:ilvl w:val="0"/>
          <w:numId w:val="51"/>
        </w:numPr>
        <w:rPr>
          <w:color w:val="000000" w:themeColor="text1"/>
        </w:rPr>
      </w:pPr>
      <w:r>
        <w:rPr>
          <w:color w:val="000000" w:themeColor="text1"/>
        </w:rPr>
        <w:t>BroadSoft Recorder</w:t>
      </w:r>
    </w:p>
    <w:p w14:paraId="308AB124" w14:textId="77777777" w:rsidR="00C7531C" w:rsidRDefault="00B65EC1" w:rsidP="001A7EE1">
      <w:pPr>
        <w:pStyle w:val="BodyText"/>
        <w:ind w:left="1800"/>
      </w:pPr>
      <w:r w:rsidRPr="00C32A4E">
        <w:rPr>
          <w:color w:val="000000" w:themeColor="text1"/>
        </w:rPr>
        <w:lastRenderedPageBreak/>
        <w:t xml:space="preserve">Acceptable recordings can be easily achieved using </w:t>
      </w:r>
      <w:r w:rsidR="00C7531C" w:rsidRPr="00C32A4E">
        <w:rPr>
          <w:color w:val="000000" w:themeColor="text1"/>
        </w:rPr>
        <w:t>the</w:t>
      </w:r>
      <w:r w:rsidRPr="00C32A4E">
        <w:rPr>
          <w:color w:val="000000" w:themeColor="text1"/>
        </w:rPr>
        <w:t xml:space="preserve"> free</w:t>
      </w:r>
      <w:r w:rsidR="00C7531C" w:rsidRPr="00C32A4E">
        <w:rPr>
          <w:color w:val="000000" w:themeColor="text1"/>
        </w:rPr>
        <w:t xml:space="preserve"> </w:t>
      </w:r>
      <w:r w:rsidR="00C7531C" w:rsidRPr="00C32A4E">
        <w:rPr>
          <w:b/>
          <w:color w:val="000000" w:themeColor="text1"/>
        </w:rPr>
        <w:t>BroadSoft Recorder</w:t>
      </w:r>
      <w:r w:rsidR="00C32A4E">
        <w:rPr>
          <w:b/>
          <w:color w:val="000000" w:themeColor="text1"/>
        </w:rPr>
        <w:t xml:space="preserve"> </w:t>
      </w:r>
      <w:r w:rsidRPr="00C32A4E">
        <w:rPr>
          <w:color w:val="000000" w:themeColor="text1"/>
        </w:rPr>
        <w:t>app available</w:t>
      </w:r>
      <w:r w:rsidR="00C7531C" w:rsidRPr="00C32A4E">
        <w:rPr>
          <w:color w:val="000000" w:themeColor="text1"/>
        </w:rPr>
        <w:t xml:space="preserve"> for </w:t>
      </w:r>
      <w:r w:rsidR="00C32A4E">
        <w:rPr>
          <w:color w:val="000000" w:themeColor="text1"/>
        </w:rPr>
        <w:t xml:space="preserve">mobile </w:t>
      </w:r>
      <w:r w:rsidR="00C7531C" w:rsidRPr="00C32A4E">
        <w:rPr>
          <w:color w:val="000000" w:themeColor="text1"/>
        </w:rPr>
        <w:t>download</w:t>
      </w:r>
      <w:r w:rsidR="00C32A4E">
        <w:rPr>
          <w:color w:val="000000" w:themeColor="text1"/>
        </w:rPr>
        <w:t xml:space="preserve"> from both the Apple App Store and the Google Play Store</w:t>
      </w:r>
      <w:r w:rsidR="00C7531C" w:rsidRPr="00C32A4E">
        <w:rPr>
          <w:color w:val="000000" w:themeColor="text1"/>
        </w:rPr>
        <w:t xml:space="preserve">.  </w:t>
      </w:r>
      <w:r w:rsidR="00C7531C">
        <w:t xml:space="preserve">It creates a slightly different </w:t>
      </w:r>
      <w:r w:rsidR="00C32A4E">
        <w:t>recording format, but is fully compatible:</w:t>
      </w:r>
    </w:p>
    <w:p w14:paraId="53BA8FD0" w14:textId="77777777" w:rsidR="00B65EC1" w:rsidRDefault="00C7531C" w:rsidP="001A7EE1">
      <w:pPr>
        <w:pStyle w:val="BodyText"/>
        <w:ind w:left="1800"/>
      </w:pPr>
      <w:r w:rsidRPr="00C7531C">
        <w:t xml:space="preserve">g.711 </w:t>
      </w:r>
      <w:proofErr w:type="spellStart"/>
      <w:r w:rsidRPr="00C7531C">
        <w:t>ulaw</w:t>
      </w:r>
      <w:proofErr w:type="spellEnd"/>
      <w:r w:rsidRPr="00C7531C">
        <w:t>, single channel, 8000Hz sample rate with 16 bits per sample</w:t>
      </w:r>
    </w:p>
    <w:p w14:paraId="372C0152" w14:textId="77777777" w:rsidR="001A7EE1" w:rsidRDefault="001A7EE1" w:rsidP="00AD17B0">
      <w:pPr>
        <w:pStyle w:val="BodyText"/>
        <w:numPr>
          <w:ilvl w:val="0"/>
          <w:numId w:val="51"/>
        </w:numPr>
      </w:pPr>
      <w:r>
        <w:t>Audacity</w:t>
      </w:r>
    </w:p>
    <w:p w14:paraId="2E3B69B4" w14:textId="77777777" w:rsidR="00F423F0" w:rsidRDefault="00F423F0" w:rsidP="001A7EE1">
      <w:pPr>
        <w:pStyle w:val="BodyText"/>
        <w:ind w:left="1800"/>
      </w:pPr>
      <w:r>
        <w:t>Recording</w:t>
      </w:r>
      <w:r w:rsidR="001A7EE1">
        <w:t xml:space="preserve">s can be made through the free, downloadable desktop application </w:t>
      </w:r>
      <w:r>
        <w:t>Audacity.  For information on how to configure Audacity to make recordings, see the Appendix.</w:t>
      </w:r>
    </w:p>
    <w:p w14:paraId="3852D9BC" w14:textId="77777777" w:rsidR="001A7EE1" w:rsidRDefault="001A7EE1" w:rsidP="00AD17B0">
      <w:pPr>
        <w:pStyle w:val="BodyText"/>
        <w:numPr>
          <w:ilvl w:val="0"/>
          <w:numId w:val="51"/>
        </w:numPr>
      </w:pPr>
      <w:r>
        <w:t>Recording via Voicemail/Email</w:t>
      </w:r>
    </w:p>
    <w:p w14:paraId="5D77D5BD" w14:textId="77777777" w:rsidR="009A162A" w:rsidRPr="00F423F0" w:rsidRDefault="009A162A" w:rsidP="001A7EE1">
      <w:pPr>
        <w:pStyle w:val="BodyText"/>
        <w:ind w:left="1800"/>
      </w:pPr>
      <w:r>
        <w:t>Another option is sometimes used by those who have an extension that is configured to receive copies of voicemails via email.  The user can leave a message on the extension and then retrieve the recording from the corresponding email account.</w:t>
      </w:r>
    </w:p>
    <w:p w14:paraId="594FA8B2" w14:textId="77777777" w:rsidR="00E035CE" w:rsidRDefault="00E035CE" w:rsidP="00E035CE">
      <w:pPr>
        <w:pStyle w:val="Heading3"/>
      </w:pPr>
      <w:bookmarkStart w:id="215" w:name="_Toc535222444"/>
      <w:r>
        <w:t xml:space="preserve">Upload </w:t>
      </w:r>
      <w:r w:rsidRPr="003B3132">
        <w:rPr>
          <w:rStyle w:val="Heading3Char"/>
          <w:b/>
        </w:rPr>
        <w:t>Audio</w:t>
      </w:r>
      <w:r>
        <w:t xml:space="preserve"> Files</w:t>
      </w:r>
      <w:bookmarkEnd w:id="215"/>
      <w:r>
        <w:t xml:space="preserve"> </w:t>
      </w:r>
    </w:p>
    <w:p w14:paraId="6007AA3A" w14:textId="77777777" w:rsidR="00E035CE" w:rsidRDefault="00E035CE" w:rsidP="00AD17B0">
      <w:pPr>
        <w:pStyle w:val="ListNumber"/>
        <w:numPr>
          <w:ilvl w:val="0"/>
          <w:numId w:val="42"/>
        </w:numPr>
      </w:pPr>
      <w:r>
        <w:t xml:space="preserve">On the menu bar, select </w:t>
      </w:r>
      <w:r w:rsidRPr="00D70C66">
        <w:rPr>
          <w:b/>
        </w:rPr>
        <w:t>Audio File Management.</w:t>
      </w:r>
      <w:r>
        <w:t xml:space="preserve">  </w:t>
      </w:r>
    </w:p>
    <w:p w14:paraId="211A4CB0" w14:textId="77777777" w:rsidR="00E035CE" w:rsidRDefault="00E035CE" w:rsidP="00AD17B0">
      <w:pPr>
        <w:pStyle w:val="ListNumber"/>
        <w:numPr>
          <w:ilvl w:val="0"/>
          <w:numId w:val="42"/>
        </w:numPr>
      </w:pPr>
      <w:r>
        <w:t xml:space="preserve">To upload a file, click on the </w:t>
      </w:r>
      <w:r w:rsidR="00456708">
        <w:rPr>
          <w:b/>
        </w:rPr>
        <w:t>Upload Icon</w:t>
      </w:r>
      <w:r>
        <w:t xml:space="preserve">.  </w:t>
      </w:r>
    </w:p>
    <w:p w14:paraId="08FCB8B5" w14:textId="77777777" w:rsidR="00E035CE" w:rsidRDefault="00E035CE" w:rsidP="00BD3264">
      <w:pPr>
        <w:pStyle w:val="ListNumber"/>
        <w:numPr>
          <w:ilvl w:val="0"/>
          <w:numId w:val="0"/>
        </w:numPr>
        <w:ind w:left="1440"/>
      </w:pPr>
      <w:r>
        <w:rPr>
          <w:noProof/>
        </w:rPr>
        <mc:AlternateContent>
          <mc:Choice Requires="wps">
            <w:drawing>
              <wp:anchor distT="0" distB="0" distL="114300" distR="114300" simplePos="0" relativeHeight="251928576" behindDoc="0" locked="0" layoutInCell="1" allowOverlap="1" wp14:anchorId="236A9380" wp14:editId="4AA96D64">
                <wp:simplePos x="0" y="0"/>
                <wp:positionH relativeFrom="column">
                  <wp:posOffset>5311140</wp:posOffset>
                </wp:positionH>
                <wp:positionV relativeFrom="paragraph">
                  <wp:posOffset>1137920</wp:posOffset>
                </wp:positionV>
                <wp:extent cx="373380" cy="281940"/>
                <wp:effectExtent l="19050" t="19050" r="45720" b="60960"/>
                <wp:wrapNone/>
                <wp:docPr id="1538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373380" cy="28194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117C51D1" w14:textId="77777777" w:rsidR="003E188B" w:rsidRDefault="003E188B" w:rsidP="00E035CE">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A9380" id="_x0000_s1036" style="position:absolute;left:0;text-align:left;margin-left:418.2pt;margin-top:89.6pt;width:29.4pt;height:22.2pt;flip:x 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" filled="f" fillcolor="#f79646" strokecolor="red" strokeweight="3pt">
                <v:shadow on="t" color="#974706" opacity=".5" offset="1pt"/>
                <v:textbox>
                  <w:txbxContent>
                    <w:p w14:paraId="117C51D1" w14:textId="77777777" w:rsidR="003E188B" w:rsidRDefault="003E188B" w:rsidP="00E035CE">
                      <w:pPr>
                        <w:ind w:left="0"/>
                        <w:jc w:val="center"/>
                      </w:pPr>
                    </w:p>
                  </w:txbxContent>
                </v:textbox>
              </v:rect>
            </w:pict>
          </mc:Fallback>
        </mc:AlternateContent>
      </w:r>
      <w:r w:rsidR="00456708" w:rsidRPr="00456708">
        <w:rPr>
          <w:rFonts w:cs="Arial"/>
          <w:color w:val="000000"/>
          <w:sz w:val="22"/>
          <w:szCs w:val="22"/>
        </w:rPr>
        <w:t xml:space="preserve"> </w:t>
      </w:r>
      <w:r w:rsidR="00456708">
        <w:rPr>
          <w:rFonts w:cs="Arial"/>
          <w:noProof/>
          <w:color w:val="000000"/>
          <w:sz w:val="22"/>
          <w:szCs w:val="22"/>
        </w:rPr>
        <w:drawing>
          <wp:inline distT="0" distB="0" distL="0" distR="0">
            <wp:extent cx="4975860" cy="1792585"/>
            <wp:effectExtent l="0" t="0" r="0" b="0"/>
            <wp:docPr id="15458" name="Picture 15458" descr="https://lh3.googleusercontent.com/tbF3yuVZBLenUGxs1Zj08oXBRB7cEot7Yg17Ej0rVerfBlC0tipQDUvqVbYo_Fgt6BgKloxrbKbzVs_oSDhU91SI8RKJ4WxxzkJcm2zyIutO5XZyuLzuscTHjMzAZFu1Mof5a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3.googleusercontent.com/tbF3yuVZBLenUGxs1Zj08oXBRB7cEot7Yg17Ej0rVerfBlC0tipQDUvqVbYo_Fgt6BgKloxrbKbzVs_oSDhU91SI8RKJ4WxxzkJcm2zyIutO5XZyuLzuscTHjMzAZFu1Mof5aUay"/>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991407" cy="1798186"/>
                    </a:xfrm>
                    <a:prstGeom prst="rect">
                      <a:avLst/>
                    </a:prstGeom>
                    <a:noFill/>
                    <a:ln>
                      <a:noFill/>
                    </a:ln>
                  </pic:spPr>
                </pic:pic>
              </a:graphicData>
            </a:graphic>
          </wp:inline>
        </w:drawing>
      </w:r>
    </w:p>
    <w:p w14:paraId="695B7BFD" w14:textId="77777777" w:rsidR="00E035CE"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109</w:t>
      </w:r>
      <w:r w:rsidR="00B8237E">
        <w:rPr>
          <w:noProof/>
        </w:rPr>
        <w:fldChar w:fldCharType="end"/>
      </w:r>
      <w:r>
        <w:t xml:space="preserve"> Upload a New Audio File Button</w:t>
      </w:r>
    </w:p>
    <w:p w14:paraId="75B09A88" w14:textId="77777777" w:rsidR="00E035CE" w:rsidRDefault="00E035CE" w:rsidP="00AD17B0">
      <w:pPr>
        <w:pStyle w:val="ListNumber"/>
        <w:numPr>
          <w:ilvl w:val="0"/>
          <w:numId w:val="42"/>
        </w:numPr>
      </w:pPr>
      <w:r>
        <w:t>On the Upload</w:t>
      </w:r>
      <w:r w:rsidR="00456708">
        <w:t xml:space="preserve"> pop-up</w:t>
      </w:r>
      <w:r>
        <w:t xml:space="preserve"> box, click on </w:t>
      </w:r>
      <w:r w:rsidRPr="00D70C66">
        <w:rPr>
          <w:b/>
        </w:rPr>
        <w:t>Choose File</w:t>
      </w:r>
      <w:r>
        <w:t xml:space="preserve"> to select a file to upload.  Audio files must be less than 5 MB </w:t>
      </w:r>
      <w:proofErr w:type="gramStart"/>
      <w:r>
        <w:t>in order to</w:t>
      </w:r>
      <w:proofErr w:type="gramEnd"/>
      <w:r>
        <w:t xml:space="preserve"> upload.</w:t>
      </w:r>
    </w:p>
    <w:p w14:paraId="13255CC1" w14:textId="77777777" w:rsidR="00E035CE" w:rsidRDefault="00841F5B" w:rsidP="00BD3264">
      <w:pPr>
        <w:pStyle w:val="ListNumber"/>
        <w:numPr>
          <w:ilvl w:val="0"/>
          <w:numId w:val="0"/>
        </w:numPr>
        <w:ind w:left="1440"/>
      </w:pPr>
      <w:r>
        <w:rPr>
          <w:noProof/>
        </w:rPr>
        <w:drawing>
          <wp:inline distT="0" distB="0" distL="0" distR="0" wp14:anchorId="2D6D3B07" wp14:editId="527E5621">
            <wp:extent cx="2538374" cy="2133853"/>
            <wp:effectExtent l="19050" t="19050" r="14605" b="190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2541411" cy="2136406"/>
                    </a:xfrm>
                    <a:prstGeom prst="rect">
                      <a:avLst/>
                    </a:prstGeom>
                    <a:ln>
                      <a:solidFill>
                        <a:schemeClr val="bg1">
                          <a:lumMod val="50000"/>
                        </a:schemeClr>
                      </a:solidFill>
                    </a:ln>
                  </pic:spPr>
                </pic:pic>
              </a:graphicData>
            </a:graphic>
          </wp:inline>
        </w:drawing>
      </w:r>
    </w:p>
    <w:p w14:paraId="1B6409A5" w14:textId="77777777" w:rsidR="00E035CE"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110</w:t>
      </w:r>
      <w:r w:rsidR="00B8237E">
        <w:rPr>
          <w:noProof/>
        </w:rPr>
        <w:fldChar w:fldCharType="end"/>
      </w:r>
      <w:r>
        <w:t xml:space="preserve"> Upload a New Audio File Box</w:t>
      </w:r>
    </w:p>
    <w:p w14:paraId="67D2B4E3" w14:textId="77777777" w:rsidR="00E035CE" w:rsidRDefault="00E035CE" w:rsidP="00AD17B0">
      <w:pPr>
        <w:pStyle w:val="ListNumber"/>
        <w:numPr>
          <w:ilvl w:val="0"/>
          <w:numId w:val="42"/>
        </w:numPr>
      </w:pPr>
      <w:r>
        <w:t xml:space="preserve">Optional:  Enter in notes about the file by clicking on the word Notes. </w:t>
      </w:r>
    </w:p>
    <w:p w14:paraId="19726047" w14:textId="77777777" w:rsidR="00E035CE" w:rsidRDefault="00E035CE" w:rsidP="00AD17B0">
      <w:pPr>
        <w:pStyle w:val="ListNumber"/>
        <w:numPr>
          <w:ilvl w:val="0"/>
          <w:numId w:val="42"/>
        </w:numPr>
      </w:pPr>
      <w:r>
        <w:lastRenderedPageBreak/>
        <w:t xml:space="preserve">Optional:  Select a language from the dropdown or select Other and type in a language for the file.  This is used strictly for reference. </w:t>
      </w:r>
    </w:p>
    <w:p w14:paraId="53E44847" w14:textId="77777777" w:rsidR="00E035CE" w:rsidRDefault="00E035CE" w:rsidP="00AD17B0">
      <w:pPr>
        <w:pStyle w:val="ListNumber"/>
        <w:numPr>
          <w:ilvl w:val="0"/>
          <w:numId w:val="42"/>
        </w:numPr>
      </w:pPr>
      <w:r>
        <w:t xml:space="preserve">Click </w:t>
      </w:r>
      <w:r w:rsidRPr="00DA0DDC">
        <w:rPr>
          <w:b/>
        </w:rPr>
        <w:t>Add</w:t>
      </w:r>
      <w:r>
        <w:t>.  The file will now appear in the list.</w:t>
      </w:r>
    </w:p>
    <w:p w14:paraId="77B5A661" w14:textId="77777777" w:rsidR="00E035CE" w:rsidRDefault="00E035CE" w:rsidP="00E035CE">
      <w:pPr>
        <w:pStyle w:val="Heading2"/>
      </w:pPr>
      <w:bookmarkStart w:id="216" w:name="_Toc535222445"/>
      <w:r>
        <w:t>Experience Creation Tab</w:t>
      </w:r>
      <w:bookmarkEnd w:id="216"/>
    </w:p>
    <w:p w14:paraId="0EBCC83C" w14:textId="77777777" w:rsidR="00CE7819" w:rsidRPr="00CE7819" w:rsidRDefault="00456708" w:rsidP="00CE7819">
      <w:pPr>
        <w:pStyle w:val="BodyText"/>
      </w:pPr>
      <w:r>
        <w:t>A</w:t>
      </w:r>
      <w:r w:rsidR="00CE7819">
        <w:t xml:space="preserve"> guest experience entails </w:t>
      </w:r>
      <w:r>
        <w:t xml:space="preserve">either delivering a guest centric wake-up greeting or </w:t>
      </w:r>
      <w:r w:rsidR="00CE7819">
        <w:t xml:space="preserve">dropping a guest centric voicemail on a guest’s voicemail box based on their group code, guest language, guest type, VIP status or room number.  The time the voicemail is sent is based on the experience type selected.   </w:t>
      </w:r>
    </w:p>
    <w:p w14:paraId="7B5A55F9" w14:textId="77777777" w:rsidR="00F90F6D" w:rsidRDefault="00F90F6D" w:rsidP="00F90F6D">
      <w:pPr>
        <w:pStyle w:val="Heading3"/>
      </w:pPr>
      <w:bookmarkStart w:id="217" w:name="_Toc535222446"/>
      <w:r>
        <w:t>Experience Types Overview</w:t>
      </w:r>
      <w:bookmarkEnd w:id="217"/>
    </w:p>
    <w:p w14:paraId="53A129CA" w14:textId="77777777" w:rsidR="00CE7819" w:rsidRDefault="00CE7819" w:rsidP="00E035CE">
      <w:pPr>
        <w:pStyle w:val="BodyText"/>
      </w:pPr>
      <w:r>
        <w:t>Four different e</w:t>
      </w:r>
      <w:r w:rsidR="00E035CE" w:rsidRPr="00B14635">
        <w:t xml:space="preserve">xperience </w:t>
      </w:r>
      <w:r>
        <w:t>types can be configured from the Experience Creation view:</w:t>
      </w:r>
    </w:p>
    <w:p w14:paraId="68CD1FCB" w14:textId="77777777" w:rsidR="00CE7819" w:rsidRDefault="00CE7819" w:rsidP="00AD17B0">
      <w:pPr>
        <w:pStyle w:val="BodyText"/>
        <w:numPr>
          <w:ilvl w:val="0"/>
          <w:numId w:val="51"/>
        </w:numPr>
      </w:pPr>
      <w:r>
        <w:t>Scheduled – sent at a scheduled date and time</w:t>
      </w:r>
    </w:p>
    <w:p w14:paraId="2049A0CA" w14:textId="77777777" w:rsidR="00CE7819" w:rsidRDefault="00CE7819" w:rsidP="00AD17B0">
      <w:pPr>
        <w:pStyle w:val="BodyText"/>
        <w:numPr>
          <w:ilvl w:val="0"/>
          <w:numId w:val="51"/>
        </w:numPr>
      </w:pPr>
      <w:r>
        <w:t>On demand – sent at the time it is configured</w:t>
      </w:r>
    </w:p>
    <w:p w14:paraId="43AA2A64" w14:textId="77777777" w:rsidR="00CE7819" w:rsidRDefault="00CE7819" w:rsidP="00AD17B0">
      <w:pPr>
        <w:pStyle w:val="BodyText"/>
        <w:numPr>
          <w:ilvl w:val="0"/>
          <w:numId w:val="51"/>
        </w:numPr>
      </w:pPr>
      <w:r>
        <w:t>Check in – sent when a guest meeting the configured criteria checks in</w:t>
      </w:r>
    </w:p>
    <w:p w14:paraId="72292354" w14:textId="77777777" w:rsidR="00CE7819" w:rsidRDefault="00CE7819" w:rsidP="00AD17B0">
      <w:pPr>
        <w:pStyle w:val="BodyText"/>
        <w:numPr>
          <w:ilvl w:val="0"/>
          <w:numId w:val="51"/>
        </w:numPr>
      </w:pPr>
      <w:r>
        <w:t xml:space="preserve">Check out – sent prior to anticipated check out at a </w:t>
      </w:r>
      <w:proofErr w:type="gramStart"/>
      <w:r>
        <w:t>particular time</w:t>
      </w:r>
      <w:proofErr w:type="gramEnd"/>
      <w:r>
        <w:t xml:space="preserve"> of day (number of days prior to check out is also configurable)</w:t>
      </w:r>
    </w:p>
    <w:p w14:paraId="2F3D4806" w14:textId="77777777" w:rsidR="00456708" w:rsidRDefault="003B2E81" w:rsidP="00AD17B0">
      <w:pPr>
        <w:pStyle w:val="BodyText"/>
        <w:numPr>
          <w:ilvl w:val="0"/>
          <w:numId w:val="51"/>
        </w:numPr>
      </w:pPr>
      <w:r>
        <w:rPr>
          <w:noProof/>
        </w:rPr>
        <mc:AlternateContent>
          <mc:Choice Requires="wps">
            <w:drawing>
              <wp:anchor distT="0" distB="0" distL="114300" distR="114300" simplePos="0" relativeHeight="252048384" behindDoc="0" locked="0" layoutInCell="1" allowOverlap="1">
                <wp:simplePos x="0" y="0"/>
                <wp:positionH relativeFrom="column">
                  <wp:posOffset>906780</wp:posOffset>
                </wp:positionH>
                <wp:positionV relativeFrom="paragraph">
                  <wp:posOffset>190500</wp:posOffset>
                </wp:positionV>
                <wp:extent cx="899160" cy="1203960"/>
                <wp:effectExtent l="0" t="0" r="15240" b="15240"/>
                <wp:wrapNone/>
                <wp:docPr id="15460" name="Rectangle 15460"/>
                <wp:cNvGraphicFramePr/>
                <a:graphic xmlns:a="http://schemas.openxmlformats.org/drawingml/2006/main">
                  <a:graphicData uri="http://schemas.microsoft.com/office/word/2010/wordprocessingShape">
                    <wps:wsp>
                      <wps:cNvSpPr/>
                      <wps:spPr>
                        <a:xfrm>
                          <a:off x="0" y="0"/>
                          <a:ext cx="899160" cy="12039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5D3DC5" id="Rectangle 15460" o:spid="_x0000_s1026" style="position:absolute;margin-left:71.4pt;margin-top:15pt;width:70.8pt;height:94.8pt;z-index:25204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" filled="f" strokecolor="red" strokeweight="2pt"/>
            </w:pict>
          </mc:Fallback>
        </mc:AlternateContent>
      </w:r>
      <w:r w:rsidR="00456708">
        <w:t>Wake-up Greeting</w:t>
      </w:r>
      <w:r>
        <w:t xml:space="preserve"> – used to wake-up the guest on the scheduled date and time</w:t>
      </w:r>
    </w:p>
    <w:p w14:paraId="5D00E76B" w14:textId="77777777" w:rsidR="003B2E81" w:rsidRDefault="003B2E81" w:rsidP="003B2E81">
      <w:pPr>
        <w:pStyle w:val="BodyText"/>
        <w:keepNext/>
        <w:ind w:left="1440"/>
      </w:pPr>
      <w:r w:rsidRPr="003B2E81">
        <w:rPr>
          <w:noProof/>
        </w:rPr>
        <w:drawing>
          <wp:inline distT="0" distB="0" distL="0" distR="0">
            <wp:extent cx="5105400" cy="2879969"/>
            <wp:effectExtent l="19050" t="19050" r="19050" b="15875"/>
            <wp:docPr id="15459" name="Picture 15459" descr="https://lh6.googleusercontent.com/edaeTh4dpWAIbgPV1bJ8h0rByfJeyH_buIpgqM5UOlSMcB_567-QaztOJsHDtOETT2vUsEZTzgyAhrGCPyC_cSHdiN8X8cb1ZIhasg8dj3bsYwO0DhcouhQOMWaZflXo63VOU2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6.googleusercontent.com/edaeTh4dpWAIbgPV1bJ8h0rByfJeyH_buIpgqM5UOlSMcB_567-QaztOJsHDtOETT2vUsEZTzgyAhrGCPyC_cSHdiN8X8cb1ZIhasg8dj3bsYwO0DhcouhQOMWaZflXo63VOU2gQ"/>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118354" cy="2887277"/>
                    </a:xfrm>
                    <a:prstGeom prst="rect">
                      <a:avLst/>
                    </a:prstGeom>
                    <a:noFill/>
                    <a:ln>
                      <a:solidFill>
                        <a:schemeClr val="bg1">
                          <a:lumMod val="50000"/>
                        </a:schemeClr>
                      </a:solidFill>
                    </a:ln>
                  </pic:spPr>
                </pic:pic>
              </a:graphicData>
            </a:graphic>
          </wp:inline>
        </w:drawing>
      </w:r>
    </w:p>
    <w:p w14:paraId="06BADA87" w14:textId="77777777" w:rsidR="003B2E81" w:rsidRDefault="003B2E81" w:rsidP="003B2E81">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111</w:t>
      </w:r>
      <w:r w:rsidR="00B8237E">
        <w:rPr>
          <w:noProof/>
        </w:rPr>
        <w:fldChar w:fldCharType="end"/>
      </w:r>
      <w:r>
        <w:t xml:space="preserve"> Guest Experience Types</w:t>
      </w:r>
    </w:p>
    <w:p w14:paraId="495E1AAD" w14:textId="77777777" w:rsidR="003B2E81" w:rsidRDefault="003B2E81" w:rsidP="003B2E81">
      <w:pPr>
        <w:pStyle w:val="BodyText"/>
        <w:ind w:left="1440"/>
      </w:pPr>
    </w:p>
    <w:p w14:paraId="3A322A14" w14:textId="77777777" w:rsidR="00CE7819" w:rsidRDefault="00CE7819" w:rsidP="00E035CE">
      <w:pPr>
        <w:pStyle w:val="BodyText"/>
      </w:pPr>
      <w:r>
        <w:t xml:space="preserve">Depending on which type is selected, the configuration will vary slightly.  </w:t>
      </w:r>
    </w:p>
    <w:p w14:paraId="318502D4" w14:textId="77777777" w:rsidR="00061507" w:rsidRDefault="00E035CE" w:rsidP="00E035CE">
      <w:pPr>
        <w:pStyle w:val="BodyText"/>
      </w:pPr>
      <w:r>
        <w:t xml:space="preserve"> </w:t>
      </w:r>
    </w:p>
    <w:p w14:paraId="56CA5662" w14:textId="77777777" w:rsidR="00E035CE" w:rsidRDefault="006A4398" w:rsidP="00E035CE">
      <w:pPr>
        <w:pStyle w:val="BodyText"/>
        <w:keepNext/>
        <w:ind w:left="720"/>
      </w:pPr>
      <w:r>
        <w:rPr>
          <w:noProof/>
        </w:rPr>
        <w:lastRenderedPageBreak/>
        <w:drawing>
          <wp:inline distT="0" distB="0" distL="0" distR="0" wp14:anchorId="53BB20FB" wp14:editId="4CED13BA">
            <wp:extent cx="5943600" cy="4061460"/>
            <wp:effectExtent l="19050" t="19050" r="19050" b="152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43600" cy="4061460"/>
                    </a:xfrm>
                    <a:prstGeom prst="rect">
                      <a:avLst/>
                    </a:prstGeom>
                    <a:ln>
                      <a:solidFill>
                        <a:schemeClr val="bg1">
                          <a:lumMod val="75000"/>
                        </a:schemeClr>
                      </a:solidFill>
                    </a:ln>
                  </pic:spPr>
                </pic:pic>
              </a:graphicData>
            </a:graphic>
          </wp:inline>
        </w:drawing>
      </w:r>
    </w:p>
    <w:p w14:paraId="2B60BF80" w14:textId="77777777"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112</w:t>
      </w:r>
      <w:r w:rsidR="00B8237E">
        <w:rPr>
          <w:noProof/>
        </w:rPr>
        <w:fldChar w:fldCharType="end"/>
      </w:r>
      <w:r>
        <w:t xml:space="preserve"> Experience Creation Screen</w:t>
      </w:r>
    </w:p>
    <w:p w14:paraId="399F596F" w14:textId="77777777" w:rsidR="00F90F6D" w:rsidRDefault="00F90F6D" w:rsidP="00F90F6D">
      <w:pPr>
        <w:pStyle w:val="Heading3"/>
      </w:pPr>
      <w:bookmarkStart w:id="218" w:name="_Toc535222447"/>
      <w:r>
        <w:t>Create an Experience</w:t>
      </w:r>
      <w:bookmarkEnd w:id="218"/>
    </w:p>
    <w:p w14:paraId="3136B930" w14:textId="77777777" w:rsidR="00E035CE" w:rsidRPr="00FA41FF" w:rsidRDefault="00FA41FF" w:rsidP="00E035CE">
      <w:pPr>
        <w:pStyle w:val="BodyText"/>
      </w:pPr>
      <w:r>
        <w:t xml:space="preserve">After </w:t>
      </w:r>
      <w:r w:rsidRPr="00FA41FF">
        <w:t>selecting</w:t>
      </w:r>
      <w:r>
        <w:t xml:space="preserve"> </w:t>
      </w:r>
      <w:r w:rsidRPr="00FA41FF">
        <w:rPr>
          <w:b/>
        </w:rPr>
        <w:t>Guest Experience Design Studio</w:t>
      </w:r>
      <w:r>
        <w:t xml:space="preserve"> from the hamburger menu, select </w:t>
      </w:r>
      <w:r w:rsidRPr="00FA41FF">
        <w:rPr>
          <w:b/>
        </w:rPr>
        <w:t>Experience Creation</w:t>
      </w:r>
      <w:r>
        <w:t xml:space="preserve"> from the menu bar. Then, to create an experience, enter the appropriate information as follows:</w:t>
      </w:r>
    </w:p>
    <w:p w14:paraId="1B6B3351" w14:textId="77777777" w:rsidR="00FA41FF" w:rsidRPr="00B14635" w:rsidRDefault="00FA41FF" w:rsidP="00FA41FF">
      <w:pPr>
        <w:pStyle w:val="Heading4"/>
      </w:pPr>
      <w:r>
        <w:t>Experience Type and Description</w:t>
      </w:r>
    </w:p>
    <w:p w14:paraId="7A9C6BD6" w14:textId="77777777" w:rsidR="00C23765" w:rsidRDefault="00C23765" w:rsidP="00AD17B0">
      <w:pPr>
        <w:pStyle w:val="ListNumber"/>
        <w:numPr>
          <w:ilvl w:val="0"/>
          <w:numId w:val="103"/>
        </w:numPr>
      </w:pPr>
      <w:r>
        <w:t xml:space="preserve">Select an </w:t>
      </w:r>
      <w:r w:rsidRPr="00FA41FF">
        <w:rPr>
          <w:b/>
        </w:rPr>
        <w:t>Experience Type</w:t>
      </w:r>
      <w:r>
        <w:t xml:space="preserve"> from the dropdown.  Various parts of the configuration screen will change based on the type of experience type selected.</w:t>
      </w:r>
    </w:p>
    <w:p w14:paraId="5DE1E089" w14:textId="77777777" w:rsidR="00E035CE" w:rsidRDefault="00E035CE" w:rsidP="00BD5BD0">
      <w:pPr>
        <w:pStyle w:val="ListNumber"/>
      </w:pPr>
      <w:r>
        <w:t xml:space="preserve">Click on </w:t>
      </w:r>
      <w:r w:rsidRPr="00B14635">
        <w:rPr>
          <w:b/>
        </w:rPr>
        <w:t>Description</w:t>
      </w:r>
      <w:r>
        <w:rPr>
          <w:b/>
        </w:rPr>
        <w:t xml:space="preserve">.  </w:t>
      </w:r>
      <w:r w:rsidRPr="00B14635">
        <w:t>T</w:t>
      </w:r>
      <w:r>
        <w:t xml:space="preserve">ype in a good title for the experience which will make it easy to identify later in the Guest Experiences screen.  </w:t>
      </w:r>
    </w:p>
    <w:p w14:paraId="3D6FC1E9" w14:textId="77777777" w:rsidR="00E035CE" w:rsidRPr="00B14635" w:rsidRDefault="00E035CE" w:rsidP="00BD5BD0">
      <w:pPr>
        <w:pStyle w:val="ListNumber"/>
      </w:pPr>
      <w:r>
        <w:t xml:space="preserve">Click on </w:t>
      </w:r>
      <w:r w:rsidRPr="00604040">
        <w:rPr>
          <w:b/>
        </w:rPr>
        <w:t>Notes</w:t>
      </w:r>
      <w:r>
        <w:t xml:space="preserve"> and e</w:t>
      </w:r>
      <w:r w:rsidRPr="00B14635">
        <w:t xml:space="preserve">nter in </w:t>
      </w:r>
      <w:r>
        <w:t>information</w:t>
      </w:r>
      <w:r w:rsidRPr="00B14635">
        <w:t xml:space="preserve"> that may be helpful to others who review the experience later.</w:t>
      </w:r>
    </w:p>
    <w:p w14:paraId="036ECED5" w14:textId="77777777" w:rsidR="00FA41FF" w:rsidRDefault="00FA41FF" w:rsidP="00BD5BD0">
      <w:pPr>
        <w:pStyle w:val="ListNumber"/>
      </w:pPr>
    </w:p>
    <w:p w14:paraId="4D0163EC" w14:textId="77777777" w:rsidR="00FA41FF" w:rsidRDefault="00FA41FF" w:rsidP="00FA41FF">
      <w:pPr>
        <w:pStyle w:val="Heading4"/>
      </w:pPr>
      <w:r>
        <w:t>Effective Dates</w:t>
      </w:r>
    </w:p>
    <w:p w14:paraId="49632475" w14:textId="77777777" w:rsidR="00C23765" w:rsidRDefault="00C23765" w:rsidP="00FA41FF">
      <w:pPr>
        <w:pStyle w:val="BodyText"/>
      </w:pPr>
      <w:r>
        <w:t xml:space="preserve">Depending on the Experience Type selected, the </w:t>
      </w:r>
      <w:r w:rsidR="00061507">
        <w:t xml:space="preserve">date and time </w:t>
      </w:r>
      <w:r>
        <w:t>selection</w:t>
      </w:r>
      <w:r w:rsidR="00061507">
        <w:t xml:space="preserve"> area</w:t>
      </w:r>
      <w:r>
        <w:t xml:space="preserve"> may or may not appear and if it does appear, the contents of it will change.  </w:t>
      </w:r>
    </w:p>
    <w:p w14:paraId="7B7A8088" w14:textId="77777777" w:rsidR="00C23765" w:rsidRPr="00BF668F" w:rsidRDefault="000F790F" w:rsidP="00AD17B0">
      <w:pPr>
        <w:pStyle w:val="ListNumber"/>
        <w:numPr>
          <w:ilvl w:val="0"/>
          <w:numId w:val="104"/>
        </w:numPr>
      </w:pPr>
      <w:r>
        <w:t>For check in e</w:t>
      </w:r>
      <w:r w:rsidR="00C23765" w:rsidRPr="00BF668F">
        <w:t>xperiences</w:t>
      </w:r>
      <w:r>
        <w:t>:</w:t>
      </w:r>
    </w:p>
    <w:p w14:paraId="25A1CE0E" w14:textId="77777777" w:rsidR="00E035CE" w:rsidRDefault="00E035CE" w:rsidP="00BD3264">
      <w:pPr>
        <w:pStyle w:val="ListNumber"/>
        <w:numPr>
          <w:ilvl w:val="0"/>
          <w:numId w:val="0"/>
        </w:numPr>
        <w:ind w:left="1800"/>
      </w:pPr>
      <w:r>
        <w:t xml:space="preserve">Click on </w:t>
      </w:r>
      <w:r w:rsidRPr="00731037">
        <w:rPr>
          <w:b/>
        </w:rPr>
        <w:t xml:space="preserve">Effective Dates </w:t>
      </w:r>
      <w:r>
        <w:t>to s</w:t>
      </w:r>
      <w:r w:rsidRPr="00B14635">
        <w:t xml:space="preserve">elect the </w:t>
      </w:r>
      <w:r w:rsidRPr="00731037">
        <w:t>start and end dates</w:t>
      </w:r>
      <w:r w:rsidRPr="00B14635">
        <w:t xml:space="preserve"> for the experience.  An end date is not required.  Experiences will not be delivered outside of the effective date range </w:t>
      </w:r>
      <w:r w:rsidRPr="00B14635">
        <w:lastRenderedPageBreak/>
        <w:t>regardless of whether they are active (on) or inactive (off).</w:t>
      </w:r>
      <w:r>
        <w:t xml:space="preserve">  If no effective dates are selected, the start date will be the current date and there will be no end date.</w:t>
      </w:r>
    </w:p>
    <w:p w14:paraId="4B6AB13F" w14:textId="77777777" w:rsidR="00E035CE" w:rsidRDefault="006A4398" w:rsidP="0000164A">
      <w:pPr>
        <w:pStyle w:val="ListNumber"/>
        <w:numPr>
          <w:ilvl w:val="0"/>
          <w:numId w:val="0"/>
        </w:numPr>
        <w:ind w:left="1800"/>
      </w:pPr>
      <w:r>
        <w:rPr>
          <w:noProof/>
        </w:rPr>
        <w:drawing>
          <wp:inline distT="0" distB="0" distL="0" distR="0" wp14:anchorId="3E1A988B" wp14:editId="1D5ADB66">
            <wp:extent cx="5313872" cy="653447"/>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313872" cy="653447"/>
                    </a:xfrm>
                    <a:prstGeom prst="rect">
                      <a:avLst/>
                    </a:prstGeom>
                  </pic:spPr>
                </pic:pic>
              </a:graphicData>
            </a:graphic>
          </wp:inline>
        </w:drawing>
      </w:r>
    </w:p>
    <w:p w14:paraId="571EA6A3" w14:textId="77777777" w:rsidR="00E035CE" w:rsidRDefault="00E035CE" w:rsidP="000F790F">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113</w:t>
      </w:r>
      <w:r w:rsidR="00B8237E">
        <w:rPr>
          <w:noProof/>
        </w:rPr>
        <w:fldChar w:fldCharType="end"/>
      </w:r>
      <w:r>
        <w:t xml:space="preserve"> </w:t>
      </w:r>
      <w:r w:rsidR="000F790F">
        <w:t xml:space="preserve">Check </w:t>
      </w:r>
      <w:proofErr w:type="gramStart"/>
      <w:r w:rsidR="000F790F">
        <w:t>In</w:t>
      </w:r>
      <w:proofErr w:type="gramEnd"/>
      <w:r w:rsidR="000F790F">
        <w:t xml:space="preserve"> </w:t>
      </w:r>
      <w:r w:rsidR="00FA41FF">
        <w:t xml:space="preserve">and Wake-up </w:t>
      </w:r>
      <w:r>
        <w:t xml:space="preserve">Experience Effective Dates </w:t>
      </w:r>
    </w:p>
    <w:p w14:paraId="4DEB9281" w14:textId="77777777" w:rsidR="00BF668F" w:rsidRPr="00BF668F" w:rsidRDefault="00BF668F" w:rsidP="00FA41FF">
      <w:pPr>
        <w:pStyle w:val="ListNumber"/>
      </w:pPr>
      <w:r w:rsidRPr="00BF668F">
        <w:t xml:space="preserve">For </w:t>
      </w:r>
      <w:r w:rsidR="000F790F">
        <w:t>c</w:t>
      </w:r>
      <w:r w:rsidRPr="00BF668F">
        <w:t xml:space="preserve">heck </w:t>
      </w:r>
      <w:r w:rsidR="000F790F">
        <w:t>o</w:t>
      </w:r>
      <w:r w:rsidRPr="00BF668F">
        <w:t xml:space="preserve">ut </w:t>
      </w:r>
      <w:r w:rsidR="000F790F">
        <w:t>e</w:t>
      </w:r>
      <w:r w:rsidRPr="00BF668F">
        <w:t>xperiences</w:t>
      </w:r>
      <w:r w:rsidR="000F790F">
        <w:t>:</w:t>
      </w:r>
    </w:p>
    <w:p w14:paraId="61605027" w14:textId="77777777" w:rsidR="000F790F" w:rsidRDefault="00BF668F" w:rsidP="00BD3264">
      <w:pPr>
        <w:pStyle w:val="ListNumber"/>
        <w:numPr>
          <w:ilvl w:val="0"/>
          <w:numId w:val="0"/>
        </w:numPr>
        <w:ind w:left="1800"/>
      </w:pPr>
      <w:r>
        <w:t xml:space="preserve">Click on </w:t>
      </w:r>
      <w:r w:rsidRPr="000F790F">
        <w:rPr>
          <w:b/>
        </w:rPr>
        <w:t>Effective Dates</w:t>
      </w:r>
      <w:r>
        <w:t xml:space="preserve"> and configure the start </w:t>
      </w:r>
      <w:r w:rsidR="000F790F">
        <w:t>and end dates as described for c</w:t>
      </w:r>
      <w:r>
        <w:t xml:space="preserve">heck </w:t>
      </w:r>
      <w:r w:rsidR="000F790F">
        <w:t>i</w:t>
      </w:r>
      <w:r>
        <w:t xml:space="preserve">n </w:t>
      </w:r>
      <w:r w:rsidR="000F790F">
        <w:t>e</w:t>
      </w:r>
      <w:r>
        <w:t xml:space="preserve">xperiences. </w:t>
      </w:r>
    </w:p>
    <w:p w14:paraId="46EFDA95" w14:textId="77777777" w:rsidR="00BF668F" w:rsidRDefault="000F790F" w:rsidP="00BD3264">
      <w:pPr>
        <w:pStyle w:val="ListNumber"/>
        <w:numPr>
          <w:ilvl w:val="0"/>
          <w:numId w:val="0"/>
        </w:numPr>
        <w:ind w:left="1800"/>
      </w:pPr>
      <w:r>
        <w:t xml:space="preserve">Next, configure the number of days before </w:t>
      </w:r>
      <w:proofErr w:type="gramStart"/>
      <w:r>
        <w:t>check</w:t>
      </w:r>
      <w:proofErr w:type="gramEnd"/>
      <w:r>
        <w:t xml:space="preserve"> out that the message should be sent (enter 0 if it should be sent the same day as check out).  </w:t>
      </w:r>
    </w:p>
    <w:p w14:paraId="7AA16DFA" w14:textId="77777777" w:rsidR="000F790F" w:rsidRDefault="000F790F" w:rsidP="00BD3264">
      <w:pPr>
        <w:pStyle w:val="ListNumber"/>
        <w:numPr>
          <w:ilvl w:val="0"/>
          <w:numId w:val="0"/>
        </w:numPr>
        <w:ind w:left="1800"/>
      </w:pPr>
      <w:r>
        <w:t xml:space="preserve">Then, configure the time of day that the </w:t>
      </w:r>
      <w:proofErr w:type="spellStart"/>
      <w:r>
        <w:t>check out</w:t>
      </w:r>
      <w:proofErr w:type="spellEnd"/>
      <w:r>
        <w:t xml:space="preserve"> message should be sent.</w:t>
      </w:r>
    </w:p>
    <w:p w14:paraId="1E050696" w14:textId="77777777" w:rsidR="0000164A" w:rsidRPr="0000164A" w:rsidRDefault="0000164A" w:rsidP="00BD3264">
      <w:pPr>
        <w:pStyle w:val="ListNumber"/>
        <w:numPr>
          <w:ilvl w:val="0"/>
          <w:numId w:val="0"/>
        </w:numPr>
        <w:ind w:left="1800"/>
        <w:rPr>
          <w:i/>
        </w:rPr>
      </w:pPr>
      <w:r w:rsidRPr="0000164A">
        <w:rPr>
          <w:b/>
          <w:i/>
        </w:rPr>
        <w:t>TIP:</w:t>
      </w:r>
      <w:r w:rsidRPr="0000164A">
        <w:rPr>
          <w:i/>
        </w:rPr>
        <w:t xml:space="preserve">  If the PMS does not provide the anticipated check out date, the anticipated check out date can be </w:t>
      </w:r>
      <w:proofErr w:type="gramStart"/>
      <w:r w:rsidRPr="0000164A">
        <w:rPr>
          <w:i/>
        </w:rPr>
        <w:t>entered into</w:t>
      </w:r>
      <w:proofErr w:type="gramEnd"/>
      <w:r w:rsidRPr="0000164A">
        <w:rPr>
          <w:i/>
        </w:rPr>
        <w:t xml:space="preserve"> the Guest Details page.  Otherwise, </w:t>
      </w:r>
      <w:r w:rsidRPr="0000164A">
        <w:rPr>
          <w:b/>
          <w:i/>
        </w:rPr>
        <w:t>without an anticipated check out date, this feature will not work.</w:t>
      </w:r>
      <w:r w:rsidRPr="0000164A">
        <w:rPr>
          <w:i/>
        </w:rPr>
        <w:t xml:space="preserve"> </w:t>
      </w:r>
    </w:p>
    <w:p w14:paraId="41DA5839" w14:textId="77777777" w:rsidR="000F790F" w:rsidRDefault="006A4398" w:rsidP="0000164A">
      <w:pPr>
        <w:pStyle w:val="ListNumber"/>
        <w:numPr>
          <w:ilvl w:val="0"/>
          <w:numId w:val="0"/>
        </w:numPr>
        <w:ind w:left="1800"/>
      </w:pPr>
      <w:r>
        <w:rPr>
          <w:noProof/>
        </w:rPr>
        <w:drawing>
          <wp:inline distT="0" distB="0" distL="0" distR="0" wp14:anchorId="419F95CC" wp14:editId="2242805D">
            <wp:extent cx="5025543" cy="913833"/>
            <wp:effectExtent l="0" t="0" r="3810" b="63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046777" cy="917694"/>
                    </a:xfrm>
                    <a:prstGeom prst="rect">
                      <a:avLst/>
                    </a:prstGeom>
                  </pic:spPr>
                </pic:pic>
              </a:graphicData>
            </a:graphic>
          </wp:inline>
        </w:drawing>
      </w:r>
    </w:p>
    <w:p w14:paraId="7077513B" w14:textId="77777777" w:rsidR="000F790F" w:rsidRDefault="000F790F" w:rsidP="000F790F">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114</w:t>
      </w:r>
      <w:r w:rsidR="00B8237E">
        <w:rPr>
          <w:noProof/>
        </w:rPr>
        <w:fldChar w:fldCharType="end"/>
      </w:r>
      <w:r>
        <w:t xml:space="preserve"> Check Out Experience Effective Dates</w:t>
      </w:r>
    </w:p>
    <w:p w14:paraId="2C742C10" w14:textId="77777777" w:rsidR="000F790F" w:rsidRPr="000F790F" w:rsidRDefault="000F790F" w:rsidP="00FA41FF">
      <w:pPr>
        <w:pStyle w:val="ListNumber"/>
      </w:pPr>
      <w:r w:rsidRPr="000F790F">
        <w:t xml:space="preserve">For scheduled </w:t>
      </w:r>
      <w:r w:rsidRPr="00FA41FF">
        <w:t>experiences</w:t>
      </w:r>
      <w:r w:rsidRPr="000F790F">
        <w:t>:</w:t>
      </w:r>
    </w:p>
    <w:p w14:paraId="7FCB1D60" w14:textId="77777777" w:rsidR="000F790F" w:rsidRDefault="000F790F" w:rsidP="00BD3264">
      <w:pPr>
        <w:pStyle w:val="ListNumber"/>
        <w:numPr>
          <w:ilvl w:val="0"/>
          <w:numId w:val="0"/>
        </w:numPr>
        <w:ind w:left="1800"/>
      </w:pPr>
      <w:r>
        <w:t xml:space="preserve">Click on </w:t>
      </w:r>
      <w:r w:rsidR="00061507">
        <w:rPr>
          <w:b/>
        </w:rPr>
        <w:t>Scheduled Date &amp; Time</w:t>
      </w:r>
      <w:r>
        <w:t xml:space="preserve"> and configure the date </w:t>
      </w:r>
      <w:r w:rsidR="00061507">
        <w:t xml:space="preserve">and time </w:t>
      </w:r>
      <w:r>
        <w:t>that the message should be sent.</w:t>
      </w:r>
    </w:p>
    <w:p w14:paraId="2E32FB97" w14:textId="77777777" w:rsidR="000F790F" w:rsidRDefault="006A4398" w:rsidP="0000164A">
      <w:pPr>
        <w:pStyle w:val="ListNumber"/>
        <w:numPr>
          <w:ilvl w:val="0"/>
          <w:numId w:val="0"/>
        </w:numPr>
        <w:ind w:left="1800"/>
      </w:pPr>
      <w:r>
        <w:rPr>
          <w:noProof/>
        </w:rPr>
        <w:drawing>
          <wp:inline distT="0" distB="0" distL="0" distR="0" wp14:anchorId="6C432DAC" wp14:editId="683C2109">
            <wp:extent cx="5025543" cy="941215"/>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029722" cy="941998"/>
                    </a:xfrm>
                    <a:prstGeom prst="rect">
                      <a:avLst/>
                    </a:prstGeom>
                  </pic:spPr>
                </pic:pic>
              </a:graphicData>
            </a:graphic>
          </wp:inline>
        </w:drawing>
      </w:r>
    </w:p>
    <w:p w14:paraId="74EA9250" w14:textId="77777777" w:rsidR="000F790F" w:rsidRDefault="000F790F" w:rsidP="000F790F">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115</w:t>
      </w:r>
      <w:r w:rsidR="00B8237E">
        <w:rPr>
          <w:noProof/>
        </w:rPr>
        <w:fldChar w:fldCharType="end"/>
      </w:r>
      <w:r>
        <w:t xml:space="preserve"> Scheduled Experience Date and Time</w:t>
      </w:r>
    </w:p>
    <w:p w14:paraId="65FC0BAF" w14:textId="77777777" w:rsidR="000F790F" w:rsidRPr="000F790F" w:rsidRDefault="000F790F" w:rsidP="00FA41FF">
      <w:pPr>
        <w:pStyle w:val="ListNumber"/>
      </w:pPr>
      <w:r w:rsidRPr="000F790F">
        <w:t>For on demand experiences:</w:t>
      </w:r>
    </w:p>
    <w:p w14:paraId="115925E6" w14:textId="77777777" w:rsidR="000F790F" w:rsidRDefault="000F790F" w:rsidP="00BD3264">
      <w:pPr>
        <w:pStyle w:val="ListNumber"/>
        <w:numPr>
          <w:ilvl w:val="0"/>
          <w:numId w:val="0"/>
        </w:numPr>
        <w:ind w:left="1800"/>
      </w:pPr>
      <w:r>
        <w:t>No dates are required.  The message will be automatically sent as soon as Send Now is clicked.</w:t>
      </w:r>
    </w:p>
    <w:p w14:paraId="240F9C8F" w14:textId="77777777" w:rsidR="00FA41FF" w:rsidRDefault="00FA41FF" w:rsidP="00FA41FF">
      <w:pPr>
        <w:pStyle w:val="Heading4"/>
      </w:pPr>
      <w:r>
        <w:t>Criteria Sets</w:t>
      </w:r>
    </w:p>
    <w:p w14:paraId="05F5CFAD" w14:textId="77777777" w:rsidR="00FA41FF" w:rsidRPr="00FA41FF" w:rsidRDefault="00FA41FF" w:rsidP="00FA41FF">
      <w:pPr>
        <w:pStyle w:val="BodyText"/>
      </w:pPr>
      <w:r>
        <w:t>The criteria set(s) determine which guests should receive the message or greeting.</w:t>
      </w:r>
    </w:p>
    <w:p w14:paraId="422CDC64" w14:textId="77777777" w:rsidR="00E035CE" w:rsidRDefault="001E686A" w:rsidP="00AD17B0">
      <w:pPr>
        <w:pStyle w:val="ListNumber"/>
        <w:numPr>
          <w:ilvl w:val="0"/>
          <w:numId w:val="105"/>
        </w:numPr>
      </w:pPr>
      <w:r>
        <w:t>For all Experience types, c</w:t>
      </w:r>
      <w:r w:rsidR="00E035CE">
        <w:t xml:space="preserve">lick on </w:t>
      </w:r>
      <w:r w:rsidR="00E035CE" w:rsidRPr="00FA41FF">
        <w:rPr>
          <w:b/>
        </w:rPr>
        <w:t>Criteria Set(s)</w:t>
      </w:r>
      <w:r w:rsidR="00E035CE">
        <w:t xml:space="preserve"> to expand the section.  By default, </w:t>
      </w:r>
      <w:proofErr w:type="gramStart"/>
      <w:r w:rsidR="00E035CE" w:rsidRPr="00FA41FF">
        <w:rPr>
          <w:b/>
        </w:rPr>
        <w:t>Set</w:t>
      </w:r>
      <w:proofErr w:type="gramEnd"/>
      <w:r w:rsidR="00E035CE" w:rsidRPr="00FA41FF">
        <w:rPr>
          <w:b/>
        </w:rPr>
        <w:t xml:space="preserve"> 1 </w:t>
      </w:r>
      <w:r w:rsidR="00E035CE">
        <w:t xml:space="preserve">will appear.  </w:t>
      </w:r>
    </w:p>
    <w:p w14:paraId="4E0FB92D" w14:textId="77777777" w:rsidR="00E035CE" w:rsidRDefault="0000164A" w:rsidP="00BD3264">
      <w:pPr>
        <w:pStyle w:val="ListNumber"/>
        <w:numPr>
          <w:ilvl w:val="0"/>
          <w:numId w:val="0"/>
        </w:numPr>
        <w:ind w:left="1440"/>
      </w:pPr>
      <w:r>
        <w:rPr>
          <w:noProof/>
        </w:rPr>
        <w:lastRenderedPageBreak/>
        <w:drawing>
          <wp:inline distT="0" distB="0" distL="0" distR="0" wp14:anchorId="65CC325B" wp14:editId="65B4AFF6">
            <wp:extent cx="5098694" cy="941927"/>
            <wp:effectExtent l="0" t="0" r="698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105881" cy="943255"/>
                    </a:xfrm>
                    <a:prstGeom prst="rect">
                      <a:avLst/>
                    </a:prstGeom>
                  </pic:spPr>
                </pic:pic>
              </a:graphicData>
            </a:graphic>
          </wp:inline>
        </w:drawing>
      </w:r>
    </w:p>
    <w:p w14:paraId="4C3FCCD0" w14:textId="77777777" w:rsidR="00E035CE" w:rsidRPr="00731037" w:rsidRDefault="00E035CE" w:rsidP="00604040">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116</w:t>
      </w:r>
      <w:r w:rsidR="00B8237E">
        <w:rPr>
          <w:noProof/>
        </w:rPr>
        <w:fldChar w:fldCharType="end"/>
      </w:r>
      <w:r>
        <w:t xml:space="preserve"> Expanded View of Criteria Set(s)</w:t>
      </w:r>
    </w:p>
    <w:p w14:paraId="46A11CC2" w14:textId="77777777" w:rsidR="00E035CE" w:rsidRDefault="006A2288" w:rsidP="00BD3264">
      <w:pPr>
        <w:pStyle w:val="ListNumber"/>
        <w:numPr>
          <w:ilvl w:val="0"/>
          <w:numId w:val="0"/>
        </w:numPr>
        <w:ind w:left="1440"/>
      </w:pPr>
      <w:r>
        <w:t>If desired, t</w:t>
      </w:r>
      <w:r w:rsidR="00E035CE">
        <w:t>he set can be rename</w:t>
      </w:r>
      <w:r w:rsidR="0000164A">
        <w:t xml:space="preserve">d by clicking on the set name and typing </w:t>
      </w:r>
      <w:r>
        <w:t xml:space="preserve">a new </w:t>
      </w:r>
      <w:r w:rsidR="00E035CE">
        <w:t>name</w:t>
      </w:r>
      <w:r w:rsidR="0000164A">
        <w:t xml:space="preserve"> in the text entry box</w:t>
      </w:r>
      <w:r w:rsidR="00E035CE">
        <w:t xml:space="preserve">.  After renaming a set, click </w:t>
      </w:r>
      <w:r w:rsidR="0000164A">
        <w:t>anywhere and the new name for the set will be saved.</w:t>
      </w:r>
      <w:r>
        <w:t xml:space="preserve">  </w:t>
      </w:r>
    </w:p>
    <w:p w14:paraId="2DD9061C" w14:textId="77777777" w:rsidR="00604040" w:rsidRDefault="0000164A" w:rsidP="00BD3264">
      <w:pPr>
        <w:pStyle w:val="ListNumber"/>
        <w:numPr>
          <w:ilvl w:val="0"/>
          <w:numId w:val="0"/>
        </w:numPr>
        <w:ind w:left="1440"/>
      </w:pPr>
      <w:r>
        <w:rPr>
          <w:noProof/>
        </w:rPr>
        <mc:AlternateContent>
          <mc:Choice Requires="wps">
            <w:drawing>
              <wp:anchor distT="0" distB="0" distL="114300" distR="114300" simplePos="0" relativeHeight="251929600" behindDoc="0" locked="0" layoutInCell="1" allowOverlap="1" wp14:anchorId="5FCF6794" wp14:editId="32C5723B">
                <wp:simplePos x="0" y="0"/>
                <wp:positionH relativeFrom="column">
                  <wp:posOffset>1406105</wp:posOffset>
                </wp:positionH>
                <wp:positionV relativeFrom="paragraph">
                  <wp:posOffset>704527</wp:posOffset>
                </wp:positionV>
                <wp:extent cx="482899" cy="292196"/>
                <wp:effectExtent l="19050" t="19050" r="31750" b="50800"/>
                <wp:wrapNone/>
                <wp:docPr id="1539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482899" cy="292196"/>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0BBCDC10" w14:textId="77777777" w:rsidR="003E188B" w:rsidRDefault="003E188B" w:rsidP="00E035CE">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F6794" id="_x0000_s1037" style="position:absolute;left:0;text-align:left;margin-left:110.7pt;margin-top:55.45pt;width:38pt;height:23pt;flip:x 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" filled="f" fillcolor="#f79646" strokecolor="red" strokeweight="3pt">
                <v:shadow on="t" color="#974706" opacity=".5" offset="1pt"/>
                <v:textbox>
                  <w:txbxContent>
                    <w:p w14:paraId="0BBCDC10" w14:textId="77777777" w:rsidR="003E188B" w:rsidRDefault="003E188B" w:rsidP="00E035CE">
                      <w:pPr>
                        <w:ind w:left="0"/>
                        <w:jc w:val="center"/>
                      </w:pPr>
                    </w:p>
                  </w:txbxContent>
                </v:textbox>
              </v:rect>
            </w:pict>
          </mc:Fallback>
        </mc:AlternateContent>
      </w:r>
      <w:r>
        <w:rPr>
          <w:noProof/>
        </w:rPr>
        <w:drawing>
          <wp:inline distT="0" distB="0" distL="0" distR="0" wp14:anchorId="5BBC16A0" wp14:editId="59BCE61E">
            <wp:extent cx="1513392" cy="106967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1514027" cy="1070124"/>
                    </a:xfrm>
                    <a:prstGeom prst="rect">
                      <a:avLst/>
                    </a:prstGeom>
                  </pic:spPr>
                </pic:pic>
              </a:graphicData>
            </a:graphic>
          </wp:inline>
        </w:drawing>
      </w:r>
      <w:r w:rsidRPr="0000164A">
        <w:rPr>
          <w:noProof/>
        </w:rPr>
        <w:t xml:space="preserve"> </w:t>
      </w:r>
      <w:r>
        <w:rPr>
          <w:noProof/>
        </w:rPr>
        <w:drawing>
          <wp:inline distT="0" distB="0" distL="0" distR="0" wp14:anchorId="3ED4FF9D" wp14:editId="0C5F0766">
            <wp:extent cx="2054452" cy="1069546"/>
            <wp:effectExtent l="0" t="0" r="317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2053146" cy="1068866"/>
                    </a:xfrm>
                    <a:prstGeom prst="rect">
                      <a:avLst/>
                    </a:prstGeom>
                  </pic:spPr>
                </pic:pic>
              </a:graphicData>
            </a:graphic>
          </wp:inline>
        </w:drawing>
      </w:r>
    </w:p>
    <w:p w14:paraId="675310E6" w14:textId="77777777" w:rsidR="00E035CE" w:rsidRDefault="00604040" w:rsidP="00604040">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117</w:t>
      </w:r>
      <w:r w:rsidR="00B8237E">
        <w:rPr>
          <w:noProof/>
        </w:rPr>
        <w:fldChar w:fldCharType="end"/>
      </w:r>
      <w:r>
        <w:t xml:space="preserve"> Set Name Edit Icon</w:t>
      </w:r>
    </w:p>
    <w:p w14:paraId="78BC4582" w14:textId="77777777" w:rsidR="00E035CE" w:rsidRDefault="00E035CE" w:rsidP="00BD3264">
      <w:pPr>
        <w:pStyle w:val="ListNumber"/>
      </w:pPr>
      <w:r>
        <w:t xml:space="preserve">To define the criteria for the set, click on </w:t>
      </w:r>
      <w:r w:rsidRPr="00633EEC">
        <w:rPr>
          <w:b/>
        </w:rPr>
        <w:t>Add New</w:t>
      </w:r>
      <w:r w:rsidR="0000164A">
        <w:rPr>
          <w:b/>
        </w:rPr>
        <w:t xml:space="preserve"> Criteria to This Set</w:t>
      </w:r>
      <w:r w:rsidRPr="00633EEC">
        <w:rPr>
          <w:b/>
        </w:rPr>
        <w:t xml:space="preserve"> </w:t>
      </w:r>
      <w:r>
        <w:t xml:space="preserve">to the right of the set name.  </w:t>
      </w:r>
    </w:p>
    <w:p w14:paraId="69C37307" w14:textId="77777777" w:rsidR="00E035CE" w:rsidRDefault="00E035CE" w:rsidP="00BD3264">
      <w:pPr>
        <w:pStyle w:val="ListNumber"/>
        <w:numPr>
          <w:ilvl w:val="0"/>
          <w:numId w:val="0"/>
        </w:numPr>
        <w:ind w:left="1440"/>
      </w:pPr>
      <w:r>
        <w:rPr>
          <w:noProof/>
        </w:rPr>
        <mc:AlternateContent>
          <mc:Choice Requires="wps">
            <w:drawing>
              <wp:anchor distT="0" distB="0" distL="114300" distR="114300" simplePos="0" relativeHeight="251930624" behindDoc="0" locked="0" layoutInCell="1" allowOverlap="1" wp14:anchorId="34AB93F8" wp14:editId="3558689C">
                <wp:simplePos x="0" y="0"/>
                <wp:positionH relativeFrom="column">
                  <wp:posOffset>4390750</wp:posOffset>
                </wp:positionH>
                <wp:positionV relativeFrom="paragraph">
                  <wp:posOffset>641386</wp:posOffset>
                </wp:positionV>
                <wp:extent cx="1613140" cy="378460"/>
                <wp:effectExtent l="19050" t="19050" r="44450" b="59690"/>
                <wp:wrapNone/>
                <wp:docPr id="1539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613140" cy="37846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3550B503" w14:textId="77777777" w:rsidR="003E188B" w:rsidRDefault="003E188B" w:rsidP="00E035CE">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B93F8" id="_x0000_s1038" style="position:absolute;left:0;text-align:left;margin-left:345.75pt;margin-top:50.5pt;width:127pt;height:29.8pt;flip:x 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" filled="f" fillcolor="#f79646" strokecolor="red" strokeweight="3pt">
                <v:shadow on="t" color="#974706" opacity=".5" offset="1pt"/>
                <v:textbox>
                  <w:txbxContent>
                    <w:p w14:paraId="3550B503" w14:textId="77777777" w:rsidR="003E188B" w:rsidRDefault="003E188B" w:rsidP="00E035CE">
                      <w:pPr>
                        <w:ind w:left="0"/>
                        <w:jc w:val="center"/>
                      </w:pPr>
                    </w:p>
                  </w:txbxContent>
                </v:textbox>
              </v:rect>
            </w:pict>
          </mc:Fallback>
        </mc:AlternateContent>
      </w:r>
      <w:r w:rsidR="0000164A" w:rsidRPr="0000164A">
        <w:rPr>
          <w:noProof/>
        </w:rPr>
        <w:t xml:space="preserve"> </w:t>
      </w:r>
      <w:r w:rsidR="0000164A">
        <w:rPr>
          <w:noProof/>
        </w:rPr>
        <w:drawing>
          <wp:inline distT="0" distB="0" distL="0" distR="0" wp14:anchorId="1BB20882" wp14:editId="17FD22EB">
            <wp:extent cx="5089585" cy="854246"/>
            <wp:effectExtent l="0" t="0" r="0" b="317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089585" cy="854246"/>
                    </a:xfrm>
                    <a:prstGeom prst="rect">
                      <a:avLst/>
                    </a:prstGeom>
                  </pic:spPr>
                </pic:pic>
              </a:graphicData>
            </a:graphic>
          </wp:inline>
        </w:drawing>
      </w:r>
    </w:p>
    <w:p w14:paraId="743D0469" w14:textId="77777777" w:rsidR="00E035CE" w:rsidRDefault="00E035CE" w:rsidP="00604040">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118</w:t>
      </w:r>
      <w:r w:rsidR="00B8237E">
        <w:rPr>
          <w:noProof/>
        </w:rPr>
        <w:fldChar w:fldCharType="end"/>
      </w:r>
      <w:r>
        <w:t xml:space="preserve"> Add Criteria to the Set</w:t>
      </w:r>
    </w:p>
    <w:p w14:paraId="63DF258E" w14:textId="77777777" w:rsidR="00E035CE" w:rsidRPr="00B14635" w:rsidRDefault="00E035CE" w:rsidP="00BD3264">
      <w:pPr>
        <w:pStyle w:val="ListNumber"/>
      </w:pPr>
      <w:r w:rsidRPr="00B14635">
        <w:t xml:space="preserve">Select the </w:t>
      </w:r>
      <w:r w:rsidRPr="00731037">
        <w:rPr>
          <w:b/>
        </w:rPr>
        <w:t>Type</w:t>
      </w:r>
      <w:r w:rsidRPr="00B14635">
        <w:t xml:space="preserve"> of criteria from the first dropdown. </w:t>
      </w:r>
    </w:p>
    <w:p w14:paraId="02B0AAB5" w14:textId="77777777" w:rsidR="00E035CE" w:rsidRDefault="00E035CE" w:rsidP="00BD3264">
      <w:pPr>
        <w:pStyle w:val="ListNumber"/>
        <w:numPr>
          <w:ilvl w:val="0"/>
          <w:numId w:val="0"/>
        </w:numPr>
        <w:ind w:left="1440"/>
      </w:pPr>
      <w:r>
        <w:rPr>
          <w:noProof/>
        </w:rPr>
        <w:drawing>
          <wp:inline distT="0" distB="0" distL="0" distR="0" wp14:anchorId="653153FB" wp14:editId="306FB062">
            <wp:extent cx="3071004" cy="1332002"/>
            <wp:effectExtent l="19050" t="19050" r="15240" b="20955"/>
            <wp:docPr id="15400" name="Picture 1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070306" cy="1331699"/>
                    </a:xfrm>
                    <a:prstGeom prst="rect">
                      <a:avLst/>
                    </a:prstGeom>
                    <a:ln>
                      <a:solidFill>
                        <a:schemeClr val="tx1">
                          <a:lumMod val="50000"/>
                          <a:lumOff val="50000"/>
                        </a:schemeClr>
                      </a:solidFill>
                    </a:ln>
                  </pic:spPr>
                </pic:pic>
              </a:graphicData>
            </a:graphic>
          </wp:inline>
        </w:drawing>
      </w:r>
    </w:p>
    <w:p w14:paraId="4E91875E" w14:textId="77777777" w:rsidR="00E035CE"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119</w:t>
      </w:r>
      <w:r w:rsidR="00B8237E">
        <w:rPr>
          <w:noProof/>
        </w:rPr>
        <w:fldChar w:fldCharType="end"/>
      </w:r>
      <w:r>
        <w:t xml:space="preserve"> Select Criteria for the Set</w:t>
      </w:r>
    </w:p>
    <w:p w14:paraId="40030209" w14:textId="77777777" w:rsidR="00E035CE" w:rsidRDefault="00E035CE" w:rsidP="00BD3264">
      <w:pPr>
        <w:pStyle w:val="ListNumber"/>
      </w:pPr>
      <w:r>
        <w:t xml:space="preserve">Select the </w:t>
      </w:r>
      <w:r w:rsidRPr="003B366A">
        <w:rPr>
          <w:b/>
        </w:rPr>
        <w:t>Operation</w:t>
      </w:r>
      <w:r>
        <w:t xml:space="preserve"> to apply from the second dropdown: Equals or Not Equals. </w:t>
      </w:r>
    </w:p>
    <w:p w14:paraId="4E71D86E" w14:textId="77777777" w:rsidR="00E035CE" w:rsidRDefault="00E035CE" w:rsidP="00BD3264">
      <w:pPr>
        <w:pStyle w:val="ListNumber"/>
      </w:pPr>
      <w:r>
        <w:t xml:space="preserve">Enter in a </w:t>
      </w:r>
      <w:r w:rsidRPr="003B366A">
        <w:rPr>
          <w:b/>
        </w:rPr>
        <w:t>Value</w:t>
      </w:r>
      <w:r>
        <w:t>.</w:t>
      </w:r>
    </w:p>
    <w:p w14:paraId="0088C08B" w14:textId="77777777" w:rsidR="00E035CE" w:rsidRDefault="00E035CE" w:rsidP="00BD3264">
      <w:pPr>
        <w:pStyle w:val="ListNumber"/>
      </w:pPr>
      <w:r>
        <w:t xml:space="preserve">Click </w:t>
      </w:r>
      <w:r w:rsidRPr="003B366A">
        <w:rPr>
          <w:b/>
        </w:rPr>
        <w:t>Add</w:t>
      </w:r>
      <w:r>
        <w:t xml:space="preserve"> to save the criteria to the set.</w:t>
      </w:r>
      <w:r w:rsidRPr="003B366A">
        <w:t xml:space="preserve"> </w:t>
      </w:r>
    </w:p>
    <w:p w14:paraId="194F3A0A" w14:textId="77777777" w:rsidR="00E035CE" w:rsidRDefault="00E035CE" w:rsidP="00BD3264">
      <w:pPr>
        <w:pStyle w:val="ListNumber"/>
      </w:pPr>
      <w:r>
        <w:t xml:space="preserve">If more than one criteria should apply to the set, click </w:t>
      </w:r>
      <w:r w:rsidRPr="003B366A">
        <w:rPr>
          <w:b/>
        </w:rPr>
        <w:t>Add New</w:t>
      </w:r>
      <w:r>
        <w:t xml:space="preserve"> </w:t>
      </w:r>
      <w:r w:rsidR="006A2288" w:rsidRPr="006A2288">
        <w:rPr>
          <w:b/>
        </w:rPr>
        <w:t>Criteria to This Set</w:t>
      </w:r>
      <w:r w:rsidR="006A2288">
        <w:t xml:space="preserve"> </w:t>
      </w:r>
      <w:r>
        <w:t>again.</w:t>
      </w:r>
    </w:p>
    <w:p w14:paraId="0F724530" w14:textId="77777777" w:rsidR="00E035CE" w:rsidRPr="00B14635" w:rsidRDefault="00E035CE" w:rsidP="00AD17B0">
      <w:pPr>
        <w:pStyle w:val="ListNumber"/>
        <w:numPr>
          <w:ilvl w:val="0"/>
          <w:numId w:val="45"/>
        </w:numPr>
      </w:pPr>
      <w:r w:rsidRPr="00B14635">
        <w:lastRenderedPageBreak/>
        <w:t xml:space="preserve">When creating </w:t>
      </w:r>
      <w:proofErr w:type="gramStart"/>
      <w:r w:rsidRPr="00B14635">
        <w:t>a criteria</w:t>
      </w:r>
      <w:proofErr w:type="gramEnd"/>
      <w:r w:rsidRPr="00B14635">
        <w:t xml:space="preserve"> set, every criteria specified within that set must match in order for the experience to be delivered.  </w:t>
      </w:r>
    </w:p>
    <w:p w14:paraId="2DD50038" w14:textId="77777777" w:rsidR="00E035CE" w:rsidRPr="00B14635" w:rsidRDefault="00E035CE" w:rsidP="00BD3264">
      <w:pPr>
        <w:pStyle w:val="ListNumber"/>
        <w:numPr>
          <w:ilvl w:val="0"/>
          <w:numId w:val="0"/>
        </w:numPr>
        <w:ind w:left="2160"/>
      </w:pPr>
      <w:r w:rsidRPr="00B14635">
        <w:t xml:space="preserve">For example, if a single criteria set is created using group code equals ABC, guest type equals Platinum, and VIP does not equal VVIP, then the guest would have to be a member of the ABC group AND a Platinum guest type AND not of VVIP status </w:t>
      </w:r>
      <w:proofErr w:type="gramStart"/>
      <w:r w:rsidRPr="00B14635">
        <w:t>in order for</w:t>
      </w:r>
      <w:proofErr w:type="gramEnd"/>
      <w:r w:rsidRPr="00B14635">
        <w:t xml:space="preserve"> the experience to apply.  </w:t>
      </w:r>
    </w:p>
    <w:p w14:paraId="5F7621E5" w14:textId="77777777" w:rsidR="00E035CE" w:rsidRDefault="00E035CE" w:rsidP="00BD3264">
      <w:pPr>
        <w:pStyle w:val="ListNumber"/>
      </w:pPr>
      <w:r>
        <w:t xml:space="preserve">Add additional Criteria Sets as needed by clicking on </w:t>
      </w:r>
      <w:r w:rsidRPr="003B366A">
        <w:rPr>
          <w:b/>
        </w:rPr>
        <w:t>Add New Set</w:t>
      </w:r>
      <w:r>
        <w:t xml:space="preserve"> and repeating the steps above.</w:t>
      </w:r>
    </w:p>
    <w:p w14:paraId="51FF4391" w14:textId="77777777" w:rsidR="00E035CE" w:rsidRPr="00B14635" w:rsidRDefault="00E035CE" w:rsidP="00AD17B0">
      <w:pPr>
        <w:pStyle w:val="ListNumber"/>
        <w:numPr>
          <w:ilvl w:val="0"/>
          <w:numId w:val="45"/>
        </w:numPr>
      </w:pPr>
      <w:r w:rsidRPr="00B14635">
        <w:t>When multiple criteria sets are created, each criteria set is treated independently from the other criteria sets.  Therefore, if all the criteria in any one set matches, the experience will apply.</w:t>
      </w:r>
    </w:p>
    <w:p w14:paraId="48CFED17" w14:textId="77777777" w:rsidR="00E035CE" w:rsidRPr="00B14635" w:rsidRDefault="00E035CE" w:rsidP="00BD3264">
      <w:pPr>
        <w:pStyle w:val="ListNumber"/>
        <w:numPr>
          <w:ilvl w:val="0"/>
          <w:numId w:val="0"/>
        </w:numPr>
        <w:ind w:left="2160"/>
      </w:pPr>
      <w:r w:rsidRPr="00B14635">
        <w:t xml:space="preserve">For example, if one criteria set is created using group code equals ABC and a second criteria set is created using group code equals XYZ, the experience will apply for all guests with a group code equal to either ABC OR XYZ. </w:t>
      </w:r>
    </w:p>
    <w:p w14:paraId="6BC755E8" w14:textId="77777777" w:rsidR="00E035CE" w:rsidRDefault="00E035CE" w:rsidP="00BD3264">
      <w:pPr>
        <w:pStyle w:val="ListNumber"/>
        <w:numPr>
          <w:ilvl w:val="0"/>
          <w:numId w:val="0"/>
        </w:numPr>
        <w:ind w:left="720"/>
      </w:pPr>
      <w:r>
        <w:rPr>
          <w:noProof/>
        </w:rPr>
        <mc:AlternateContent>
          <mc:Choice Requires="wps">
            <w:drawing>
              <wp:anchor distT="0" distB="0" distL="114300" distR="114300" simplePos="0" relativeHeight="251931648" behindDoc="0" locked="0" layoutInCell="1" allowOverlap="1" wp14:anchorId="47CE5E2B" wp14:editId="52FF64CC">
                <wp:simplePos x="0" y="0"/>
                <wp:positionH relativeFrom="column">
                  <wp:posOffset>5434270</wp:posOffset>
                </wp:positionH>
                <wp:positionV relativeFrom="paragraph">
                  <wp:posOffset>140562</wp:posOffset>
                </wp:positionV>
                <wp:extent cx="905774" cy="301925"/>
                <wp:effectExtent l="19050" t="19050" r="46990" b="60325"/>
                <wp:wrapNone/>
                <wp:docPr id="1540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05774" cy="30192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578D1BF4" w14:textId="77777777" w:rsidR="003E188B" w:rsidRDefault="003E188B" w:rsidP="00E035CE">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E5E2B" id="_x0000_s1039" style="position:absolute;left:0;text-align:left;margin-left:427.9pt;margin-top:11.05pt;width:71.3pt;height:23.75pt;flip:x 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" filled="f" fillcolor="#f79646" strokecolor="red" strokeweight="3pt">
                <v:shadow on="t" color="#974706" opacity=".5" offset="1pt"/>
                <v:textbox>
                  <w:txbxContent>
                    <w:p w14:paraId="578D1BF4" w14:textId="77777777" w:rsidR="003E188B" w:rsidRDefault="003E188B" w:rsidP="00E035CE">
                      <w:pPr>
                        <w:ind w:left="0"/>
                        <w:jc w:val="center"/>
                      </w:pPr>
                    </w:p>
                  </w:txbxContent>
                </v:textbox>
              </v:rect>
            </w:pict>
          </mc:Fallback>
        </mc:AlternateContent>
      </w:r>
      <w:r w:rsidR="006A2288" w:rsidRPr="006A2288">
        <w:rPr>
          <w:noProof/>
        </w:rPr>
        <w:t xml:space="preserve"> </w:t>
      </w:r>
      <w:r w:rsidR="006A2288">
        <w:rPr>
          <w:noProof/>
        </w:rPr>
        <w:drawing>
          <wp:inline distT="0" distB="0" distL="0" distR="0" wp14:anchorId="2ACAC366" wp14:editId="3FB6D900">
            <wp:extent cx="5943600" cy="99758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943600" cy="997585"/>
                    </a:xfrm>
                    <a:prstGeom prst="rect">
                      <a:avLst/>
                    </a:prstGeom>
                  </pic:spPr>
                </pic:pic>
              </a:graphicData>
            </a:graphic>
          </wp:inline>
        </w:drawing>
      </w:r>
    </w:p>
    <w:p w14:paraId="5B763F06" w14:textId="77777777" w:rsidR="00E035CE" w:rsidRPr="00B14635"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120</w:t>
      </w:r>
      <w:r w:rsidR="00B8237E">
        <w:rPr>
          <w:noProof/>
        </w:rPr>
        <w:fldChar w:fldCharType="end"/>
      </w:r>
      <w:r>
        <w:t xml:space="preserve"> Add Additional New Criteria Set(s)</w:t>
      </w:r>
    </w:p>
    <w:p w14:paraId="625CABC9" w14:textId="77777777" w:rsidR="00E035CE" w:rsidRDefault="00E035CE" w:rsidP="00BD3264">
      <w:pPr>
        <w:pStyle w:val="ListNumber"/>
      </w:pPr>
      <w:r>
        <w:t xml:space="preserve">To delete </w:t>
      </w:r>
      <w:r w:rsidRPr="00B14635">
        <w:t xml:space="preserve">criteria within a set, click on the </w:t>
      </w:r>
      <w:r w:rsidRPr="00A500C8">
        <w:rPr>
          <w:b/>
        </w:rPr>
        <w:t>X</w:t>
      </w:r>
      <w:r w:rsidRPr="00B14635">
        <w:t xml:space="preserve"> icon next to the criteria type.</w:t>
      </w:r>
    </w:p>
    <w:p w14:paraId="1837195C" w14:textId="77777777" w:rsidR="00E035CE" w:rsidRDefault="00E035CE" w:rsidP="00BD3264">
      <w:pPr>
        <w:pStyle w:val="ListNumber"/>
        <w:numPr>
          <w:ilvl w:val="0"/>
          <w:numId w:val="0"/>
        </w:numPr>
        <w:ind w:left="1080"/>
      </w:pPr>
      <w:r>
        <w:rPr>
          <w:noProof/>
        </w:rPr>
        <mc:AlternateContent>
          <mc:Choice Requires="wps">
            <w:drawing>
              <wp:anchor distT="0" distB="0" distL="114300" distR="114300" simplePos="0" relativeHeight="251932672" behindDoc="0" locked="0" layoutInCell="1" allowOverlap="1" wp14:anchorId="64AFB0A3" wp14:editId="43183CAC">
                <wp:simplePos x="0" y="0"/>
                <wp:positionH relativeFrom="column">
                  <wp:posOffset>978415</wp:posOffset>
                </wp:positionH>
                <wp:positionV relativeFrom="paragraph">
                  <wp:posOffset>1168136</wp:posOffset>
                </wp:positionV>
                <wp:extent cx="293298" cy="301625"/>
                <wp:effectExtent l="19050" t="19050" r="31115" b="60325"/>
                <wp:wrapNone/>
                <wp:docPr id="1540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93298" cy="30162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162ED6F5" w14:textId="77777777" w:rsidR="003E188B" w:rsidRDefault="003E188B" w:rsidP="00E035CE">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FB0A3" id="_x0000_s1040" style="position:absolute;left:0;text-align:left;margin-left:77.05pt;margin-top:92pt;width:23.1pt;height:23.75pt;flip:x y;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" filled="f" fillcolor="#f79646" strokecolor="red" strokeweight="3pt">
                <v:shadow on="t" color="#974706" opacity=".5" offset="1pt"/>
                <v:textbox>
                  <w:txbxContent>
                    <w:p w14:paraId="162ED6F5" w14:textId="77777777" w:rsidR="003E188B" w:rsidRDefault="003E188B" w:rsidP="00E035CE">
                      <w:pPr>
                        <w:ind w:left="0"/>
                        <w:jc w:val="center"/>
                      </w:pPr>
                    </w:p>
                  </w:txbxContent>
                </v:textbox>
              </v:rect>
            </w:pict>
          </mc:Fallback>
        </mc:AlternateContent>
      </w:r>
      <w:r w:rsidR="006A2288" w:rsidRPr="006A2288">
        <w:rPr>
          <w:noProof/>
        </w:rPr>
        <w:t xml:space="preserve"> </w:t>
      </w:r>
      <w:r w:rsidR="006A2288">
        <w:rPr>
          <w:noProof/>
        </w:rPr>
        <w:drawing>
          <wp:inline distT="0" distB="0" distL="0" distR="0" wp14:anchorId="13DC7C10" wp14:editId="0C9022AB">
            <wp:extent cx="5943600" cy="1840865"/>
            <wp:effectExtent l="0" t="0" r="0" b="6985"/>
            <wp:docPr id="15366" name="Picture 1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943600" cy="1840865"/>
                    </a:xfrm>
                    <a:prstGeom prst="rect">
                      <a:avLst/>
                    </a:prstGeom>
                  </pic:spPr>
                </pic:pic>
              </a:graphicData>
            </a:graphic>
          </wp:inline>
        </w:drawing>
      </w:r>
    </w:p>
    <w:p w14:paraId="1DF920B1" w14:textId="77777777"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121</w:t>
      </w:r>
      <w:r w:rsidR="00B8237E">
        <w:rPr>
          <w:noProof/>
        </w:rPr>
        <w:fldChar w:fldCharType="end"/>
      </w:r>
      <w:r>
        <w:t xml:space="preserve"> Deleting Criteria from a Criteria Set</w:t>
      </w:r>
    </w:p>
    <w:p w14:paraId="7967D5CD" w14:textId="77777777" w:rsidR="00E035CE" w:rsidRDefault="00E035CE" w:rsidP="00BD3264">
      <w:pPr>
        <w:pStyle w:val="ListNumber"/>
      </w:pPr>
      <w:r>
        <w:t xml:space="preserve">To delete an entire Criteria Set, click on the X next to the Criteria set.  </w:t>
      </w:r>
    </w:p>
    <w:p w14:paraId="1F821FD2" w14:textId="77777777" w:rsidR="00E035CE" w:rsidRDefault="006A2288" w:rsidP="00BD3264">
      <w:pPr>
        <w:pStyle w:val="ListNumber"/>
        <w:numPr>
          <w:ilvl w:val="0"/>
          <w:numId w:val="0"/>
        </w:numPr>
        <w:ind w:left="1440"/>
      </w:pPr>
      <w:r>
        <w:rPr>
          <w:noProof/>
        </w:rPr>
        <w:lastRenderedPageBreak/>
        <mc:AlternateContent>
          <mc:Choice Requires="wps">
            <w:drawing>
              <wp:anchor distT="0" distB="0" distL="114300" distR="114300" simplePos="0" relativeHeight="251933696" behindDoc="0" locked="0" layoutInCell="1" allowOverlap="1" wp14:anchorId="108EBE16" wp14:editId="4F1EFBCD">
                <wp:simplePos x="0" y="0"/>
                <wp:positionH relativeFrom="column">
                  <wp:posOffset>1129030</wp:posOffset>
                </wp:positionH>
                <wp:positionV relativeFrom="paragraph">
                  <wp:posOffset>581972</wp:posOffset>
                </wp:positionV>
                <wp:extent cx="292735" cy="301625"/>
                <wp:effectExtent l="19050" t="19050" r="31115" b="60325"/>
                <wp:wrapNone/>
                <wp:docPr id="1540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92735" cy="30162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5A15FE7F" w14:textId="77777777" w:rsidR="003E188B" w:rsidRDefault="003E188B" w:rsidP="00E035CE">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EBE16" id="_x0000_s1041" style="position:absolute;left:0;text-align:left;margin-left:88.9pt;margin-top:45.8pt;width:23.05pt;height:23.75pt;flip:x 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" filled="f" fillcolor="#f79646" strokecolor="red" strokeweight="3pt">
                <v:shadow on="t" color="#974706" opacity=".5" offset="1pt"/>
                <v:textbox>
                  <w:txbxContent>
                    <w:p w14:paraId="5A15FE7F" w14:textId="77777777" w:rsidR="003E188B" w:rsidRDefault="003E188B" w:rsidP="00E035CE">
                      <w:pPr>
                        <w:ind w:left="0"/>
                        <w:jc w:val="center"/>
                      </w:pPr>
                    </w:p>
                  </w:txbxContent>
                </v:textbox>
              </v:rect>
            </w:pict>
          </mc:Fallback>
        </mc:AlternateContent>
      </w:r>
      <w:r>
        <w:rPr>
          <w:noProof/>
        </w:rPr>
        <w:drawing>
          <wp:inline distT="0" distB="0" distL="0" distR="0" wp14:anchorId="72AECEF2" wp14:editId="37461433">
            <wp:extent cx="5542570" cy="1716657"/>
            <wp:effectExtent l="0" t="0" r="1270" b="0"/>
            <wp:docPr id="15384" name="Picture 1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552941" cy="1719869"/>
                    </a:xfrm>
                    <a:prstGeom prst="rect">
                      <a:avLst/>
                    </a:prstGeom>
                  </pic:spPr>
                </pic:pic>
              </a:graphicData>
            </a:graphic>
          </wp:inline>
        </w:drawing>
      </w:r>
    </w:p>
    <w:p w14:paraId="18D12C79" w14:textId="77777777"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122</w:t>
      </w:r>
      <w:r w:rsidR="00B8237E">
        <w:rPr>
          <w:noProof/>
        </w:rPr>
        <w:fldChar w:fldCharType="end"/>
      </w:r>
      <w:r>
        <w:t xml:space="preserve"> Deleting am Entire Criteria Set</w:t>
      </w:r>
    </w:p>
    <w:p w14:paraId="2BA3EBBC" w14:textId="77777777" w:rsidR="00FA41FF" w:rsidRDefault="00FA41FF" w:rsidP="00FA41FF">
      <w:pPr>
        <w:pStyle w:val="Heading4"/>
      </w:pPr>
      <w:r>
        <w:t>Voicemail or Wake-up Greeting</w:t>
      </w:r>
    </w:p>
    <w:p w14:paraId="4A97539A" w14:textId="77777777" w:rsidR="00DE07A9" w:rsidRPr="00DE07A9" w:rsidRDefault="00DE07A9" w:rsidP="00DE07A9">
      <w:pPr>
        <w:pStyle w:val="Heading5"/>
      </w:pPr>
      <w:r>
        <w:t>Default Greeting</w:t>
      </w:r>
    </w:p>
    <w:p w14:paraId="2A6F1FA7" w14:textId="77777777" w:rsidR="00E035CE" w:rsidRDefault="006A2288" w:rsidP="00DE07A9">
      <w:pPr>
        <w:pStyle w:val="BodyText"/>
      </w:pPr>
      <w:r w:rsidRPr="00DE07A9">
        <w:t>In</w:t>
      </w:r>
      <w:r>
        <w:t xml:space="preserve"> the</w:t>
      </w:r>
      <w:r w:rsidR="00E035CE" w:rsidRPr="00BD3264">
        <w:t xml:space="preserve"> Voicemail Greetings section</w:t>
      </w:r>
      <w:r>
        <w:t>,</w:t>
      </w:r>
      <w:r w:rsidR="00E035CE" w:rsidRPr="00BD3264">
        <w:t xml:space="preserve"> </w:t>
      </w:r>
      <w:r w:rsidR="008412B8">
        <w:t>s</w:t>
      </w:r>
      <w:r w:rsidR="008412B8" w:rsidRPr="00BD3264">
        <w:t>elect</w:t>
      </w:r>
      <w:r w:rsidR="008412B8">
        <w:t xml:space="preserve">, upload, or </w:t>
      </w:r>
      <w:r w:rsidR="0028445C">
        <w:t xml:space="preserve">record* </w:t>
      </w:r>
      <w:r>
        <w:t xml:space="preserve">the default audio file for the </w:t>
      </w:r>
      <w:r w:rsidR="00E035CE" w:rsidRPr="00BD3264">
        <w:t xml:space="preserve">experience from the dropdown menu.  Click on the Play icon to hear the greeting.  Unless alternate audio file(s) are specified based on the guest’s language, the default audio file will be played for all guests that fit the criteria. </w:t>
      </w:r>
    </w:p>
    <w:p w14:paraId="041E01F1" w14:textId="13490037" w:rsidR="0028445C" w:rsidRDefault="0028445C" w:rsidP="00DE07A9">
      <w:pPr>
        <w:pStyle w:val="BodyText"/>
      </w:pPr>
      <w:r>
        <w:t xml:space="preserve">*See instructions for recording audio files under the section in this document entitled </w:t>
      </w:r>
      <w:r>
        <w:fldChar w:fldCharType="begin"/>
      </w:r>
      <w:r>
        <w:instrText xml:space="preserve"> REF _Ref513050198 \h </w:instrText>
      </w:r>
      <w:r>
        <w:fldChar w:fldCharType="separate"/>
      </w:r>
      <w:r>
        <w:t xml:space="preserve">Recording an Audio File through the </w:t>
      </w:r>
      <w:r w:rsidR="005C475E">
        <w:t>Jazzware</w:t>
      </w:r>
      <w:r>
        <w:t xml:space="preserve"> IVR</w:t>
      </w:r>
      <w:r>
        <w:fldChar w:fldCharType="end"/>
      </w:r>
      <w:r>
        <w:t>.</w:t>
      </w:r>
    </w:p>
    <w:p w14:paraId="0E3D3DD7" w14:textId="77777777" w:rsidR="008412B8" w:rsidRDefault="00F65A0D" w:rsidP="0028445C">
      <w:pPr>
        <w:pStyle w:val="ListNumber"/>
        <w:numPr>
          <w:ilvl w:val="0"/>
          <w:numId w:val="0"/>
        </w:numPr>
        <w:ind w:left="1620"/>
      </w:pPr>
      <w:r>
        <w:rPr>
          <w:noProof/>
        </w:rPr>
        <mc:AlternateContent>
          <mc:Choice Requires="wps">
            <w:drawing>
              <wp:anchor distT="0" distB="0" distL="114300" distR="114300" simplePos="0" relativeHeight="252056576" behindDoc="0" locked="0" layoutInCell="1" allowOverlap="1" wp14:anchorId="003A3571" wp14:editId="5420D789">
                <wp:simplePos x="0" y="0"/>
                <wp:positionH relativeFrom="margin">
                  <wp:posOffset>2057400</wp:posOffset>
                </wp:positionH>
                <wp:positionV relativeFrom="paragraph">
                  <wp:posOffset>6350</wp:posOffset>
                </wp:positionV>
                <wp:extent cx="1043940" cy="419100"/>
                <wp:effectExtent l="0" t="0" r="22860" b="304800"/>
                <wp:wrapNone/>
                <wp:docPr id="15468" name="Line Callout 2 15468"/>
                <wp:cNvGraphicFramePr/>
                <a:graphic xmlns:a="http://schemas.openxmlformats.org/drawingml/2006/main">
                  <a:graphicData uri="http://schemas.microsoft.com/office/word/2010/wordprocessingShape">
                    <wps:wsp>
                      <wps:cNvSpPr/>
                      <wps:spPr>
                        <a:xfrm>
                          <a:off x="0" y="0"/>
                          <a:ext cx="1043940" cy="419100"/>
                        </a:xfrm>
                        <a:prstGeom prst="borderCallout2">
                          <a:avLst>
                            <a:gd name="adj1" fmla="val 100568"/>
                            <a:gd name="adj2" fmla="val 55054"/>
                            <a:gd name="adj3" fmla="val 144204"/>
                            <a:gd name="adj4" fmla="val 56841"/>
                            <a:gd name="adj5" fmla="val 169394"/>
                            <a:gd name="adj6" fmla="val 5808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FFB485" w14:textId="77777777" w:rsidR="003E188B" w:rsidRDefault="003E188B" w:rsidP="008412B8">
                            <w:pPr>
                              <w:ind w:left="0"/>
                            </w:pPr>
                            <w:r>
                              <w:t>Play selected audio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3A3571"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15468" o:spid="_x0000_s1042" type="#_x0000_t48" style="position:absolute;left:0;text-align:left;margin-left:162pt;margin-top:.5pt;width:82.2pt;height:33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" adj="12547,36589,12278,31148,11892,21723" fillcolor="#4f81bd [3204]" strokecolor="#243f60 [1604]" strokeweight="2pt">
                <v:textbox>
                  <w:txbxContent>
                    <w:p w14:paraId="64FFB485" w14:textId="77777777" w:rsidR="003E188B" w:rsidRDefault="003E188B" w:rsidP="008412B8">
                      <w:pPr>
                        <w:ind w:left="0"/>
                      </w:pPr>
                      <w:r>
                        <w:t>Play selected audio file</w:t>
                      </w:r>
                    </w:p>
                  </w:txbxContent>
                </v:textbox>
                <o:callout v:ext="edit" minusx="t" minusy="t"/>
                <w10:wrap anchorx="margin"/>
              </v:shape>
            </w:pict>
          </mc:Fallback>
        </mc:AlternateContent>
      </w:r>
      <w:r>
        <w:rPr>
          <w:noProof/>
        </w:rPr>
        <mc:AlternateContent>
          <mc:Choice Requires="wps">
            <w:drawing>
              <wp:anchor distT="0" distB="0" distL="114300" distR="114300" simplePos="0" relativeHeight="252052480" behindDoc="0" locked="0" layoutInCell="1" allowOverlap="1" wp14:anchorId="083B38EB" wp14:editId="6303488A">
                <wp:simplePos x="0" y="0"/>
                <wp:positionH relativeFrom="column">
                  <wp:posOffset>4472940</wp:posOffset>
                </wp:positionH>
                <wp:positionV relativeFrom="paragraph">
                  <wp:posOffset>3810</wp:posOffset>
                </wp:positionV>
                <wp:extent cx="1089660" cy="419100"/>
                <wp:effectExtent l="1066800" t="0" r="15240" b="361950"/>
                <wp:wrapNone/>
                <wp:docPr id="15465" name="Line Callout 2 15465"/>
                <wp:cNvGraphicFramePr/>
                <a:graphic xmlns:a="http://schemas.openxmlformats.org/drawingml/2006/main">
                  <a:graphicData uri="http://schemas.microsoft.com/office/word/2010/wordprocessingShape">
                    <wps:wsp>
                      <wps:cNvSpPr/>
                      <wps:spPr>
                        <a:xfrm>
                          <a:off x="0" y="0"/>
                          <a:ext cx="1089660" cy="419100"/>
                        </a:xfrm>
                        <a:prstGeom prst="borderCallout2">
                          <a:avLst>
                            <a:gd name="adj1" fmla="val 104204"/>
                            <a:gd name="adj2" fmla="val 5653"/>
                            <a:gd name="adj3" fmla="val 131478"/>
                            <a:gd name="adj4" fmla="val -29954"/>
                            <a:gd name="adj5" fmla="val 180304"/>
                            <a:gd name="adj6" fmla="val -9778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EF9785" w14:textId="77777777" w:rsidR="003E188B" w:rsidRDefault="003E188B" w:rsidP="008412B8">
                            <w:pPr>
                              <w:ind w:left="0"/>
                              <w:jc w:val="center"/>
                            </w:pPr>
                            <w:r>
                              <w:t>Record a new default audio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B38EB" id="Line Callout 2 15465" o:spid="_x0000_s1043" type="#_x0000_t48" style="position:absolute;left:0;text-align:left;margin-left:352.2pt;margin-top:.3pt;width:85.8pt;height:33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" adj="-21122,38946,-6470,28399,1221,22508" fillcolor="#4f81bd [3204]" strokecolor="#243f60 [1604]" strokeweight="2pt">
                <v:textbox>
                  <w:txbxContent>
                    <w:p w14:paraId="34EF9785" w14:textId="77777777" w:rsidR="003E188B" w:rsidRDefault="003E188B" w:rsidP="008412B8">
                      <w:pPr>
                        <w:ind w:left="0"/>
                        <w:jc w:val="center"/>
                      </w:pPr>
                      <w:r>
                        <w:t>Record a new default audio file</w:t>
                      </w:r>
                    </w:p>
                  </w:txbxContent>
                </v:textbox>
                <o:callout v:ext="edit" minusy="t"/>
              </v:shape>
            </w:pict>
          </mc:Fallback>
        </mc:AlternateContent>
      </w:r>
      <w:r>
        <w:rPr>
          <w:noProof/>
        </w:rPr>
        <mc:AlternateContent>
          <mc:Choice Requires="wps">
            <w:drawing>
              <wp:anchor distT="0" distB="0" distL="114300" distR="114300" simplePos="0" relativeHeight="252050432" behindDoc="0" locked="0" layoutInCell="1" allowOverlap="1">
                <wp:simplePos x="0" y="0"/>
                <wp:positionH relativeFrom="margin">
                  <wp:posOffset>3253740</wp:posOffset>
                </wp:positionH>
                <wp:positionV relativeFrom="paragraph">
                  <wp:posOffset>3810</wp:posOffset>
                </wp:positionV>
                <wp:extent cx="1089660" cy="419100"/>
                <wp:effectExtent l="133350" t="0" r="15240" b="323850"/>
                <wp:wrapNone/>
                <wp:docPr id="15464" name="Line Callout 2 15464"/>
                <wp:cNvGraphicFramePr/>
                <a:graphic xmlns:a="http://schemas.openxmlformats.org/drawingml/2006/main">
                  <a:graphicData uri="http://schemas.microsoft.com/office/word/2010/wordprocessingShape">
                    <wps:wsp>
                      <wps:cNvSpPr/>
                      <wps:spPr>
                        <a:xfrm>
                          <a:off x="0" y="0"/>
                          <a:ext cx="1089660" cy="419100"/>
                        </a:xfrm>
                        <a:prstGeom prst="borderCallout2">
                          <a:avLst>
                            <a:gd name="adj1" fmla="val 102386"/>
                            <a:gd name="adj2" fmla="val 22436"/>
                            <a:gd name="adj3" fmla="val 149660"/>
                            <a:gd name="adj4" fmla="val -584"/>
                            <a:gd name="adj5" fmla="val 171212"/>
                            <a:gd name="adj6" fmla="val -1107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087E69" w14:textId="77777777" w:rsidR="003E188B" w:rsidRDefault="003E188B" w:rsidP="008412B8">
                            <w:pPr>
                              <w:ind w:left="0"/>
                              <w:jc w:val="center"/>
                            </w:pPr>
                            <w:r>
                              <w:t>Upload a new default audio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2 15464" o:spid="_x0000_s1044" type="#_x0000_t48" style="position:absolute;left:0;text-align:left;margin-left:256.2pt;margin-top:.3pt;width:85.8pt;height:33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" adj="-2391,36982,-126,32327,4846,22115" fillcolor="#4f81bd [3204]" strokecolor="#243f60 [1604]" strokeweight="2pt">
                <v:textbox>
                  <w:txbxContent>
                    <w:p w14:paraId="12087E69" w14:textId="77777777" w:rsidR="003E188B" w:rsidRDefault="003E188B" w:rsidP="008412B8">
                      <w:pPr>
                        <w:ind w:left="0"/>
                        <w:jc w:val="center"/>
                      </w:pPr>
                      <w:r>
                        <w:t>Upload a new default audio file</w:t>
                      </w:r>
                    </w:p>
                  </w:txbxContent>
                </v:textbox>
                <o:callout v:ext="edit" minusy="t"/>
                <w10:wrap anchorx="margin"/>
              </v:shape>
            </w:pict>
          </mc:Fallback>
        </mc:AlternateContent>
      </w:r>
      <w:r>
        <w:rPr>
          <w:noProof/>
        </w:rPr>
        <mc:AlternateContent>
          <mc:Choice Requires="wps">
            <w:drawing>
              <wp:anchor distT="0" distB="0" distL="114300" distR="114300" simplePos="0" relativeHeight="252054528" behindDoc="0" locked="0" layoutInCell="1" allowOverlap="1" wp14:anchorId="083B38EB" wp14:editId="6303488A">
                <wp:simplePos x="0" y="0"/>
                <wp:positionH relativeFrom="column">
                  <wp:posOffset>723900</wp:posOffset>
                </wp:positionH>
                <wp:positionV relativeFrom="paragraph">
                  <wp:posOffset>3810</wp:posOffset>
                </wp:positionV>
                <wp:extent cx="1150620" cy="419100"/>
                <wp:effectExtent l="0" t="0" r="11430" b="361950"/>
                <wp:wrapNone/>
                <wp:docPr id="15467" name="Line Callout 2 15467"/>
                <wp:cNvGraphicFramePr/>
                <a:graphic xmlns:a="http://schemas.openxmlformats.org/drawingml/2006/main">
                  <a:graphicData uri="http://schemas.microsoft.com/office/word/2010/wordprocessingShape">
                    <wps:wsp>
                      <wps:cNvSpPr/>
                      <wps:spPr>
                        <a:xfrm>
                          <a:off x="0" y="0"/>
                          <a:ext cx="1150620" cy="419100"/>
                        </a:xfrm>
                        <a:prstGeom prst="borderCallout2">
                          <a:avLst>
                            <a:gd name="adj1" fmla="val 109659"/>
                            <a:gd name="adj2" fmla="val 77681"/>
                            <a:gd name="adj3" fmla="val 178750"/>
                            <a:gd name="adj4" fmla="val 86241"/>
                            <a:gd name="adj5" fmla="val 174848"/>
                            <a:gd name="adj6" fmla="val 8583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70E22E" w14:textId="77777777" w:rsidR="003E188B" w:rsidRDefault="003E188B" w:rsidP="008412B8">
                            <w:pPr>
                              <w:ind w:left="0"/>
                            </w:pPr>
                            <w:r>
                              <w:t>Select an existing audio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B38EB" id="Line Callout 2 15467" o:spid="_x0000_s1045" type="#_x0000_t48" style="position:absolute;left:0;text-align:left;margin-left:57pt;margin-top:.3pt;width:90.6pt;height:33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" adj="18541,37767,18628,38610,16779,23686" fillcolor="#4f81bd [3204]" strokecolor="#243f60 [1604]" strokeweight="2pt">
                <v:textbox>
                  <w:txbxContent>
                    <w:p w14:paraId="3B70E22E" w14:textId="77777777" w:rsidR="003E188B" w:rsidRDefault="003E188B" w:rsidP="008412B8">
                      <w:pPr>
                        <w:ind w:left="0"/>
                      </w:pPr>
                      <w:r>
                        <w:t>Select an existing audio file</w:t>
                      </w:r>
                    </w:p>
                  </w:txbxContent>
                </v:textbox>
                <o:callout v:ext="edit" minusx="t" minusy="t"/>
              </v:shape>
            </w:pict>
          </mc:Fallback>
        </mc:AlternateContent>
      </w:r>
    </w:p>
    <w:p w14:paraId="74A1C896" w14:textId="77777777" w:rsidR="008412B8" w:rsidRDefault="008412B8" w:rsidP="0028445C">
      <w:pPr>
        <w:pStyle w:val="ListNumber"/>
        <w:numPr>
          <w:ilvl w:val="0"/>
          <w:numId w:val="0"/>
        </w:numPr>
        <w:ind w:left="1620"/>
      </w:pPr>
    </w:p>
    <w:p w14:paraId="7D992670" w14:textId="77777777" w:rsidR="00F57348" w:rsidRDefault="00F57348" w:rsidP="00F57348">
      <w:pPr>
        <w:pStyle w:val="ListNumber"/>
        <w:keepNext/>
        <w:numPr>
          <w:ilvl w:val="0"/>
          <w:numId w:val="0"/>
        </w:numPr>
        <w:ind w:left="1440"/>
      </w:pPr>
      <w:r>
        <w:rPr>
          <w:rFonts w:cs="Arial"/>
          <w:noProof/>
          <w:color w:val="000000"/>
          <w:sz w:val="22"/>
          <w:szCs w:val="22"/>
        </w:rPr>
        <w:drawing>
          <wp:inline distT="0" distB="0" distL="0" distR="0">
            <wp:extent cx="5128260" cy="585148"/>
            <wp:effectExtent l="19050" t="19050" r="15240" b="24765"/>
            <wp:docPr id="15461" name="Picture 15461" descr="https://lh4.googleusercontent.com/-ExGmExfs3Pw7FbWs5oGB3BWz7GyitLhCVNjtqMjaodyF7cPx9aPuQGB4YEcNvFT5qp7nlxnG5h35e1Fzn7AxVAUSjfqWS0biJKF7sin3afIiTBoUkqlgZCTq4t0A7AnN8YwUX4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4.googleusercontent.com/-ExGmExfs3Pw7FbWs5oGB3BWz7GyitLhCVNjtqMjaodyF7cPx9aPuQGB4YEcNvFT5qp7nlxnG5h35e1Fzn7AxVAUSjfqWS0biJKF7sin3afIiTBoUkqlgZCTq4t0A7AnN8YwUX4P"/>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31389" cy="596915"/>
                    </a:xfrm>
                    <a:prstGeom prst="rect">
                      <a:avLst/>
                    </a:prstGeom>
                    <a:noFill/>
                    <a:ln>
                      <a:solidFill>
                        <a:schemeClr val="bg1">
                          <a:lumMod val="75000"/>
                        </a:schemeClr>
                      </a:solidFill>
                    </a:ln>
                  </pic:spPr>
                </pic:pic>
              </a:graphicData>
            </a:graphic>
          </wp:inline>
        </w:drawing>
      </w:r>
    </w:p>
    <w:p w14:paraId="776491F1" w14:textId="77777777" w:rsidR="00F57348" w:rsidRDefault="00F57348" w:rsidP="00F57348">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123</w:t>
      </w:r>
      <w:r w:rsidR="00B8237E">
        <w:rPr>
          <w:noProof/>
        </w:rPr>
        <w:fldChar w:fldCharType="end"/>
      </w:r>
      <w:r>
        <w:t xml:space="preserve"> Audio File Greeting Selection</w:t>
      </w:r>
    </w:p>
    <w:p w14:paraId="683FC31C" w14:textId="77777777" w:rsidR="00DE07A9" w:rsidRPr="00DE07A9" w:rsidRDefault="00DE07A9" w:rsidP="00DE07A9">
      <w:pPr>
        <w:pStyle w:val="Heading5"/>
      </w:pPr>
      <w:r>
        <w:t>Additional Language Greeting(s)</w:t>
      </w:r>
    </w:p>
    <w:p w14:paraId="712CED0C" w14:textId="77777777" w:rsidR="00E035CE" w:rsidRPr="00B14635" w:rsidRDefault="00E035CE" w:rsidP="00DE07A9">
      <w:pPr>
        <w:pStyle w:val="BodyText"/>
      </w:pPr>
      <w:r w:rsidRPr="00BD3264">
        <w:t>To</w:t>
      </w:r>
      <w:r w:rsidRPr="00B14635">
        <w:t xml:space="preserve"> assign </w:t>
      </w:r>
      <w:r>
        <w:t>alternative</w:t>
      </w:r>
      <w:r w:rsidRPr="00B14635">
        <w:t xml:space="preserve"> audio files that will be played based on the guest’s language: </w:t>
      </w:r>
    </w:p>
    <w:p w14:paraId="638EEA6E" w14:textId="77777777" w:rsidR="00597A51" w:rsidRDefault="00F65A0D" w:rsidP="00AD17B0">
      <w:pPr>
        <w:pStyle w:val="ListNumber"/>
        <w:numPr>
          <w:ilvl w:val="0"/>
          <w:numId w:val="106"/>
        </w:numPr>
      </w:pPr>
      <w:r>
        <w:t xml:space="preserve">Use the </w:t>
      </w:r>
      <w:r w:rsidR="003744F4">
        <w:t>appropriate</w:t>
      </w:r>
      <w:r>
        <w:t xml:space="preserve"> icons to u</w:t>
      </w:r>
      <w:r w:rsidR="00597A51">
        <w:t xml:space="preserve">pload or </w:t>
      </w:r>
      <w:r w:rsidR="00597A51" w:rsidRPr="00DE07A9">
        <w:t>record</w:t>
      </w:r>
      <w:r w:rsidR="00597A51">
        <w:t xml:space="preserve"> the greeting if it is not already available</w:t>
      </w:r>
      <w:r>
        <w:t>.</w:t>
      </w:r>
    </w:p>
    <w:p w14:paraId="7CC46E93" w14:textId="77777777" w:rsidR="00E035CE" w:rsidRDefault="00DE07A9" w:rsidP="00DE07A9">
      <w:pPr>
        <w:pStyle w:val="ListNumber"/>
      </w:pPr>
      <w:r>
        <w:rPr>
          <w:noProof/>
        </w:rPr>
        <mc:AlternateContent>
          <mc:Choice Requires="wps">
            <w:drawing>
              <wp:anchor distT="0" distB="0" distL="114300" distR="114300" simplePos="0" relativeHeight="252061696" behindDoc="0" locked="0" layoutInCell="1" allowOverlap="1" wp14:anchorId="5DF41B78" wp14:editId="78CEBD28">
                <wp:simplePos x="0" y="0"/>
                <wp:positionH relativeFrom="column">
                  <wp:posOffset>5356860</wp:posOffset>
                </wp:positionH>
                <wp:positionV relativeFrom="paragraph">
                  <wp:posOffset>195580</wp:posOffset>
                </wp:positionV>
                <wp:extent cx="1089660" cy="419100"/>
                <wp:effectExtent l="0" t="0" r="15240" b="190500"/>
                <wp:wrapNone/>
                <wp:docPr id="15471" name="Line Callout 2 15471"/>
                <wp:cNvGraphicFramePr/>
                <a:graphic xmlns:a="http://schemas.openxmlformats.org/drawingml/2006/main">
                  <a:graphicData uri="http://schemas.microsoft.com/office/word/2010/wordprocessingShape">
                    <wps:wsp>
                      <wps:cNvSpPr/>
                      <wps:spPr>
                        <a:xfrm>
                          <a:off x="0" y="0"/>
                          <a:ext cx="1089660" cy="419100"/>
                        </a:xfrm>
                        <a:prstGeom prst="borderCallout2">
                          <a:avLst>
                            <a:gd name="adj1" fmla="val 104204"/>
                            <a:gd name="adj2" fmla="val 58800"/>
                            <a:gd name="adj3" fmla="val 126024"/>
                            <a:gd name="adj4" fmla="val 65150"/>
                            <a:gd name="adj5" fmla="val 138486"/>
                            <a:gd name="adj6" fmla="val 6934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3717FD" w14:textId="77777777" w:rsidR="003E188B" w:rsidRDefault="003E188B" w:rsidP="00DE07A9">
                            <w:pPr>
                              <w:ind w:left="0"/>
                              <w:jc w:val="center"/>
                            </w:pPr>
                            <w:r>
                              <w:t>Record a new audio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41B78" id="Line Callout 2 15471" o:spid="_x0000_s1046" type="#_x0000_t48" style="position:absolute;left:0;text-align:left;margin-left:421.8pt;margin-top:15.4pt;width:85.8pt;height:33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" adj="14979,29913,14072,27221,12701,22508" fillcolor="#4f81bd [3204]" strokecolor="#243f60 [1604]" strokeweight="2pt">
                <v:textbox>
                  <w:txbxContent>
                    <w:p w14:paraId="0F3717FD" w14:textId="77777777" w:rsidR="003E188B" w:rsidRDefault="003E188B" w:rsidP="00DE07A9">
                      <w:pPr>
                        <w:ind w:left="0"/>
                        <w:jc w:val="center"/>
                      </w:pPr>
                      <w:r>
                        <w:t>Record a new audio file</w:t>
                      </w:r>
                    </w:p>
                  </w:txbxContent>
                </v:textbox>
                <o:callout v:ext="edit" minusx="t" minusy="t"/>
              </v:shape>
            </w:pict>
          </mc:Fallback>
        </mc:AlternateContent>
      </w:r>
      <w:r w:rsidRPr="00DE07A9">
        <w:rPr>
          <w:noProof/>
        </w:rPr>
        <mc:AlternateContent>
          <mc:Choice Requires="wps">
            <w:drawing>
              <wp:anchor distT="0" distB="0" distL="114300" distR="114300" simplePos="0" relativeHeight="252059648" behindDoc="0" locked="0" layoutInCell="1" allowOverlap="1" wp14:anchorId="447CB5A0" wp14:editId="7F508DEB">
                <wp:simplePos x="0" y="0"/>
                <wp:positionH relativeFrom="column">
                  <wp:posOffset>3665220</wp:posOffset>
                </wp:positionH>
                <wp:positionV relativeFrom="paragraph">
                  <wp:posOffset>195580</wp:posOffset>
                </wp:positionV>
                <wp:extent cx="1516380" cy="419100"/>
                <wp:effectExtent l="0" t="0" r="407670" b="266700"/>
                <wp:wrapNone/>
                <wp:docPr id="15470" name="Line Callout 2 15470"/>
                <wp:cNvGraphicFramePr/>
                <a:graphic xmlns:a="http://schemas.openxmlformats.org/drawingml/2006/main">
                  <a:graphicData uri="http://schemas.microsoft.com/office/word/2010/wordprocessingShape">
                    <wps:wsp>
                      <wps:cNvSpPr/>
                      <wps:spPr>
                        <a:xfrm>
                          <a:off x="0" y="0"/>
                          <a:ext cx="1516380" cy="419100"/>
                        </a:xfrm>
                        <a:prstGeom prst="borderCallout2">
                          <a:avLst>
                            <a:gd name="adj1" fmla="val 109659"/>
                            <a:gd name="adj2" fmla="val 77681"/>
                            <a:gd name="adj3" fmla="val 129659"/>
                            <a:gd name="adj4" fmla="val 96794"/>
                            <a:gd name="adj5" fmla="val 154848"/>
                            <a:gd name="adj6" fmla="val 12428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BD08F6" w14:textId="77777777" w:rsidR="003E188B" w:rsidRDefault="003E188B" w:rsidP="00DE07A9">
                            <w:pPr>
                              <w:ind w:left="0"/>
                            </w:pPr>
                            <w:r>
                              <w:t>Select a different file for an additional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CB5A0" id="Line Callout 2 15470" o:spid="_x0000_s1047" type="#_x0000_t48" style="position:absolute;left:0;text-align:left;margin-left:288.6pt;margin-top:15.4pt;width:119.4pt;height:33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" adj="26844,33447,20908,28006,16779,23686" fillcolor="#4f81bd [3204]" strokecolor="#243f60 [1604]" strokeweight="2pt">
                <v:textbox>
                  <w:txbxContent>
                    <w:p w14:paraId="11BD08F6" w14:textId="77777777" w:rsidR="003E188B" w:rsidRDefault="003E188B" w:rsidP="00DE07A9">
                      <w:pPr>
                        <w:ind w:left="0"/>
                      </w:pPr>
                      <w:r>
                        <w:t>Select a different file for an additional language</w:t>
                      </w:r>
                    </w:p>
                  </w:txbxContent>
                </v:textbox>
                <o:callout v:ext="edit" minusx="t" minusy="t"/>
              </v:shape>
            </w:pict>
          </mc:Fallback>
        </mc:AlternateContent>
      </w:r>
      <w:r w:rsidR="00E035CE" w:rsidRPr="00B14635">
        <w:t xml:space="preserve">Click on </w:t>
      </w:r>
      <w:r w:rsidR="00E035CE" w:rsidRPr="00DE07A9">
        <w:t>the</w:t>
      </w:r>
      <w:r w:rsidR="001624C8">
        <w:t xml:space="preserve"> icon</w:t>
      </w:r>
      <w:r w:rsidR="00E40369">
        <w:t xml:space="preserve"> </w:t>
      </w:r>
      <w:r w:rsidR="00F65A0D">
        <w:t>indicated</w:t>
      </w:r>
      <w:r w:rsidR="006C029A">
        <w:t xml:space="preserve"> below </w:t>
      </w:r>
      <w:r w:rsidR="00F65A0D">
        <w:t xml:space="preserve">to </w:t>
      </w:r>
      <w:r w:rsidR="003744F4">
        <w:t xml:space="preserve">specify a different, existing </w:t>
      </w:r>
      <w:r w:rsidR="00F65A0D">
        <w:t>a</w:t>
      </w:r>
      <w:r w:rsidR="00ED250A">
        <w:t>udio file to support an additional</w:t>
      </w:r>
      <w:r w:rsidR="00E40369">
        <w:t xml:space="preserve"> language. </w:t>
      </w:r>
      <w:r w:rsidR="003744F4">
        <w:t xml:space="preserve"> A pop-up box will appear.</w:t>
      </w:r>
    </w:p>
    <w:p w14:paraId="1C0D82A9" w14:textId="77777777" w:rsidR="00DE07A9" w:rsidRDefault="00DE07A9" w:rsidP="00597A51">
      <w:pPr>
        <w:pStyle w:val="ListNumber"/>
        <w:keepNext/>
        <w:numPr>
          <w:ilvl w:val="0"/>
          <w:numId w:val="0"/>
        </w:numPr>
        <w:ind w:left="1800"/>
        <w:rPr>
          <w:rFonts w:cs="Arial"/>
          <w:noProof/>
          <w:color w:val="000000"/>
          <w:sz w:val="22"/>
          <w:szCs w:val="22"/>
        </w:rPr>
      </w:pPr>
    </w:p>
    <w:p w14:paraId="4D5A5733" w14:textId="77777777" w:rsidR="00DE07A9" w:rsidRDefault="00DE07A9" w:rsidP="00597A51">
      <w:pPr>
        <w:pStyle w:val="ListNumber"/>
        <w:keepNext/>
        <w:numPr>
          <w:ilvl w:val="0"/>
          <w:numId w:val="0"/>
        </w:numPr>
        <w:ind w:left="1800"/>
        <w:rPr>
          <w:rFonts w:cs="Arial"/>
          <w:noProof/>
          <w:color w:val="000000"/>
          <w:sz w:val="22"/>
          <w:szCs w:val="22"/>
        </w:rPr>
      </w:pPr>
    </w:p>
    <w:p w14:paraId="1DD01626" w14:textId="77777777" w:rsidR="00597A51" w:rsidRDefault="00DE07A9" w:rsidP="00597A51">
      <w:pPr>
        <w:pStyle w:val="ListNumber"/>
        <w:keepNext/>
        <w:numPr>
          <w:ilvl w:val="0"/>
          <w:numId w:val="0"/>
        </w:numPr>
        <w:ind w:left="1800"/>
      </w:pPr>
      <w:r w:rsidRPr="00DE07A9">
        <w:rPr>
          <w:noProof/>
        </w:rPr>
        <mc:AlternateContent>
          <mc:Choice Requires="wps">
            <w:drawing>
              <wp:anchor distT="0" distB="0" distL="114300" distR="114300" simplePos="0" relativeHeight="252058624" behindDoc="0" locked="0" layoutInCell="1" allowOverlap="1" wp14:anchorId="100761F0" wp14:editId="0644F7ED">
                <wp:simplePos x="0" y="0"/>
                <wp:positionH relativeFrom="margin">
                  <wp:posOffset>4579620</wp:posOffset>
                </wp:positionH>
                <wp:positionV relativeFrom="paragraph">
                  <wp:posOffset>474980</wp:posOffset>
                </wp:positionV>
                <wp:extent cx="1089660" cy="419100"/>
                <wp:effectExtent l="0" t="285750" r="224790" b="19050"/>
                <wp:wrapNone/>
                <wp:docPr id="15469" name="Line Callout 2 15469"/>
                <wp:cNvGraphicFramePr/>
                <a:graphic xmlns:a="http://schemas.openxmlformats.org/drawingml/2006/main">
                  <a:graphicData uri="http://schemas.microsoft.com/office/word/2010/wordprocessingShape">
                    <wps:wsp>
                      <wps:cNvSpPr/>
                      <wps:spPr>
                        <a:xfrm>
                          <a:off x="0" y="0"/>
                          <a:ext cx="1089660" cy="419100"/>
                        </a:xfrm>
                        <a:prstGeom prst="borderCallout2">
                          <a:avLst>
                            <a:gd name="adj1" fmla="val -3068"/>
                            <a:gd name="adj2" fmla="val 65793"/>
                            <a:gd name="adj3" fmla="val -41250"/>
                            <a:gd name="adj4" fmla="val 95919"/>
                            <a:gd name="adj5" fmla="val -66969"/>
                            <a:gd name="adj6" fmla="val 11829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B7B1B8" w14:textId="77777777" w:rsidR="003E188B" w:rsidRDefault="003E188B" w:rsidP="00DE07A9">
                            <w:pPr>
                              <w:ind w:left="0"/>
                              <w:jc w:val="center"/>
                            </w:pPr>
                            <w:r>
                              <w:t>Upload a new audio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761F0" id="Line Callout 2 15469" o:spid="_x0000_s1048" type="#_x0000_t48" style="position:absolute;left:0;text-align:left;margin-left:360.6pt;margin-top:37.4pt;width:85.8pt;height:33pt;z-index:2520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" adj="25553,-14465,20719,-8910,14211,-663" fillcolor="#4f81bd [3204]" strokecolor="#243f60 [1604]" strokeweight="2pt">
                <v:textbox>
                  <w:txbxContent>
                    <w:p w14:paraId="41B7B1B8" w14:textId="77777777" w:rsidR="003E188B" w:rsidRDefault="003E188B" w:rsidP="00DE07A9">
                      <w:pPr>
                        <w:ind w:left="0"/>
                        <w:jc w:val="center"/>
                      </w:pPr>
                      <w:r>
                        <w:t>Upload a new audio file</w:t>
                      </w:r>
                    </w:p>
                  </w:txbxContent>
                </v:textbox>
                <o:callout v:ext="edit" minusx="t"/>
                <w10:wrap anchorx="margin"/>
              </v:shape>
            </w:pict>
          </mc:Fallback>
        </mc:AlternateContent>
      </w:r>
      <w:r w:rsidR="00597A51">
        <w:rPr>
          <w:rFonts w:cs="Arial"/>
          <w:noProof/>
          <w:color w:val="000000"/>
          <w:sz w:val="22"/>
          <w:szCs w:val="22"/>
        </w:rPr>
        <w:drawing>
          <wp:inline distT="0" distB="0" distL="0" distR="0" wp14:anchorId="26BC70B7" wp14:editId="263CD8A6">
            <wp:extent cx="5128260" cy="585148"/>
            <wp:effectExtent l="19050" t="19050" r="15240" b="24765"/>
            <wp:docPr id="15462" name="Picture 15462" descr="https://lh4.googleusercontent.com/-ExGmExfs3Pw7FbWs5oGB3BWz7GyitLhCVNjtqMjaodyF7cPx9aPuQGB4YEcNvFT5qp7nlxnG5h35e1Fzn7AxVAUSjfqWS0biJKF7sin3afIiTBoUkqlgZCTq4t0A7AnN8YwUX4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4.googleusercontent.com/-ExGmExfs3Pw7FbWs5oGB3BWz7GyitLhCVNjtqMjaodyF7cPx9aPuQGB4YEcNvFT5qp7nlxnG5h35e1Fzn7AxVAUSjfqWS0biJKF7sin3afIiTBoUkqlgZCTq4t0A7AnN8YwUX4P"/>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31389" cy="596915"/>
                    </a:xfrm>
                    <a:prstGeom prst="rect">
                      <a:avLst/>
                    </a:prstGeom>
                    <a:noFill/>
                    <a:ln>
                      <a:solidFill>
                        <a:schemeClr val="bg1">
                          <a:lumMod val="75000"/>
                        </a:schemeClr>
                      </a:solidFill>
                    </a:ln>
                  </pic:spPr>
                </pic:pic>
              </a:graphicData>
            </a:graphic>
          </wp:inline>
        </w:drawing>
      </w:r>
    </w:p>
    <w:p w14:paraId="3F29A993" w14:textId="77777777" w:rsidR="00597A51" w:rsidRDefault="00597A51" w:rsidP="003744F4">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124</w:t>
      </w:r>
      <w:r w:rsidR="00B8237E">
        <w:rPr>
          <w:noProof/>
        </w:rPr>
        <w:fldChar w:fldCharType="end"/>
      </w:r>
      <w:r>
        <w:t xml:space="preserve"> Add an Additional Language</w:t>
      </w:r>
    </w:p>
    <w:p w14:paraId="3C5B3C0D" w14:textId="77777777" w:rsidR="00E035CE" w:rsidRDefault="00E035CE" w:rsidP="003744F4">
      <w:pPr>
        <w:pStyle w:val="ListNumber"/>
      </w:pPr>
      <w:r w:rsidRPr="003744F4">
        <w:lastRenderedPageBreak/>
        <w:t>Select</w:t>
      </w:r>
      <w:r w:rsidRPr="00B14635">
        <w:t xml:space="preserve"> a guest language from the dropdown.</w:t>
      </w:r>
      <w:r>
        <w:t xml:space="preserve">  The guest language is based on information received from PMS.  If the applicable language does not appear in the dropdown, select Other and enter in the language code that will be sent by the PMS. </w:t>
      </w:r>
    </w:p>
    <w:p w14:paraId="131B9BC9" w14:textId="77777777" w:rsidR="003744F4" w:rsidRDefault="003744F4" w:rsidP="003744F4">
      <w:pPr>
        <w:pStyle w:val="ListNumber"/>
        <w:keepNext/>
        <w:numPr>
          <w:ilvl w:val="0"/>
          <w:numId w:val="0"/>
        </w:numPr>
        <w:ind w:left="1800"/>
      </w:pPr>
      <w:r>
        <w:rPr>
          <w:rFonts w:cs="Arial"/>
          <w:noProof/>
          <w:color w:val="000000"/>
          <w:sz w:val="22"/>
          <w:szCs w:val="22"/>
        </w:rPr>
        <w:drawing>
          <wp:inline distT="0" distB="0" distL="0" distR="0">
            <wp:extent cx="2872740" cy="2077070"/>
            <wp:effectExtent l="19050" t="19050" r="22860" b="19050"/>
            <wp:docPr id="15472" name="Picture 15472" descr="https://lh3.googleusercontent.com/Fndjpgm7VyfUDjGXP67kMaGdoIEIMRyFbbtiko7sOntZChO0IzWzSqf6MnjEbwaah30M3z_ZN8BWyNFycVVUH_T_zKMfMKEtjxdupGgVwC_9_y_7-4qWbM8sQKKs7dQHEIPsBV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3.googleusercontent.com/Fndjpgm7VyfUDjGXP67kMaGdoIEIMRyFbbtiko7sOntZChO0IzWzSqf6MnjEbwaah30M3z_ZN8BWyNFycVVUH_T_zKMfMKEtjxdupGgVwC_9_y_7-4qWbM8sQKKs7dQHEIPsBVF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77978" cy="2080857"/>
                    </a:xfrm>
                    <a:prstGeom prst="rect">
                      <a:avLst/>
                    </a:prstGeom>
                    <a:noFill/>
                    <a:ln>
                      <a:solidFill>
                        <a:schemeClr val="bg1">
                          <a:lumMod val="75000"/>
                        </a:schemeClr>
                      </a:solidFill>
                    </a:ln>
                  </pic:spPr>
                </pic:pic>
              </a:graphicData>
            </a:graphic>
          </wp:inline>
        </w:drawing>
      </w:r>
    </w:p>
    <w:p w14:paraId="2534386D" w14:textId="77777777" w:rsidR="003744F4" w:rsidRDefault="003744F4" w:rsidP="003744F4">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125</w:t>
      </w:r>
      <w:r w:rsidR="00B8237E">
        <w:rPr>
          <w:noProof/>
        </w:rPr>
        <w:fldChar w:fldCharType="end"/>
      </w:r>
      <w:r>
        <w:t xml:space="preserve"> Specify an Audio File for an Additional Language</w:t>
      </w:r>
    </w:p>
    <w:p w14:paraId="5F656F3C" w14:textId="77777777" w:rsidR="00E035CE" w:rsidRPr="00B14635" w:rsidRDefault="003744F4" w:rsidP="003744F4">
      <w:pPr>
        <w:pStyle w:val="ListNumber"/>
      </w:pPr>
      <w:r>
        <w:t>Select</w:t>
      </w:r>
      <w:r w:rsidR="00E035CE" w:rsidRPr="00B14635">
        <w:t xml:space="preserve"> an audio </w:t>
      </w:r>
      <w:r w:rsidR="00E035CE" w:rsidRPr="003744F4">
        <w:t>file</w:t>
      </w:r>
      <w:r w:rsidR="00E035CE" w:rsidRPr="00B14635">
        <w:t xml:space="preserve"> from the dropdown.  </w:t>
      </w:r>
      <w:r w:rsidR="00E035CE">
        <w:t>Click the Play icon to hear the file if desired.</w:t>
      </w:r>
    </w:p>
    <w:p w14:paraId="51692F21" w14:textId="77777777" w:rsidR="00E035CE" w:rsidRDefault="00E035CE" w:rsidP="003744F4">
      <w:pPr>
        <w:pStyle w:val="ListNumber"/>
      </w:pPr>
      <w:r w:rsidRPr="00B14635">
        <w:t xml:space="preserve">Click </w:t>
      </w:r>
      <w:r w:rsidRPr="003744F4">
        <w:t>Add</w:t>
      </w:r>
      <w:r w:rsidRPr="00B14635">
        <w:t>.</w:t>
      </w:r>
    </w:p>
    <w:p w14:paraId="4B41F920" w14:textId="77777777" w:rsidR="003744F4" w:rsidRPr="00B14635" w:rsidRDefault="00D34808" w:rsidP="00D34808">
      <w:pPr>
        <w:pStyle w:val="Heading4"/>
      </w:pPr>
      <w:r>
        <w:t>Save and Prioritize</w:t>
      </w:r>
    </w:p>
    <w:p w14:paraId="3CFF2F4B" w14:textId="77777777" w:rsidR="00E035CE" w:rsidRPr="00B14635" w:rsidRDefault="00E035CE" w:rsidP="00AD17B0">
      <w:pPr>
        <w:pStyle w:val="ListNumber"/>
        <w:numPr>
          <w:ilvl w:val="0"/>
          <w:numId w:val="107"/>
        </w:numPr>
      </w:pPr>
      <w:r w:rsidRPr="00B14635">
        <w:t>After all of the experience details have been entered, click on Save Experience Details</w:t>
      </w:r>
      <w:r w:rsidR="001E686A">
        <w:t xml:space="preserve"> or Send now if it is an </w:t>
      </w:r>
      <w:proofErr w:type="gramStart"/>
      <w:r w:rsidR="001E686A">
        <w:t>on demand</w:t>
      </w:r>
      <w:proofErr w:type="gramEnd"/>
      <w:r w:rsidR="001E686A">
        <w:t xml:space="preserve"> experience.</w:t>
      </w:r>
      <w:r w:rsidRPr="00B14635">
        <w:t xml:space="preserve">  </w:t>
      </w:r>
    </w:p>
    <w:p w14:paraId="24C634F4" w14:textId="77777777" w:rsidR="00E035CE" w:rsidRDefault="00E035CE" w:rsidP="00BD3264">
      <w:pPr>
        <w:pStyle w:val="ListNumber"/>
      </w:pPr>
      <w:r>
        <w:t>Return to</w:t>
      </w:r>
      <w:r w:rsidRPr="00B14635">
        <w:t xml:space="preserve"> the Guest Experiences view and prioritize the experience by </w:t>
      </w:r>
      <w:r w:rsidR="001E686A">
        <w:t xml:space="preserve">dragging and </w:t>
      </w:r>
      <w:r w:rsidRPr="00B14635">
        <w:t xml:space="preserve">dropping the experience into </w:t>
      </w:r>
      <w:r w:rsidR="001E686A">
        <w:t>priority order</w:t>
      </w:r>
      <w:r w:rsidRPr="00B14635">
        <w:t xml:space="preserve"> using the drag and drop handle on the </w:t>
      </w:r>
      <w:proofErr w:type="gramStart"/>
      <w:r w:rsidRPr="00B14635">
        <w:t>left, or</w:t>
      </w:r>
      <w:proofErr w:type="gramEnd"/>
      <w:r w:rsidRPr="00B14635">
        <w:t xml:space="preserve"> click on the dashes to the left of the red off icon and select a priority number.</w:t>
      </w:r>
      <w:r>
        <w:t xml:space="preserve">  For further information on prioritizing, see the section below </w:t>
      </w:r>
      <w:hyperlink w:anchor="_Guest_Check_In" w:history="1">
        <w:r w:rsidR="00061507">
          <w:rPr>
            <w:rStyle w:val="Hyperlink"/>
          </w:rPr>
          <w:t>Guest Experiences Tab</w:t>
        </w:r>
      </w:hyperlink>
      <w:r>
        <w:t>.</w:t>
      </w:r>
    </w:p>
    <w:p w14:paraId="62EA2CE9" w14:textId="77777777" w:rsidR="001E686A" w:rsidRDefault="001E686A" w:rsidP="00BD3264">
      <w:pPr>
        <w:pStyle w:val="ListNumber"/>
        <w:numPr>
          <w:ilvl w:val="0"/>
          <w:numId w:val="0"/>
        </w:numPr>
        <w:ind w:left="1620"/>
      </w:pPr>
      <w:r>
        <w:rPr>
          <w:noProof/>
        </w:rPr>
        <mc:AlternateContent>
          <mc:Choice Requires="wps">
            <w:drawing>
              <wp:anchor distT="0" distB="0" distL="114300" distR="114300" simplePos="0" relativeHeight="251993088" behindDoc="0" locked="0" layoutInCell="1" allowOverlap="1" wp14:anchorId="1681ACCA" wp14:editId="07CE8712">
                <wp:simplePos x="0" y="0"/>
                <wp:positionH relativeFrom="column">
                  <wp:posOffset>1031443</wp:posOffset>
                </wp:positionH>
                <wp:positionV relativeFrom="paragraph">
                  <wp:posOffset>-3378</wp:posOffset>
                </wp:positionV>
                <wp:extent cx="416357" cy="294132"/>
                <wp:effectExtent l="19050" t="19050" r="41275" b="48895"/>
                <wp:wrapNone/>
                <wp:docPr id="14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416357" cy="294132"/>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7FE58129" w14:textId="77777777" w:rsidR="003E188B" w:rsidRDefault="003E188B" w:rsidP="001E686A">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1ACCA" id="_x0000_s1049" style="position:absolute;left:0;text-align:left;margin-left:81.2pt;margin-top:-.25pt;width:32.8pt;height:23.15pt;flip:x y;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" filled="f" fillcolor="#f79646" strokecolor="red" strokeweight="3pt">
                <v:shadow on="t" color="#974706" opacity=".5" offset="1pt"/>
                <v:textbox>
                  <w:txbxContent>
                    <w:p w14:paraId="7FE58129" w14:textId="77777777" w:rsidR="003E188B" w:rsidRDefault="003E188B" w:rsidP="001E686A">
                      <w:pPr>
                        <w:ind w:left="0"/>
                        <w:jc w:val="center"/>
                      </w:pPr>
                    </w:p>
                  </w:txbxContent>
                </v:textbox>
              </v:rect>
            </w:pict>
          </mc:Fallback>
        </mc:AlternateContent>
      </w:r>
      <w:r>
        <w:rPr>
          <w:noProof/>
        </w:rPr>
        <w:drawing>
          <wp:inline distT="0" distB="0" distL="0" distR="0" wp14:anchorId="19206E2C" wp14:editId="0C2F3D0B">
            <wp:extent cx="5442509" cy="31341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439161" cy="313217"/>
                    </a:xfrm>
                    <a:prstGeom prst="rect">
                      <a:avLst/>
                    </a:prstGeom>
                  </pic:spPr>
                </pic:pic>
              </a:graphicData>
            </a:graphic>
          </wp:inline>
        </w:drawing>
      </w:r>
    </w:p>
    <w:p w14:paraId="2298F8CF" w14:textId="77777777" w:rsidR="001E686A" w:rsidRDefault="001E686A" w:rsidP="001E686A">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126</w:t>
      </w:r>
      <w:r w:rsidR="00B8237E">
        <w:rPr>
          <w:noProof/>
        </w:rPr>
        <w:fldChar w:fldCharType="end"/>
      </w:r>
      <w:r>
        <w:t xml:space="preserve"> Prioritization Tools</w:t>
      </w:r>
      <w:r w:rsidR="00BD3264">
        <w:t xml:space="preserve"> on Guest Experiences Tab</w:t>
      </w:r>
    </w:p>
    <w:p w14:paraId="618DDADD" w14:textId="77777777" w:rsidR="00AE04DF" w:rsidRDefault="00E035CE" w:rsidP="00BD3264">
      <w:pPr>
        <w:pStyle w:val="ListNumber"/>
      </w:pPr>
      <w:r w:rsidRPr="00F00A5C">
        <w:t>Finally, cl</w:t>
      </w:r>
      <w:r w:rsidR="00912B50">
        <w:t xml:space="preserve">ick on the off </w:t>
      </w:r>
      <w:r w:rsidRPr="00F00A5C">
        <w:t>icon to change the status to On.  The experience is now ready</w:t>
      </w:r>
      <w:r>
        <w:t xml:space="preserve"> for delivery to the applicable guests.</w:t>
      </w:r>
    </w:p>
    <w:p w14:paraId="1A123CEF" w14:textId="77777777" w:rsidR="00E035CE" w:rsidRDefault="00E035CE" w:rsidP="00C1614B">
      <w:pPr>
        <w:pStyle w:val="Heading2"/>
        <w:rPr>
          <w:rStyle w:val="Heading2Char"/>
          <w:b/>
        </w:rPr>
      </w:pPr>
      <w:bookmarkStart w:id="219" w:name="_Toc535222448"/>
      <w:r w:rsidRPr="00F65542">
        <w:rPr>
          <w:rStyle w:val="Heading2Char"/>
          <w:b/>
        </w:rPr>
        <w:t>Guest Experiences Tab</w:t>
      </w:r>
      <w:bookmarkEnd w:id="219"/>
      <w:r w:rsidRPr="00F65542">
        <w:rPr>
          <w:rStyle w:val="Heading2Char"/>
          <w:b/>
        </w:rPr>
        <w:t xml:space="preserve"> </w:t>
      </w:r>
    </w:p>
    <w:p w14:paraId="48B85ED6" w14:textId="77777777" w:rsidR="00E035CE" w:rsidRDefault="00E035CE" w:rsidP="00E035CE">
      <w:pPr>
        <w:pStyle w:val="BodyText"/>
        <w:ind w:left="1440"/>
      </w:pPr>
      <w:r>
        <w:t>The Guest Experiences tab view provides prioritized list</w:t>
      </w:r>
      <w:r w:rsidR="00940CAD">
        <w:t>s</w:t>
      </w:r>
      <w:r>
        <w:t xml:space="preserve"> of the experiences that have been created</w:t>
      </w:r>
      <w:r w:rsidR="00940CAD">
        <w:t xml:space="preserve"> according to experience type.</w:t>
      </w:r>
      <w:r>
        <w:t> </w:t>
      </w:r>
      <w:r w:rsidR="00940CAD">
        <w:t xml:space="preserve">On demand experiences do not have to be prioritized therefore the list is blank for on demand experiences. </w:t>
      </w:r>
      <w:r>
        <w:t xml:space="preserve"> The</w:t>
      </w:r>
      <w:r w:rsidR="009C2FC5">
        <w:t xml:space="preserve"> experience with the</w:t>
      </w:r>
      <w:r>
        <w:t xml:space="preserve"> top priority is numbered with a 1.  </w:t>
      </w:r>
    </w:p>
    <w:p w14:paraId="641B128E" w14:textId="77777777" w:rsidR="00E035CE" w:rsidRDefault="009C2FC5" w:rsidP="00E035CE">
      <w:pPr>
        <w:pStyle w:val="BodyText"/>
      </w:pPr>
      <w:r>
        <w:rPr>
          <w:noProof/>
        </w:rPr>
        <w:lastRenderedPageBreak/>
        <mc:AlternateContent>
          <mc:Choice Requires="wps">
            <w:drawing>
              <wp:anchor distT="0" distB="0" distL="114300" distR="114300" simplePos="0" relativeHeight="252001280" behindDoc="0" locked="0" layoutInCell="1" allowOverlap="1" wp14:anchorId="0B45852C" wp14:editId="0512A8FA">
                <wp:simplePos x="0" y="0"/>
                <wp:positionH relativeFrom="column">
                  <wp:posOffset>2238375</wp:posOffset>
                </wp:positionH>
                <wp:positionV relativeFrom="paragraph">
                  <wp:posOffset>86995</wp:posOffset>
                </wp:positionV>
                <wp:extent cx="1409700" cy="495300"/>
                <wp:effectExtent l="819150" t="0" r="19050" b="514350"/>
                <wp:wrapNone/>
                <wp:docPr id="15386" name="Line Callout 1 15386"/>
                <wp:cNvGraphicFramePr/>
                <a:graphic xmlns:a="http://schemas.openxmlformats.org/drawingml/2006/main">
                  <a:graphicData uri="http://schemas.microsoft.com/office/word/2010/wordprocessingShape">
                    <wps:wsp>
                      <wps:cNvSpPr/>
                      <wps:spPr>
                        <a:xfrm>
                          <a:off x="0" y="0"/>
                          <a:ext cx="1409700" cy="495300"/>
                        </a:xfrm>
                        <a:prstGeom prst="borderCallout1">
                          <a:avLst>
                            <a:gd name="adj1" fmla="val 57212"/>
                            <a:gd name="adj2" fmla="val -901"/>
                            <a:gd name="adj3" fmla="val 199039"/>
                            <a:gd name="adj4" fmla="val -5725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200E4D" w14:textId="77777777" w:rsidR="003E188B" w:rsidRDefault="003E188B" w:rsidP="009C2FC5">
                            <w:pPr>
                              <w:ind w:left="0"/>
                              <w:jc w:val="center"/>
                            </w:pPr>
                            <w:r>
                              <w:t>Select experience type to 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45852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5386" o:spid="_x0000_s1050" type="#_x0000_t47" style="position:absolute;left:0;text-align:left;margin-left:176.25pt;margin-top:6.85pt;width:111pt;height:39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" adj="-12366,42992,-195,12358" fillcolor="#4f81bd [3204]" strokecolor="#243f60 [1604]" strokeweight="2pt">
                <v:textbox>
                  <w:txbxContent>
                    <w:p w14:paraId="15200E4D" w14:textId="77777777" w:rsidR="003E188B" w:rsidRDefault="003E188B" w:rsidP="009C2FC5">
                      <w:pPr>
                        <w:ind w:left="0"/>
                        <w:jc w:val="center"/>
                      </w:pPr>
                      <w:r>
                        <w:t>Select experience type to view</w:t>
                      </w:r>
                    </w:p>
                  </w:txbxContent>
                </v:textbox>
                <o:callout v:ext="edit" minusy="t"/>
              </v:shape>
            </w:pict>
          </mc:Fallback>
        </mc:AlternateContent>
      </w:r>
      <w:r w:rsidR="00940CAD">
        <w:rPr>
          <w:noProof/>
        </w:rPr>
        <mc:AlternateContent>
          <mc:Choice Requires="wps">
            <w:drawing>
              <wp:anchor distT="0" distB="0" distL="114300" distR="114300" simplePos="0" relativeHeight="251935744" behindDoc="0" locked="0" layoutInCell="1" allowOverlap="1" wp14:anchorId="37E936F1" wp14:editId="08ED9744">
                <wp:simplePos x="0" y="0"/>
                <wp:positionH relativeFrom="column">
                  <wp:posOffset>2533650</wp:posOffset>
                </wp:positionH>
                <wp:positionV relativeFrom="paragraph">
                  <wp:posOffset>801370</wp:posOffset>
                </wp:positionV>
                <wp:extent cx="1035050" cy="621030"/>
                <wp:effectExtent l="1047750" t="0" r="12700" b="255270"/>
                <wp:wrapNone/>
                <wp:docPr id="15411" name="Line Callout 2 15411"/>
                <wp:cNvGraphicFramePr/>
                <a:graphic xmlns:a="http://schemas.openxmlformats.org/drawingml/2006/main">
                  <a:graphicData uri="http://schemas.microsoft.com/office/word/2010/wordprocessingShape">
                    <wps:wsp>
                      <wps:cNvSpPr/>
                      <wps:spPr>
                        <a:xfrm>
                          <a:off x="0" y="0"/>
                          <a:ext cx="1035050" cy="621030"/>
                        </a:xfrm>
                        <a:prstGeom prst="borderCallout2">
                          <a:avLst>
                            <a:gd name="adj1" fmla="val 57846"/>
                            <a:gd name="adj2" fmla="val -5260"/>
                            <a:gd name="adj3" fmla="val 79550"/>
                            <a:gd name="adj4" fmla="val -23110"/>
                            <a:gd name="adj5" fmla="val 136086"/>
                            <a:gd name="adj6" fmla="val -10056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D03236" w14:textId="77777777" w:rsidR="003E188B" w:rsidRDefault="003E188B" w:rsidP="00E035CE">
                            <w:pPr>
                              <w:ind w:left="0"/>
                              <w:jc w:val="center"/>
                              <w:rPr>
                                <w:sz w:val="16"/>
                              </w:rPr>
                            </w:pPr>
                            <w:r>
                              <w:rPr>
                                <w:sz w:val="16"/>
                              </w:rPr>
                              <w:t xml:space="preserve">Click to turn the experience </w:t>
                            </w:r>
                            <w:proofErr w:type="gramStart"/>
                            <w:r>
                              <w:rPr>
                                <w:sz w:val="16"/>
                              </w:rPr>
                              <w:t>On</w:t>
                            </w:r>
                            <w:proofErr w:type="gramEnd"/>
                            <w:r>
                              <w:rPr>
                                <w:sz w:val="16"/>
                              </w:rPr>
                              <w:t xml:space="preserve">(green) or </w:t>
                            </w:r>
                          </w:p>
                          <w:p w14:paraId="6F23105D" w14:textId="77777777" w:rsidR="003E188B" w:rsidRPr="00106987" w:rsidRDefault="003E188B" w:rsidP="00E035CE">
                            <w:pPr>
                              <w:ind w:left="0"/>
                              <w:jc w:val="center"/>
                              <w:rPr>
                                <w:sz w:val="16"/>
                              </w:rPr>
                            </w:pPr>
                            <w:r>
                              <w:rPr>
                                <w:sz w:val="16"/>
                              </w:rPr>
                              <w:t>Off (red)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E936F1" id="Line Callout 2 15411" o:spid="_x0000_s1051" type="#_x0000_t48" style="position:absolute;left:0;text-align:left;margin-left:199.5pt;margin-top:63.1pt;width:81.5pt;height:48.9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" adj="-21721,29395,-4992,17183,-1136,12495" fillcolor="#4f81bd [3204]" strokecolor="#243f60 [1604]" strokeweight="2pt">
                <v:textbox>
                  <w:txbxContent>
                    <w:p w14:paraId="15D03236" w14:textId="77777777" w:rsidR="003E188B" w:rsidRDefault="003E188B" w:rsidP="00E035CE">
                      <w:pPr>
                        <w:ind w:left="0"/>
                        <w:jc w:val="center"/>
                        <w:rPr>
                          <w:sz w:val="16"/>
                        </w:rPr>
                      </w:pPr>
                      <w:r>
                        <w:rPr>
                          <w:sz w:val="16"/>
                        </w:rPr>
                        <w:t xml:space="preserve">Click to turn the experience On(green) or </w:t>
                      </w:r>
                    </w:p>
                    <w:p w14:paraId="6F23105D" w14:textId="77777777" w:rsidR="003E188B" w:rsidRPr="00106987" w:rsidRDefault="003E188B" w:rsidP="00E035CE">
                      <w:pPr>
                        <w:ind w:left="0"/>
                        <w:jc w:val="center"/>
                        <w:rPr>
                          <w:sz w:val="16"/>
                        </w:rPr>
                      </w:pPr>
                      <w:r>
                        <w:rPr>
                          <w:sz w:val="16"/>
                        </w:rPr>
                        <w:t>Off (red)</w:t>
                      </w:r>
                    </w:p>
                  </w:txbxContent>
                </v:textbox>
                <o:callout v:ext="edit" minusy="t"/>
              </v:shape>
            </w:pict>
          </mc:Fallback>
        </mc:AlternateContent>
      </w:r>
      <w:r w:rsidR="00940CAD">
        <w:rPr>
          <w:noProof/>
        </w:rPr>
        <mc:AlternateContent>
          <mc:Choice Requires="wps">
            <w:drawing>
              <wp:anchor distT="0" distB="0" distL="114300" distR="114300" simplePos="0" relativeHeight="251936768" behindDoc="0" locked="0" layoutInCell="1" allowOverlap="1" wp14:anchorId="1DD0CBC5" wp14:editId="6E2603A7">
                <wp:simplePos x="0" y="0"/>
                <wp:positionH relativeFrom="column">
                  <wp:posOffset>2604770</wp:posOffset>
                </wp:positionH>
                <wp:positionV relativeFrom="paragraph">
                  <wp:posOffset>1977390</wp:posOffset>
                </wp:positionV>
                <wp:extent cx="1035050" cy="621030"/>
                <wp:effectExtent l="647700" t="0" r="12700" b="26670"/>
                <wp:wrapNone/>
                <wp:docPr id="15412" name="Line Callout 2 15412"/>
                <wp:cNvGraphicFramePr/>
                <a:graphic xmlns:a="http://schemas.openxmlformats.org/drawingml/2006/main">
                  <a:graphicData uri="http://schemas.microsoft.com/office/word/2010/wordprocessingShape">
                    <wps:wsp>
                      <wps:cNvSpPr/>
                      <wps:spPr>
                        <a:xfrm>
                          <a:off x="0" y="0"/>
                          <a:ext cx="1035050" cy="621030"/>
                        </a:xfrm>
                        <a:prstGeom prst="borderCallout2">
                          <a:avLst>
                            <a:gd name="adj1" fmla="val 45141"/>
                            <a:gd name="adj2" fmla="val -832"/>
                            <a:gd name="adj3" fmla="val 28473"/>
                            <a:gd name="adj4" fmla="val -26668"/>
                            <a:gd name="adj5" fmla="val 5544"/>
                            <a:gd name="adj6" fmla="val -6333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A68E9F" w14:textId="77777777" w:rsidR="003E188B" w:rsidRPr="00106987" w:rsidRDefault="003E188B" w:rsidP="00E035CE">
                            <w:pPr>
                              <w:ind w:left="0"/>
                              <w:jc w:val="center"/>
                              <w:rPr>
                                <w:sz w:val="16"/>
                              </w:rPr>
                            </w:pPr>
                            <w:r>
                              <w:rPr>
                                <w:sz w:val="16"/>
                              </w:rPr>
                              <w:t>Indicator that the experience must be prioritized.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D0CBC5" id="Line Callout 2 15412" o:spid="_x0000_s1052" type="#_x0000_t48" style="position:absolute;left:0;text-align:left;margin-left:205.1pt;margin-top:155.7pt;width:81.5pt;height:48.9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" adj="-13680,1198,-5760,6150,-180,9750" fillcolor="#4f81bd [3204]" strokecolor="#243f60 [1604]" strokeweight="2pt">
                <v:textbox>
                  <w:txbxContent>
                    <w:p w14:paraId="24A68E9F" w14:textId="77777777" w:rsidR="003E188B" w:rsidRPr="00106987" w:rsidRDefault="003E188B" w:rsidP="00E035CE">
                      <w:pPr>
                        <w:ind w:left="0"/>
                        <w:jc w:val="center"/>
                        <w:rPr>
                          <w:sz w:val="16"/>
                        </w:rPr>
                      </w:pPr>
                      <w:r>
                        <w:rPr>
                          <w:sz w:val="16"/>
                        </w:rPr>
                        <w:t>Indicator that the experience must be prioritized.</w:t>
                      </w:r>
                    </w:p>
                  </w:txbxContent>
                </v:textbox>
              </v:shape>
            </w:pict>
          </mc:Fallback>
        </mc:AlternateContent>
      </w:r>
      <w:r w:rsidR="00940CAD">
        <w:rPr>
          <w:noProof/>
        </w:rPr>
        <mc:AlternateContent>
          <mc:Choice Requires="wps">
            <w:drawing>
              <wp:anchor distT="0" distB="0" distL="114300" distR="114300" simplePos="0" relativeHeight="251934720" behindDoc="0" locked="0" layoutInCell="1" allowOverlap="1" wp14:anchorId="43671B9F" wp14:editId="659B89A3">
                <wp:simplePos x="0" y="0"/>
                <wp:positionH relativeFrom="column">
                  <wp:posOffset>-131445</wp:posOffset>
                </wp:positionH>
                <wp:positionV relativeFrom="paragraph">
                  <wp:posOffset>484505</wp:posOffset>
                </wp:positionV>
                <wp:extent cx="1035050" cy="621030"/>
                <wp:effectExtent l="0" t="0" r="12700" b="521970"/>
                <wp:wrapNone/>
                <wp:docPr id="15409" name="Line Callout 2 15409"/>
                <wp:cNvGraphicFramePr/>
                <a:graphic xmlns:a="http://schemas.openxmlformats.org/drawingml/2006/main">
                  <a:graphicData uri="http://schemas.microsoft.com/office/word/2010/wordprocessingShape">
                    <wps:wsp>
                      <wps:cNvSpPr/>
                      <wps:spPr>
                        <a:xfrm>
                          <a:off x="0" y="0"/>
                          <a:ext cx="1035050" cy="621030"/>
                        </a:xfrm>
                        <a:prstGeom prst="borderCallout2">
                          <a:avLst>
                            <a:gd name="adj1" fmla="val 114594"/>
                            <a:gd name="adj2" fmla="val 41673"/>
                            <a:gd name="adj3" fmla="val 132652"/>
                            <a:gd name="adj4" fmla="val 59174"/>
                            <a:gd name="adj5" fmla="val 176397"/>
                            <a:gd name="adj6" fmla="val 9835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9B5E8C" w14:textId="77777777" w:rsidR="003E188B" w:rsidRPr="00106987" w:rsidRDefault="003E188B" w:rsidP="00E035CE">
                            <w:pPr>
                              <w:ind w:left="0"/>
                              <w:jc w:val="center"/>
                              <w:rPr>
                                <w:sz w:val="16"/>
                              </w:rPr>
                            </w:pPr>
                            <w:r w:rsidRPr="00106987">
                              <w:rPr>
                                <w:sz w:val="16"/>
                              </w:rPr>
                              <w:t xml:space="preserve">Handle for </w:t>
                            </w:r>
                            <w:r>
                              <w:rPr>
                                <w:sz w:val="16"/>
                              </w:rPr>
                              <w:t>d</w:t>
                            </w:r>
                            <w:r w:rsidRPr="00106987">
                              <w:rPr>
                                <w:sz w:val="16"/>
                              </w:rPr>
                              <w:t>r</w:t>
                            </w:r>
                            <w:r>
                              <w:rPr>
                                <w:sz w:val="16"/>
                              </w:rPr>
                              <w:t>agging and d</w:t>
                            </w:r>
                            <w:r w:rsidRPr="00106987">
                              <w:rPr>
                                <w:sz w:val="16"/>
                              </w:rPr>
                              <w:t xml:space="preserve">ropping into </w:t>
                            </w:r>
                            <w:r>
                              <w:rPr>
                                <w:sz w:val="16"/>
                              </w:rPr>
                              <w:t>priority or</w:t>
                            </w:r>
                            <w:r w:rsidRPr="00106987">
                              <w:rPr>
                                <w:sz w:val="16"/>
                              </w:rPr>
                              <w:t>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671B9F" id="Line Callout 2 15409" o:spid="_x0000_s1053" type="#_x0000_t48" style="position:absolute;left:0;text-align:left;margin-left:-10.35pt;margin-top:38.15pt;width:81.5pt;height:48.9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" adj="21244,38102,12782,28653,9001,24752" fillcolor="#4f81bd [3204]" strokecolor="#243f60 [1604]" strokeweight="2pt">
                <v:textbox>
                  <w:txbxContent>
                    <w:p w14:paraId="719B5E8C" w14:textId="77777777" w:rsidR="003E188B" w:rsidRPr="00106987" w:rsidRDefault="003E188B" w:rsidP="00E035CE">
                      <w:pPr>
                        <w:ind w:left="0"/>
                        <w:jc w:val="center"/>
                        <w:rPr>
                          <w:sz w:val="16"/>
                        </w:rPr>
                      </w:pPr>
                      <w:r w:rsidRPr="00106987">
                        <w:rPr>
                          <w:sz w:val="16"/>
                        </w:rPr>
                        <w:t xml:space="preserve">Handle for </w:t>
                      </w:r>
                      <w:r>
                        <w:rPr>
                          <w:sz w:val="16"/>
                        </w:rPr>
                        <w:t>d</w:t>
                      </w:r>
                      <w:r w:rsidRPr="00106987">
                        <w:rPr>
                          <w:sz w:val="16"/>
                        </w:rPr>
                        <w:t>r</w:t>
                      </w:r>
                      <w:r>
                        <w:rPr>
                          <w:sz w:val="16"/>
                        </w:rPr>
                        <w:t>agging and d</w:t>
                      </w:r>
                      <w:r w:rsidRPr="00106987">
                        <w:rPr>
                          <w:sz w:val="16"/>
                        </w:rPr>
                        <w:t xml:space="preserve">ropping into </w:t>
                      </w:r>
                      <w:r>
                        <w:rPr>
                          <w:sz w:val="16"/>
                        </w:rPr>
                        <w:t>priority or</w:t>
                      </w:r>
                      <w:r w:rsidRPr="00106987">
                        <w:rPr>
                          <w:sz w:val="16"/>
                        </w:rPr>
                        <w:t>der</w:t>
                      </w:r>
                    </w:p>
                  </w:txbxContent>
                </v:textbox>
                <o:callout v:ext="edit" minusx="t" minusy="t"/>
              </v:shape>
            </w:pict>
          </mc:Fallback>
        </mc:AlternateContent>
      </w:r>
      <w:r w:rsidR="00E035CE">
        <w:rPr>
          <w:noProof/>
        </w:rPr>
        <mc:AlternateContent>
          <mc:Choice Requires="wps">
            <w:drawing>
              <wp:anchor distT="0" distB="0" distL="114300" distR="114300" simplePos="0" relativeHeight="251937792" behindDoc="0" locked="0" layoutInCell="1" allowOverlap="1" wp14:anchorId="1AFC1B1E" wp14:editId="54A90CC3">
                <wp:simplePos x="0" y="0"/>
                <wp:positionH relativeFrom="column">
                  <wp:posOffset>532130</wp:posOffset>
                </wp:positionH>
                <wp:positionV relativeFrom="paragraph">
                  <wp:posOffset>2601595</wp:posOffset>
                </wp:positionV>
                <wp:extent cx="499745" cy="250190"/>
                <wp:effectExtent l="19050" t="19050" r="14605" b="35560"/>
                <wp:wrapNone/>
                <wp:docPr id="15413" name="Straight Connector 15413"/>
                <wp:cNvGraphicFramePr/>
                <a:graphic xmlns:a="http://schemas.openxmlformats.org/drawingml/2006/main">
                  <a:graphicData uri="http://schemas.microsoft.com/office/word/2010/wordprocessingShape">
                    <wps:wsp>
                      <wps:cNvCnPr/>
                      <wps:spPr>
                        <a:xfrm>
                          <a:off x="0" y="0"/>
                          <a:ext cx="499745" cy="25019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024AE6" id="Straight Connector 15413" o:spid="_x0000_s1026" style="position:absolute;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9pt,204.85pt" to="81.25pt,2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" strokecolor="#365f91 [2404]" strokeweight="2.25pt"/>
            </w:pict>
          </mc:Fallback>
        </mc:AlternateContent>
      </w:r>
      <w:r w:rsidR="00E035CE">
        <w:rPr>
          <w:noProof/>
        </w:rPr>
        <mc:AlternateContent>
          <mc:Choice Requires="wps">
            <w:drawing>
              <wp:anchor distT="0" distB="0" distL="114300" distR="114300" simplePos="0" relativeHeight="251938816" behindDoc="0" locked="0" layoutInCell="1" allowOverlap="1" wp14:anchorId="745B7DE3" wp14:editId="74F960A0">
                <wp:simplePos x="0" y="0"/>
                <wp:positionH relativeFrom="column">
                  <wp:posOffset>-450215</wp:posOffset>
                </wp:positionH>
                <wp:positionV relativeFrom="paragraph">
                  <wp:posOffset>2287270</wp:posOffset>
                </wp:positionV>
                <wp:extent cx="1035050" cy="621030"/>
                <wp:effectExtent l="0" t="342900" r="488950" b="26670"/>
                <wp:wrapNone/>
                <wp:docPr id="15410" name="Line Callout 2 15410"/>
                <wp:cNvGraphicFramePr/>
                <a:graphic xmlns:a="http://schemas.openxmlformats.org/drawingml/2006/main">
                  <a:graphicData uri="http://schemas.microsoft.com/office/word/2010/wordprocessingShape">
                    <wps:wsp>
                      <wps:cNvSpPr/>
                      <wps:spPr>
                        <a:xfrm>
                          <a:off x="0" y="0"/>
                          <a:ext cx="1035050" cy="621030"/>
                        </a:xfrm>
                        <a:prstGeom prst="borderCallout2">
                          <a:avLst>
                            <a:gd name="adj1" fmla="val -2086"/>
                            <a:gd name="adj2" fmla="val 80844"/>
                            <a:gd name="adj3" fmla="val -15976"/>
                            <a:gd name="adj4" fmla="val 96679"/>
                            <a:gd name="adj5" fmla="val -52796"/>
                            <a:gd name="adj6" fmla="val 14502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6A181A" w14:textId="77777777" w:rsidR="003E188B" w:rsidRPr="00106987" w:rsidRDefault="003E188B" w:rsidP="00E035CE">
                            <w:pPr>
                              <w:ind w:left="0"/>
                              <w:jc w:val="center"/>
                              <w:rPr>
                                <w:sz w:val="16"/>
                              </w:rPr>
                            </w:pPr>
                            <w:r>
                              <w:rPr>
                                <w:sz w:val="16"/>
                              </w:rPr>
                              <w:t>Click on dashes or number to enter p</w:t>
                            </w:r>
                            <w:r w:rsidRPr="00106987">
                              <w:rPr>
                                <w:sz w:val="16"/>
                              </w:rPr>
                              <w:t xml:space="preserve">riority </w:t>
                            </w:r>
                            <w:r>
                              <w:rPr>
                                <w:sz w:val="16"/>
                              </w:rPr>
                              <w:t>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5B7DE3" id="Line Callout 2 15410" o:spid="_x0000_s1054" type="#_x0000_t48" style="position:absolute;left:0;text-align:left;margin-left:-35.45pt;margin-top:180.1pt;width:81.5pt;height:48.9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" adj="31325,-11404,20883,-3451,17462,-451" fillcolor="#4f81bd [3204]" strokecolor="#243f60 [1604]" strokeweight="2pt">
                <v:textbox>
                  <w:txbxContent>
                    <w:p w14:paraId="786A181A" w14:textId="77777777" w:rsidR="003E188B" w:rsidRPr="00106987" w:rsidRDefault="003E188B" w:rsidP="00E035CE">
                      <w:pPr>
                        <w:ind w:left="0"/>
                        <w:jc w:val="center"/>
                        <w:rPr>
                          <w:sz w:val="16"/>
                        </w:rPr>
                      </w:pPr>
                      <w:r>
                        <w:rPr>
                          <w:sz w:val="16"/>
                        </w:rPr>
                        <w:t>Click on dashes or number to enter p</w:t>
                      </w:r>
                      <w:r w:rsidRPr="00106987">
                        <w:rPr>
                          <w:sz w:val="16"/>
                        </w:rPr>
                        <w:t xml:space="preserve">riority </w:t>
                      </w:r>
                      <w:r>
                        <w:rPr>
                          <w:sz w:val="16"/>
                        </w:rPr>
                        <w:t>number</w:t>
                      </w:r>
                    </w:p>
                  </w:txbxContent>
                </v:textbox>
                <o:callout v:ext="edit" minusx="t"/>
              </v:shape>
            </w:pict>
          </mc:Fallback>
        </mc:AlternateContent>
      </w:r>
      <w:r w:rsidR="00D24580">
        <w:rPr>
          <w:noProof/>
        </w:rPr>
        <w:drawing>
          <wp:inline distT="0" distB="0" distL="0" distR="0" wp14:anchorId="1DFCE15F" wp14:editId="095ECE1C">
            <wp:extent cx="5943600" cy="3284220"/>
            <wp:effectExtent l="19050" t="19050" r="19050" b="11430"/>
            <wp:docPr id="15385" name="Picture 1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943600" cy="3284220"/>
                    </a:xfrm>
                    <a:prstGeom prst="rect">
                      <a:avLst/>
                    </a:prstGeom>
                    <a:ln>
                      <a:solidFill>
                        <a:schemeClr val="bg1">
                          <a:lumMod val="75000"/>
                        </a:schemeClr>
                      </a:solidFill>
                    </a:ln>
                  </pic:spPr>
                </pic:pic>
              </a:graphicData>
            </a:graphic>
          </wp:inline>
        </w:drawing>
      </w:r>
    </w:p>
    <w:p w14:paraId="192BA72B" w14:textId="77777777"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127</w:t>
      </w:r>
      <w:r w:rsidR="00B8237E">
        <w:rPr>
          <w:noProof/>
        </w:rPr>
        <w:fldChar w:fldCharType="end"/>
      </w:r>
      <w:r>
        <w:t xml:space="preserve"> Prioritizing Check </w:t>
      </w:r>
      <w:proofErr w:type="gramStart"/>
      <w:r>
        <w:t>In</w:t>
      </w:r>
      <w:proofErr w:type="gramEnd"/>
      <w:r>
        <w:t xml:space="preserve"> Experiences</w:t>
      </w:r>
    </w:p>
    <w:p w14:paraId="3AB8CAB4" w14:textId="77777777" w:rsidR="00E035CE" w:rsidRPr="00D77C46" w:rsidRDefault="00E035CE" w:rsidP="00E035CE">
      <w:pPr>
        <w:pStyle w:val="Heading3"/>
      </w:pPr>
      <w:bookmarkStart w:id="220" w:name="_Toc535222449"/>
      <w:r>
        <w:t xml:space="preserve">Guest </w:t>
      </w:r>
      <w:r w:rsidR="00BA6386">
        <w:t xml:space="preserve">Experiences </w:t>
      </w:r>
      <w:r>
        <w:t>Tab</w:t>
      </w:r>
      <w:r w:rsidR="00256950">
        <w:t xml:space="preserve"> Overview</w:t>
      </w:r>
      <w:bookmarkEnd w:id="220"/>
      <w:r w:rsidR="00940CAD">
        <w:t xml:space="preserve">                                                                                                                                                                                    </w:t>
      </w:r>
    </w:p>
    <w:p w14:paraId="5E452A10" w14:textId="77777777" w:rsidR="00940CAD" w:rsidRDefault="00940CAD" w:rsidP="00940CAD">
      <w:pPr>
        <w:pStyle w:val="Heading4"/>
      </w:pPr>
      <w:bookmarkStart w:id="221" w:name="_Guest_Check_In"/>
      <w:bookmarkEnd w:id="221"/>
      <w:r>
        <w:t>Experience Type</w:t>
      </w:r>
    </w:p>
    <w:p w14:paraId="1E6B9D61" w14:textId="77777777" w:rsidR="00940CAD" w:rsidRPr="00940CAD" w:rsidRDefault="00940CAD" w:rsidP="00940CAD">
      <w:pPr>
        <w:pStyle w:val="BodyText"/>
      </w:pPr>
      <w:r>
        <w:t xml:space="preserve">The experiences are prioritized within an experience type.  Select the type of experience from the Experience Type dropdown.  </w:t>
      </w:r>
    </w:p>
    <w:p w14:paraId="2181457E" w14:textId="77777777" w:rsidR="00940CAD" w:rsidRDefault="00940CAD" w:rsidP="00940CAD">
      <w:pPr>
        <w:pStyle w:val="Heading4"/>
      </w:pPr>
      <w:r>
        <w:t xml:space="preserve">New Experiences </w:t>
      </w:r>
      <w:r w:rsidRPr="00912B50">
        <w:rPr>
          <w:i/>
        </w:rPr>
        <w:t xml:space="preserve">(all types </w:t>
      </w:r>
      <w:r w:rsidRPr="00912B50">
        <w:rPr>
          <w:b/>
          <w:i/>
        </w:rPr>
        <w:t>except</w:t>
      </w:r>
      <w:r w:rsidRPr="00912B50">
        <w:rPr>
          <w:i/>
        </w:rPr>
        <w:t xml:space="preserve"> </w:t>
      </w:r>
      <w:r w:rsidRPr="00912B50">
        <w:rPr>
          <w:b/>
          <w:i/>
        </w:rPr>
        <w:t>on demand</w:t>
      </w:r>
      <w:r w:rsidRPr="00912B50">
        <w:rPr>
          <w:i/>
        </w:rPr>
        <w:t>)</w:t>
      </w:r>
    </w:p>
    <w:p w14:paraId="7753AF8A" w14:textId="77777777" w:rsidR="00940CAD" w:rsidRDefault="00940CAD" w:rsidP="00F465F6">
      <w:pPr>
        <w:pStyle w:val="BodyText"/>
        <w:numPr>
          <w:ilvl w:val="0"/>
          <w:numId w:val="24"/>
        </w:numPr>
      </w:pPr>
      <w:r>
        <w:t xml:space="preserve">When a new experience is created, it will appear highlighted at the top of the Guest Experiences screen when the applicable experience type is selected.  Experiences must be prioritized and be turned on </w:t>
      </w:r>
      <w:proofErr w:type="gramStart"/>
      <w:r>
        <w:t>in order for</w:t>
      </w:r>
      <w:proofErr w:type="gramEnd"/>
      <w:r>
        <w:t xml:space="preserve"> them to be delivered.   </w:t>
      </w:r>
    </w:p>
    <w:p w14:paraId="608226E2" w14:textId="77777777" w:rsidR="00940CAD" w:rsidRDefault="00940CAD" w:rsidP="00F465F6">
      <w:pPr>
        <w:pStyle w:val="BodyText"/>
        <w:numPr>
          <w:ilvl w:val="1"/>
          <w:numId w:val="24"/>
        </w:numPr>
      </w:pPr>
      <w:r>
        <w:t xml:space="preserve">The new experience will have a warning icon </w:t>
      </w:r>
      <w:r>
        <w:rPr>
          <w:noProof/>
        </w:rPr>
        <w:drawing>
          <wp:inline distT="0" distB="0" distL="0" distR="0" wp14:anchorId="1515BE6C" wp14:editId="7E36FC30">
            <wp:extent cx="219075" cy="171450"/>
            <wp:effectExtent l="0" t="0" r="9525" b="0"/>
            <wp:docPr id="15417" name="Picture 1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219075" cy="171450"/>
                    </a:xfrm>
                    <a:prstGeom prst="rect">
                      <a:avLst/>
                    </a:prstGeom>
                  </pic:spPr>
                </pic:pic>
              </a:graphicData>
            </a:graphic>
          </wp:inline>
        </w:drawing>
      </w:r>
      <w:r>
        <w:t xml:space="preserve"> to indicate that it must be prioritized before it can be turned on.</w:t>
      </w:r>
    </w:p>
    <w:p w14:paraId="7C1A9FB6" w14:textId="77777777" w:rsidR="00940CAD" w:rsidRDefault="00940CAD" w:rsidP="00F465F6">
      <w:pPr>
        <w:pStyle w:val="BodyText"/>
        <w:numPr>
          <w:ilvl w:val="1"/>
          <w:numId w:val="24"/>
        </w:numPr>
      </w:pPr>
      <w:r>
        <w:t xml:space="preserve">The new experience will be turned off  </w:t>
      </w:r>
      <w:r>
        <w:rPr>
          <w:noProof/>
        </w:rPr>
        <w:drawing>
          <wp:inline distT="0" distB="0" distL="0" distR="0" wp14:anchorId="1E75BE2B" wp14:editId="260D2D7F">
            <wp:extent cx="200025" cy="171450"/>
            <wp:effectExtent l="0" t="0" r="9525" b="0"/>
            <wp:docPr id="15419" name="Picture 1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00025" cy="171450"/>
                    </a:xfrm>
                    <a:prstGeom prst="rect">
                      <a:avLst/>
                    </a:prstGeom>
                  </pic:spPr>
                </pic:pic>
              </a:graphicData>
            </a:graphic>
          </wp:inline>
        </w:drawing>
      </w:r>
      <w:r>
        <w:t xml:space="preserve"> until it is prioritized and turned on </w:t>
      </w:r>
      <w:r>
        <w:rPr>
          <w:noProof/>
        </w:rPr>
        <w:drawing>
          <wp:inline distT="0" distB="0" distL="0" distR="0" wp14:anchorId="62972B9D" wp14:editId="5C711501">
            <wp:extent cx="171450" cy="190500"/>
            <wp:effectExtent l="0" t="0" r="0" b="0"/>
            <wp:docPr id="15420" name="Picture 1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71450" cy="190500"/>
                    </a:xfrm>
                    <a:prstGeom prst="rect">
                      <a:avLst/>
                    </a:prstGeom>
                  </pic:spPr>
                </pic:pic>
              </a:graphicData>
            </a:graphic>
          </wp:inline>
        </w:drawing>
      </w:r>
      <w:r>
        <w:t xml:space="preserve">. </w:t>
      </w:r>
    </w:p>
    <w:p w14:paraId="246E13BD" w14:textId="77777777" w:rsidR="00E035CE" w:rsidRDefault="00E035CE" w:rsidP="00E035CE">
      <w:pPr>
        <w:pStyle w:val="Heading4"/>
      </w:pPr>
      <w:r>
        <w:t>On/Off Indicators</w:t>
      </w:r>
    </w:p>
    <w:p w14:paraId="2DF7EEA3" w14:textId="77777777" w:rsidR="00E035CE" w:rsidRDefault="00E035CE" w:rsidP="00AD17B0">
      <w:pPr>
        <w:pStyle w:val="BodyText"/>
        <w:numPr>
          <w:ilvl w:val="0"/>
          <w:numId w:val="46"/>
        </w:numPr>
      </w:pPr>
      <w:r>
        <w:t xml:space="preserve">All inactive experiences are greyed out, denoted by a red “off” icon </w:t>
      </w:r>
      <w:r>
        <w:rPr>
          <w:noProof/>
        </w:rPr>
        <w:drawing>
          <wp:inline distT="0" distB="0" distL="0" distR="0" wp14:anchorId="793FA193" wp14:editId="192678EB">
            <wp:extent cx="200025" cy="171450"/>
            <wp:effectExtent l="0" t="0" r="9525" b="0"/>
            <wp:docPr id="15415" name="Picture 1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00025" cy="171450"/>
                    </a:xfrm>
                    <a:prstGeom prst="rect">
                      <a:avLst/>
                    </a:prstGeom>
                  </pic:spPr>
                </pic:pic>
              </a:graphicData>
            </a:graphic>
          </wp:inline>
        </w:drawing>
      </w:r>
      <w:r>
        <w:t xml:space="preserve">and will not be delivered.  </w:t>
      </w:r>
    </w:p>
    <w:p w14:paraId="1B8AA6CD" w14:textId="77777777" w:rsidR="00E035CE" w:rsidRDefault="00E035CE" w:rsidP="00F465F6">
      <w:pPr>
        <w:pStyle w:val="ListNumber"/>
        <w:numPr>
          <w:ilvl w:val="0"/>
          <w:numId w:val="24"/>
        </w:numPr>
      </w:pPr>
      <w:r>
        <w:t xml:space="preserve">All active experiences are denoted by a green “on” icon </w:t>
      </w:r>
      <w:r>
        <w:rPr>
          <w:noProof/>
        </w:rPr>
        <w:drawing>
          <wp:inline distT="0" distB="0" distL="0" distR="0" wp14:anchorId="73F9943A" wp14:editId="48B87280">
            <wp:extent cx="171450" cy="190500"/>
            <wp:effectExtent l="0" t="0" r="0" b="0"/>
            <wp:docPr id="15416" name="Picture 1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71450" cy="190500"/>
                    </a:xfrm>
                    <a:prstGeom prst="rect">
                      <a:avLst/>
                    </a:prstGeom>
                  </pic:spPr>
                </pic:pic>
              </a:graphicData>
            </a:graphic>
          </wp:inline>
        </w:drawing>
      </w:r>
      <w:r>
        <w:t xml:space="preserve"> and will be delivered if the criteria and triggers are met.  </w:t>
      </w:r>
    </w:p>
    <w:p w14:paraId="312DDA2B" w14:textId="77777777" w:rsidR="00E035CE" w:rsidRDefault="00E035CE" w:rsidP="00F465F6">
      <w:pPr>
        <w:pStyle w:val="ListNumber"/>
        <w:numPr>
          <w:ilvl w:val="0"/>
          <w:numId w:val="24"/>
        </w:numPr>
      </w:pPr>
      <w:r>
        <w:t xml:space="preserve">To turn the experience on/off, click on the on/off icons.  </w:t>
      </w:r>
    </w:p>
    <w:p w14:paraId="47177957" w14:textId="77777777" w:rsidR="00E035CE" w:rsidRDefault="00E035CE" w:rsidP="00F465F6">
      <w:pPr>
        <w:pStyle w:val="BodyText"/>
        <w:numPr>
          <w:ilvl w:val="0"/>
          <w:numId w:val="24"/>
        </w:numPr>
      </w:pPr>
      <w:r>
        <w:t xml:space="preserve">The effective dates of each experience are shown toward the right.  Experiences will not be delivered outside of an effective date range regardless of </w:t>
      </w:r>
      <w:proofErr w:type="gramStart"/>
      <w:r>
        <w:t>their</w:t>
      </w:r>
      <w:proofErr w:type="gramEnd"/>
      <w:r>
        <w:t xml:space="preserve"> on or off status.</w:t>
      </w:r>
      <w:r w:rsidRPr="003226DE">
        <w:t xml:space="preserve"> </w:t>
      </w:r>
      <w:r>
        <w:t>Experiences are not required to have an end date.</w:t>
      </w:r>
    </w:p>
    <w:p w14:paraId="6A96D0A6" w14:textId="77777777" w:rsidR="00E035CE" w:rsidRDefault="00E035CE" w:rsidP="00E035CE">
      <w:pPr>
        <w:pStyle w:val="Heading4"/>
      </w:pPr>
      <w:r>
        <w:lastRenderedPageBreak/>
        <w:t>Prioritizing Experiences</w:t>
      </w:r>
      <w:r w:rsidR="00912B50">
        <w:t xml:space="preserve"> </w:t>
      </w:r>
      <w:r w:rsidR="00912B50" w:rsidRPr="00912B50">
        <w:rPr>
          <w:i/>
        </w:rPr>
        <w:t xml:space="preserve">(all types </w:t>
      </w:r>
      <w:r w:rsidR="00912B50" w:rsidRPr="00912B50">
        <w:rPr>
          <w:b/>
          <w:i/>
        </w:rPr>
        <w:t>except</w:t>
      </w:r>
      <w:r w:rsidR="00912B50" w:rsidRPr="00912B50">
        <w:rPr>
          <w:i/>
        </w:rPr>
        <w:t xml:space="preserve"> </w:t>
      </w:r>
      <w:r w:rsidR="00912B50" w:rsidRPr="00912B50">
        <w:rPr>
          <w:b/>
          <w:i/>
        </w:rPr>
        <w:t>on demand</w:t>
      </w:r>
      <w:r w:rsidR="00912B50" w:rsidRPr="00912B50">
        <w:rPr>
          <w:i/>
        </w:rPr>
        <w:t>)</w:t>
      </w:r>
    </w:p>
    <w:p w14:paraId="36CF6C89" w14:textId="77777777" w:rsidR="00E035CE" w:rsidRDefault="00E035CE" w:rsidP="00F465F6">
      <w:pPr>
        <w:pStyle w:val="BodyText"/>
        <w:numPr>
          <w:ilvl w:val="0"/>
          <w:numId w:val="24"/>
        </w:numPr>
      </w:pPr>
      <w:r>
        <w:t>If a guest meets the criteria for more than one</w:t>
      </w:r>
      <w:r w:rsidR="00912B50">
        <w:t xml:space="preserve"> </w:t>
      </w:r>
      <w:r w:rsidR="00912B50" w:rsidRPr="007E1270">
        <w:rPr>
          <w:u w:val="single"/>
        </w:rPr>
        <w:t xml:space="preserve">check in or check </w:t>
      </w:r>
      <w:r w:rsidR="00912B50" w:rsidRPr="00F57348">
        <w:rPr>
          <w:u w:val="single"/>
        </w:rPr>
        <w:t>out</w:t>
      </w:r>
      <w:r w:rsidRPr="00F57348">
        <w:rPr>
          <w:u w:val="single"/>
        </w:rPr>
        <w:t xml:space="preserve"> </w:t>
      </w:r>
      <w:r w:rsidR="00F57348" w:rsidRPr="00F57348">
        <w:rPr>
          <w:u w:val="single"/>
        </w:rPr>
        <w:t xml:space="preserve">or wakeup greeting </w:t>
      </w:r>
      <w:r w:rsidRPr="00F57348">
        <w:rPr>
          <w:u w:val="single"/>
        </w:rPr>
        <w:t xml:space="preserve">experience, </w:t>
      </w:r>
      <w:r>
        <w:t xml:space="preserve">the guest will only receive the experience with the </w:t>
      </w:r>
      <w:proofErr w:type="gramStart"/>
      <w:r>
        <w:t>highest level</w:t>
      </w:r>
      <w:proofErr w:type="gramEnd"/>
      <w:r>
        <w:t xml:space="preserve"> priority.  </w:t>
      </w:r>
    </w:p>
    <w:p w14:paraId="4E83A3C1" w14:textId="77777777" w:rsidR="00912B50" w:rsidRDefault="00912B50" w:rsidP="00F465F6">
      <w:pPr>
        <w:pStyle w:val="BodyText"/>
        <w:numPr>
          <w:ilvl w:val="0"/>
          <w:numId w:val="24"/>
        </w:numPr>
      </w:pPr>
      <w:r>
        <w:t xml:space="preserve">If a guest meets the criteria for more than </w:t>
      </w:r>
      <w:r w:rsidRPr="007E1270">
        <w:rPr>
          <w:u w:val="single"/>
        </w:rPr>
        <w:t>scheduled</w:t>
      </w:r>
      <w:r>
        <w:t xml:space="preserve"> experience that is occurring </w:t>
      </w:r>
      <w:r w:rsidR="007E1270">
        <w:t xml:space="preserve">at the </w:t>
      </w:r>
      <w:r w:rsidR="007E1270" w:rsidRPr="007E1270">
        <w:rPr>
          <w:u w:val="single"/>
        </w:rPr>
        <w:t>same</w:t>
      </w:r>
      <w:r w:rsidR="007E1270">
        <w:t xml:space="preserve"> exact </w:t>
      </w:r>
      <w:r>
        <w:t xml:space="preserve">date and time, the guest will only receive the experience with the </w:t>
      </w:r>
      <w:proofErr w:type="gramStart"/>
      <w:r>
        <w:t>highest level</w:t>
      </w:r>
      <w:proofErr w:type="gramEnd"/>
      <w:r>
        <w:t xml:space="preserve"> priority.</w:t>
      </w:r>
    </w:p>
    <w:p w14:paraId="2B2DF0BE" w14:textId="77777777" w:rsidR="007E1270" w:rsidRDefault="007E1270" w:rsidP="00F465F6">
      <w:pPr>
        <w:pStyle w:val="BodyText"/>
        <w:numPr>
          <w:ilvl w:val="0"/>
          <w:numId w:val="24"/>
        </w:numPr>
      </w:pPr>
      <w:r>
        <w:t xml:space="preserve">If a guest meets the criteria for </w:t>
      </w:r>
      <w:r w:rsidRPr="007E1270">
        <w:t xml:space="preserve">more than one </w:t>
      </w:r>
      <w:r w:rsidRPr="007E1270">
        <w:rPr>
          <w:u w:val="single"/>
        </w:rPr>
        <w:t>scheduled</w:t>
      </w:r>
      <w:r w:rsidRPr="007E1270">
        <w:t xml:space="preserve"> experience</w:t>
      </w:r>
      <w:r>
        <w:t xml:space="preserve"> but the experiences are for </w:t>
      </w:r>
      <w:r>
        <w:rPr>
          <w:u w:val="single"/>
        </w:rPr>
        <w:t>different</w:t>
      </w:r>
      <w:r w:rsidRPr="007E1270">
        <w:t xml:space="preserve"> dates and times</w:t>
      </w:r>
      <w:r>
        <w:t xml:space="preserve">, the guest will experience </w:t>
      </w:r>
      <w:proofErr w:type="gramStart"/>
      <w:r>
        <w:t>all of</w:t>
      </w:r>
      <w:proofErr w:type="gramEnd"/>
      <w:r>
        <w:t xml:space="preserve"> the experiences.  </w:t>
      </w:r>
    </w:p>
    <w:p w14:paraId="1C796365" w14:textId="77777777" w:rsidR="00E035CE" w:rsidRDefault="00E035CE" w:rsidP="00F465F6">
      <w:pPr>
        <w:pStyle w:val="BodyText"/>
        <w:numPr>
          <w:ilvl w:val="0"/>
          <w:numId w:val="24"/>
        </w:numPr>
      </w:pPr>
      <w:r>
        <w:t xml:space="preserve">When the priority of an experience is changed, the rest of the experiences will be reprioritized accordingly.  </w:t>
      </w:r>
    </w:p>
    <w:p w14:paraId="77E6E045" w14:textId="77777777" w:rsidR="00E035CE" w:rsidRDefault="00E035CE" w:rsidP="00F465F6">
      <w:pPr>
        <w:pStyle w:val="BodyText"/>
        <w:numPr>
          <w:ilvl w:val="0"/>
          <w:numId w:val="24"/>
        </w:numPr>
      </w:pPr>
      <w:r>
        <w:t>To prioritize the experiences, chose one of the following methods based on your device:</w:t>
      </w:r>
    </w:p>
    <w:p w14:paraId="6F36BB50" w14:textId="77777777" w:rsidR="00E035CE" w:rsidRDefault="00E035CE" w:rsidP="00AD17B0">
      <w:pPr>
        <w:pStyle w:val="BodyText"/>
        <w:numPr>
          <w:ilvl w:val="0"/>
          <w:numId w:val="47"/>
        </w:numPr>
      </w:pPr>
      <w:r>
        <w:t xml:space="preserve">Drag and drop the experience into a different location using the drag handle </w:t>
      </w:r>
      <w:r>
        <w:rPr>
          <w:noProof/>
        </w:rPr>
        <w:drawing>
          <wp:inline distT="0" distB="0" distL="0" distR="0" wp14:anchorId="670D7509" wp14:editId="0A4FC0A0">
            <wp:extent cx="219075" cy="190500"/>
            <wp:effectExtent l="0" t="0" r="9525" b="0"/>
            <wp:docPr id="15418" name="Picture 1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219075" cy="190500"/>
                    </a:xfrm>
                    <a:prstGeom prst="rect">
                      <a:avLst/>
                    </a:prstGeom>
                  </pic:spPr>
                </pic:pic>
              </a:graphicData>
            </a:graphic>
          </wp:inline>
        </w:drawing>
      </w:r>
      <w:r>
        <w:t xml:space="preserve"> on the left of the experience </w:t>
      </w:r>
    </w:p>
    <w:p w14:paraId="21BCDCD5" w14:textId="77777777" w:rsidR="00E035CE" w:rsidRDefault="00E035CE" w:rsidP="00E035CE">
      <w:pPr>
        <w:pStyle w:val="BodyText"/>
        <w:ind w:left="2160"/>
      </w:pPr>
      <w:r>
        <w:t>or</w:t>
      </w:r>
    </w:p>
    <w:p w14:paraId="65709917" w14:textId="77777777" w:rsidR="00E035CE" w:rsidRDefault="00E035CE" w:rsidP="00AD17B0">
      <w:pPr>
        <w:pStyle w:val="BodyText"/>
        <w:numPr>
          <w:ilvl w:val="0"/>
          <w:numId w:val="47"/>
        </w:numPr>
      </w:pPr>
      <w:r>
        <w:t xml:space="preserve">Click on the priority number (or dashes if it is a new experience) and select the appropriate number from the dropdown.  </w:t>
      </w:r>
    </w:p>
    <w:p w14:paraId="2BADECA9" w14:textId="77777777" w:rsidR="00E035CE" w:rsidRDefault="00E035CE" w:rsidP="00E035CE">
      <w:pPr>
        <w:pStyle w:val="Heading4"/>
      </w:pPr>
      <w:r>
        <w:t>Modifying and Deleting Experiences</w:t>
      </w:r>
    </w:p>
    <w:p w14:paraId="4A5CD90C" w14:textId="77777777" w:rsidR="00E035CE" w:rsidRDefault="00E035CE" w:rsidP="00F465F6">
      <w:pPr>
        <w:pStyle w:val="BodyText"/>
        <w:numPr>
          <w:ilvl w:val="0"/>
          <w:numId w:val="24"/>
        </w:numPr>
      </w:pPr>
      <w:r>
        <w:t xml:space="preserve">To edit an experience, click on the pencil icon.  The experience will open in the creation screen to allow for changes. </w:t>
      </w:r>
    </w:p>
    <w:p w14:paraId="66FF9067" w14:textId="77777777" w:rsidR="00E035CE" w:rsidRDefault="00E035CE" w:rsidP="00F465F6">
      <w:pPr>
        <w:pStyle w:val="BodyText"/>
        <w:numPr>
          <w:ilvl w:val="0"/>
          <w:numId w:val="24"/>
        </w:numPr>
      </w:pPr>
      <w:r>
        <w:t>To delete an experience, click on the trash icon on the right and confirm the deletion.</w:t>
      </w:r>
    </w:p>
    <w:p w14:paraId="7553A099" w14:textId="77777777" w:rsidR="00E035CE" w:rsidRDefault="00E035CE" w:rsidP="00F465F6">
      <w:pPr>
        <w:pStyle w:val="BodyText"/>
        <w:numPr>
          <w:ilvl w:val="0"/>
          <w:numId w:val="24"/>
        </w:numPr>
      </w:pPr>
      <w:r>
        <w:t>To delete multiple experiences at once, select the checkboxes next to the applicable experiences, then click on the “Delete All Selected” icon on the lower right.  The delete all option will not appear until one or more experiences have been selected.  Confirm the deletion. </w:t>
      </w:r>
    </w:p>
    <w:p w14:paraId="2444FDFA" w14:textId="77777777" w:rsidR="00E035CE" w:rsidRDefault="00E035CE" w:rsidP="00E035CE">
      <w:pPr>
        <w:pStyle w:val="Heading4"/>
      </w:pPr>
      <w:r>
        <w:t xml:space="preserve">Detail Information </w:t>
      </w:r>
    </w:p>
    <w:p w14:paraId="05D024FC" w14:textId="77777777" w:rsidR="00E035CE" w:rsidRDefault="00E035CE" w:rsidP="00F465F6">
      <w:pPr>
        <w:pStyle w:val="BodyText"/>
        <w:numPr>
          <w:ilvl w:val="0"/>
          <w:numId w:val="24"/>
        </w:numPr>
      </w:pPr>
      <w:r>
        <w:t>To see more detail about an experience, click on the small down arrow.</w:t>
      </w:r>
    </w:p>
    <w:p w14:paraId="1D277DC3" w14:textId="77777777" w:rsidR="00E035CE" w:rsidRDefault="009C2FC5" w:rsidP="00E035CE">
      <w:pPr>
        <w:pStyle w:val="Heading4"/>
      </w:pPr>
      <w:r>
        <w:t>Create a New Experience</w:t>
      </w:r>
    </w:p>
    <w:p w14:paraId="0F106DBF" w14:textId="77777777" w:rsidR="00E035CE" w:rsidRDefault="00E035CE" w:rsidP="00F465F6">
      <w:pPr>
        <w:pStyle w:val="BodyText"/>
        <w:numPr>
          <w:ilvl w:val="0"/>
          <w:numId w:val="24"/>
        </w:numPr>
      </w:pPr>
      <w:r>
        <w:t xml:space="preserve">To create a new experience, click on the Create a New Experience icon on the upper right.  The Experience Creation screen will appear. </w:t>
      </w:r>
    </w:p>
    <w:p w14:paraId="044EEBF1" w14:textId="77777777" w:rsidR="00E035CE" w:rsidRDefault="00E035CE" w:rsidP="00F465F6">
      <w:pPr>
        <w:pStyle w:val="BodyText"/>
        <w:numPr>
          <w:ilvl w:val="0"/>
          <w:numId w:val="24"/>
        </w:numPr>
      </w:pPr>
      <w:r>
        <w:t>For more information about creating experiences, click on Experience Creation and then the help icon.</w:t>
      </w:r>
    </w:p>
    <w:p w14:paraId="62BE2ED3" w14:textId="77777777" w:rsidR="00256950" w:rsidRDefault="00604040" w:rsidP="00C1614B">
      <w:pPr>
        <w:pStyle w:val="Heading2"/>
      </w:pPr>
      <w:bookmarkStart w:id="222" w:name="_Experience_Filters"/>
      <w:bookmarkStart w:id="223" w:name="_Toc535222450"/>
      <w:bookmarkStart w:id="224" w:name="AlertTypeTable"/>
      <w:bookmarkEnd w:id="222"/>
      <w:r>
        <w:t>Experience Filters</w:t>
      </w:r>
      <w:bookmarkEnd w:id="223"/>
    </w:p>
    <w:bookmarkEnd w:id="224"/>
    <w:p w14:paraId="35175049" w14:textId="77777777" w:rsidR="00256950" w:rsidRDefault="00256950" w:rsidP="00256950">
      <w:pPr>
        <w:pStyle w:val="BodyText"/>
      </w:pPr>
      <w:r>
        <w:t xml:space="preserve">The filter feature </w:t>
      </w:r>
      <w:r w:rsidR="0065667C">
        <w:t xml:space="preserve">appears </w:t>
      </w:r>
      <w:r>
        <w:t xml:space="preserve">on both the Guest Experiences tab and the Experience Activity </w:t>
      </w:r>
      <w:r w:rsidR="0065667C">
        <w:t>t</w:t>
      </w:r>
      <w:r>
        <w:t>ab.  The</w:t>
      </w:r>
      <w:r w:rsidR="00C1614B">
        <w:t xml:space="preserve"> filter </w:t>
      </w:r>
      <w:r>
        <w:t>feature allows the user to narrow down the experiences that are displayed based on:</w:t>
      </w:r>
    </w:p>
    <w:p w14:paraId="5A6FCF1E" w14:textId="77777777" w:rsidR="00256950" w:rsidRDefault="00256950" w:rsidP="00256950">
      <w:pPr>
        <w:pStyle w:val="BodyText"/>
        <w:sectPr w:rsidR="00256950" w:rsidSect="00547C63">
          <w:type w:val="continuous"/>
          <w:pgSz w:w="12240" w:h="15840" w:code="1"/>
          <w:pgMar w:top="1440" w:right="1440" w:bottom="1440" w:left="1440" w:header="720" w:footer="720" w:gutter="0"/>
          <w:cols w:space="720"/>
          <w:titlePg/>
        </w:sectPr>
      </w:pPr>
    </w:p>
    <w:p w14:paraId="0E69A07F" w14:textId="77777777" w:rsidR="00256950" w:rsidRDefault="00256950" w:rsidP="00AD17B0">
      <w:pPr>
        <w:pStyle w:val="BodyText"/>
        <w:numPr>
          <w:ilvl w:val="0"/>
          <w:numId w:val="53"/>
        </w:numPr>
      </w:pPr>
      <w:r>
        <w:t>Audio file name</w:t>
      </w:r>
    </w:p>
    <w:p w14:paraId="053EDF83" w14:textId="77777777" w:rsidR="00256950" w:rsidRDefault="00256950" w:rsidP="00AD17B0">
      <w:pPr>
        <w:pStyle w:val="BodyText"/>
        <w:numPr>
          <w:ilvl w:val="0"/>
          <w:numId w:val="53"/>
        </w:numPr>
      </w:pPr>
      <w:r>
        <w:t>Group code</w:t>
      </w:r>
    </w:p>
    <w:p w14:paraId="581160FB" w14:textId="77777777" w:rsidR="00256950" w:rsidRDefault="00256950" w:rsidP="00AD17B0">
      <w:pPr>
        <w:pStyle w:val="BodyText"/>
        <w:numPr>
          <w:ilvl w:val="0"/>
          <w:numId w:val="53"/>
        </w:numPr>
      </w:pPr>
      <w:r>
        <w:t>Guest type</w:t>
      </w:r>
    </w:p>
    <w:p w14:paraId="2DC26676" w14:textId="77777777" w:rsidR="00256950" w:rsidRDefault="00256950" w:rsidP="00AD17B0">
      <w:pPr>
        <w:pStyle w:val="BodyText"/>
        <w:numPr>
          <w:ilvl w:val="0"/>
          <w:numId w:val="53"/>
        </w:numPr>
      </w:pPr>
      <w:r>
        <w:t>VIP code</w:t>
      </w:r>
    </w:p>
    <w:p w14:paraId="15E17837" w14:textId="77777777" w:rsidR="00256950" w:rsidRDefault="00256950" w:rsidP="00AD17B0">
      <w:pPr>
        <w:pStyle w:val="BodyText"/>
        <w:numPr>
          <w:ilvl w:val="0"/>
          <w:numId w:val="53"/>
        </w:numPr>
      </w:pPr>
      <w:r>
        <w:t xml:space="preserve">Room number </w:t>
      </w:r>
    </w:p>
    <w:p w14:paraId="05CD8411" w14:textId="77777777" w:rsidR="00256950" w:rsidRDefault="00256950" w:rsidP="00AD17B0">
      <w:pPr>
        <w:pStyle w:val="BodyText"/>
        <w:numPr>
          <w:ilvl w:val="0"/>
          <w:numId w:val="53"/>
        </w:numPr>
      </w:pPr>
      <w:r>
        <w:t>Date Range</w:t>
      </w:r>
    </w:p>
    <w:p w14:paraId="3850287D" w14:textId="77777777" w:rsidR="00C1614B" w:rsidRDefault="00C1614B" w:rsidP="00256950">
      <w:pPr>
        <w:pStyle w:val="BodyText"/>
        <w:sectPr w:rsidR="00C1614B" w:rsidSect="00C1614B">
          <w:type w:val="continuous"/>
          <w:pgSz w:w="12240" w:h="15840" w:code="1"/>
          <w:pgMar w:top="1440" w:right="1440" w:bottom="1440" w:left="1440" w:header="720" w:footer="720" w:gutter="0"/>
          <w:cols w:num="2" w:space="720"/>
          <w:titlePg/>
        </w:sectPr>
      </w:pPr>
    </w:p>
    <w:p w14:paraId="762E129B" w14:textId="77777777" w:rsidR="00F57348" w:rsidRDefault="00F57348" w:rsidP="00256950">
      <w:pPr>
        <w:pStyle w:val="BodyText"/>
        <w:rPr>
          <w:b/>
        </w:rPr>
      </w:pPr>
    </w:p>
    <w:p w14:paraId="608CC449" w14:textId="77777777" w:rsidR="00FC3F65" w:rsidRPr="00FC3F65" w:rsidRDefault="00FC3F65" w:rsidP="00256950">
      <w:pPr>
        <w:pStyle w:val="BodyText"/>
        <w:rPr>
          <w:b/>
        </w:rPr>
      </w:pPr>
      <w:r w:rsidRPr="00FC3F65">
        <w:rPr>
          <w:b/>
        </w:rPr>
        <w:lastRenderedPageBreak/>
        <w:t xml:space="preserve">To </w:t>
      </w:r>
      <w:r w:rsidR="00604040">
        <w:rPr>
          <w:b/>
        </w:rPr>
        <w:t>set</w:t>
      </w:r>
      <w:r w:rsidRPr="00FC3F65">
        <w:rPr>
          <w:b/>
        </w:rPr>
        <w:t xml:space="preserve"> the filters:</w:t>
      </w:r>
    </w:p>
    <w:p w14:paraId="135307A7" w14:textId="77777777" w:rsidR="008F0A8B" w:rsidRDefault="008F0A8B" w:rsidP="00AD17B0">
      <w:pPr>
        <w:pStyle w:val="ListNumber"/>
        <w:numPr>
          <w:ilvl w:val="0"/>
          <w:numId w:val="85"/>
        </w:numPr>
      </w:pPr>
      <w:r>
        <w:t xml:space="preserve">Click on the </w:t>
      </w:r>
      <w:r w:rsidRPr="00BD5BD0">
        <w:rPr>
          <w:b/>
        </w:rPr>
        <w:t>filter</w:t>
      </w:r>
      <w:r w:rsidR="005E0AA2" w:rsidRPr="00BD5BD0">
        <w:rPr>
          <w:b/>
        </w:rPr>
        <w:t>ing option</w:t>
      </w:r>
      <w:r w:rsidR="002B5717" w:rsidRPr="00BD5BD0">
        <w:rPr>
          <w:b/>
        </w:rPr>
        <w:t>s</w:t>
      </w:r>
      <w:r w:rsidR="002B5717">
        <w:t xml:space="preserve"> </w:t>
      </w:r>
      <w:r>
        <w:t xml:space="preserve">icon next to the Experience Type dropdown.  </w:t>
      </w:r>
    </w:p>
    <w:p w14:paraId="7359510E" w14:textId="77777777" w:rsidR="008F0A8B" w:rsidRDefault="002B5717" w:rsidP="00BD3264">
      <w:pPr>
        <w:pStyle w:val="ListNumber"/>
        <w:numPr>
          <w:ilvl w:val="0"/>
          <w:numId w:val="0"/>
        </w:numPr>
        <w:ind w:left="1800"/>
      </w:pPr>
      <w:r>
        <w:rPr>
          <w:noProof/>
        </w:rPr>
        <mc:AlternateContent>
          <mc:Choice Requires="wps">
            <w:drawing>
              <wp:anchor distT="0" distB="0" distL="114300" distR="114300" simplePos="0" relativeHeight="252002304" behindDoc="0" locked="0" layoutInCell="1" allowOverlap="1" wp14:anchorId="309D723F" wp14:editId="2334B69A">
                <wp:simplePos x="0" y="0"/>
                <wp:positionH relativeFrom="column">
                  <wp:posOffset>3219450</wp:posOffset>
                </wp:positionH>
                <wp:positionV relativeFrom="paragraph">
                  <wp:posOffset>554355</wp:posOffset>
                </wp:positionV>
                <wp:extent cx="2047875" cy="419100"/>
                <wp:effectExtent l="1657350" t="0" r="28575" b="19050"/>
                <wp:wrapNone/>
                <wp:docPr id="15435" name="Line Callout 1 15435"/>
                <wp:cNvGraphicFramePr/>
                <a:graphic xmlns:a="http://schemas.openxmlformats.org/drawingml/2006/main">
                  <a:graphicData uri="http://schemas.microsoft.com/office/word/2010/wordprocessingShape">
                    <wps:wsp>
                      <wps:cNvSpPr/>
                      <wps:spPr>
                        <a:xfrm>
                          <a:off x="0" y="0"/>
                          <a:ext cx="2047875" cy="419100"/>
                        </a:xfrm>
                        <a:prstGeom prst="borderCallout1">
                          <a:avLst>
                            <a:gd name="adj1" fmla="val 18750"/>
                            <a:gd name="adj2" fmla="val -8333"/>
                            <a:gd name="adj3" fmla="val 19664"/>
                            <a:gd name="adj4" fmla="val -8019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D82D70" w14:textId="77777777" w:rsidR="003E188B" w:rsidRDefault="003E188B" w:rsidP="002B5717">
                            <w:pPr>
                              <w:ind w:left="0"/>
                            </w:pPr>
                            <w:r>
                              <w:rPr>
                                <w:b/>
                              </w:rPr>
                              <w:t>F</w:t>
                            </w:r>
                            <w:r w:rsidRPr="002B5717">
                              <w:rPr>
                                <w:b/>
                              </w:rPr>
                              <w:t>ilter</w:t>
                            </w:r>
                            <w:r>
                              <w:rPr>
                                <w:b/>
                              </w:rPr>
                              <w:t>ing option</w:t>
                            </w:r>
                            <w:r w:rsidRPr="002B5717">
                              <w:rPr>
                                <w:b/>
                              </w:rPr>
                              <w:t>s icon</w:t>
                            </w:r>
                            <w:r>
                              <w:rPr>
                                <w:b/>
                              </w:rPr>
                              <w:t xml:space="preserve"> -</w:t>
                            </w:r>
                            <w:r>
                              <w:t xml:space="preserve"> toggles the filter selection screen on/off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9D723F" id="Line Callout 1 15435" o:spid="_x0000_s1055" type="#_x0000_t47" style="position:absolute;left:0;text-align:left;margin-left:253.5pt;margin-top:43.65pt;width:161.25pt;height:33pt;z-index:25200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" adj="-17322,4247" fillcolor="#4f81bd [3204]" strokecolor="#243f60 [1604]" strokeweight="2pt">
                <v:textbox>
                  <w:txbxContent>
                    <w:p w14:paraId="1AD82D70" w14:textId="77777777" w:rsidR="003E188B" w:rsidRDefault="003E188B" w:rsidP="002B5717">
                      <w:pPr>
                        <w:ind w:left="0"/>
                      </w:pPr>
                      <w:r>
                        <w:rPr>
                          <w:b/>
                        </w:rPr>
                        <w:t>F</w:t>
                      </w:r>
                      <w:r w:rsidRPr="002B5717">
                        <w:rPr>
                          <w:b/>
                        </w:rPr>
                        <w:t>ilter</w:t>
                      </w:r>
                      <w:r>
                        <w:rPr>
                          <w:b/>
                        </w:rPr>
                        <w:t>ing option</w:t>
                      </w:r>
                      <w:r w:rsidRPr="002B5717">
                        <w:rPr>
                          <w:b/>
                        </w:rPr>
                        <w:t>s icon</w:t>
                      </w:r>
                      <w:r>
                        <w:rPr>
                          <w:b/>
                        </w:rPr>
                        <w:t xml:space="preserve"> -</w:t>
                      </w:r>
                      <w:r>
                        <w:t xml:space="preserve"> toggles the filter selection screen on/off</w:t>
                      </w:r>
                    </w:p>
                  </w:txbxContent>
                </v:textbox>
                <o:callout v:ext="edit" minusy="t"/>
              </v:shape>
            </w:pict>
          </mc:Fallback>
        </mc:AlternateContent>
      </w:r>
      <w:r w:rsidR="008F0A8B">
        <w:rPr>
          <w:noProof/>
        </w:rPr>
        <mc:AlternateContent>
          <mc:Choice Requires="wps">
            <w:drawing>
              <wp:anchor distT="0" distB="0" distL="114300" distR="114300" simplePos="0" relativeHeight="251971584" behindDoc="0" locked="0" layoutInCell="1" allowOverlap="1" wp14:anchorId="384DF203" wp14:editId="214A1C2F">
                <wp:simplePos x="0" y="0"/>
                <wp:positionH relativeFrom="column">
                  <wp:posOffset>1262380</wp:posOffset>
                </wp:positionH>
                <wp:positionV relativeFrom="paragraph">
                  <wp:posOffset>468300</wp:posOffset>
                </wp:positionV>
                <wp:extent cx="292735" cy="301625"/>
                <wp:effectExtent l="19050" t="19050" r="31115" b="60325"/>
                <wp:wrapNone/>
                <wp:docPr id="25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92735" cy="30162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587608EF" w14:textId="77777777" w:rsidR="003E188B" w:rsidRDefault="003E188B" w:rsidP="008F0A8B">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DF203" id="_x0000_s1056" style="position:absolute;left:0;text-align:left;margin-left:99.4pt;margin-top:36.85pt;width:23.05pt;height:23.75pt;flip:x 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" filled="f" fillcolor="#f79646" strokecolor="red" strokeweight="3pt">
                <v:shadow on="t" color="#974706" opacity=".5" offset="1pt"/>
                <v:textbox>
                  <w:txbxContent>
                    <w:p w14:paraId="587608EF" w14:textId="77777777" w:rsidR="003E188B" w:rsidRDefault="003E188B" w:rsidP="008F0A8B">
                      <w:pPr>
                        <w:ind w:left="0"/>
                        <w:jc w:val="center"/>
                      </w:pPr>
                    </w:p>
                  </w:txbxContent>
                </v:textbox>
              </v:rect>
            </w:pict>
          </mc:Fallback>
        </mc:AlternateContent>
      </w:r>
      <w:r w:rsidR="008F0A8B">
        <w:rPr>
          <w:noProof/>
        </w:rPr>
        <w:drawing>
          <wp:inline distT="0" distB="0" distL="0" distR="0" wp14:anchorId="3327E84E" wp14:editId="1D07B8C7">
            <wp:extent cx="4924425" cy="798641"/>
            <wp:effectExtent l="19050" t="19050" r="9525" b="2095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4934176" cy="800222"/>
                    </a:xfrm>
                    <a:prstGeom prst="rect">
                      <a:avLst/>
                    </a:prstGeom>
                    <a:ln>
                      <a:solidFill>
                        <a:schemeClr val="bg1">
                          <a:lumMod val="50000"/>
                        </a:schemeClr>
                      </a:solidFill>
                    </a:ln>
                  </pic:spPr>
                </pic:pic>
              </a:graphicData>
            </a:graphic>
          </wp:inline>
        </w:drawing>
      </w:r>
    </w:p>
    <w:p w14:paraId="4341ADDD" w14:textId="77777777" w:rsidR="008F0A8B" w:rsidRDefault="008F0A8B" w:rsidP="008F0A8B">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128</w:t>
      </w:r>
      <w:r w:rsidR="00B8237E">
        <w:rPr>
          <w:noProof/>
        </w:rPr>
        <w:fldChar w:fldCharType="end"/>
      </w:r>
      <w:r>
        <w:t xml:space="preserve"> </w:t>
      </w:r>
      <w:r w:rsidR="002B5717">
        <w:t xml:space="preserve">Show </w:t>
      </w:r>
      <w:r>
        <w:t>Filter</w:t>
      </w:r>
      <w:r w:rsidR="002B5717">
        <w:t>s</w:t>
      </w:r>
      <w:r>
        <w:t xml:space="preserve"> Icon</w:t>
      </w:r>
    </w:p>
    <w:p w14:paraId="49B7C67C" w14:textId="77777777" w:rsidR="00FC3F65" w:rsidRDefault="00FC3F65" w:rsidP="00BD5BD0">
      <w:pPr>
        <w:pStyle w:val="ListNumber"/>
      </w:pPr>
      <w:r>
        <w:t>C</w:t>
      </w:r>
      <w:r w:rsidR="00C1614B">
        <w:t xml:space="preserve">lick on a filter type to expand it. </w:t>
      </w:r>
      <w:r>
        <w:t xml:space="preserve"> </w:t>
      </w:r>
    </w:p>
    <w:p w14:paraId="2A465CAA" w14:textId="77777777" w:rsidR="008F0A8B" w:rsidRDefault="008F0A8B" w:rsidP="00BD3264">
      <w:pPr>
        <w:pStyle w:val="ListNumber"/>
        <w:numPr>
          <w:ilvl w:val="0"/>
          <w:numId w:val="0"/>
        </w:numPr>
        <w:ind w:left="1440"/>
      </w:pPr>
      <w:r>
        <w:rPr>
          <w:noProof/>
        </w:rPr>
        <w:drawing>
          <wp:inline distT="0" distB="0" distL="0" distR="0" wp14:anchorId="4C4865DC" wp14:editId="10789246">
            <wp:extent cx="4803074" cy="1847850"/>
            <wp:effectExtent l="19050" t="19050" r="1714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4815735" cy="1852721"/>
                    </a:xfrm>
                    <a:prstGeom prst="rect">
                      <a:avLst/>
                    </a:prstGeom>
                    <a:ln>
                      <a:solidFill>
                        <a:schemeClr val="bg1">
                          <a:lumMod val="50000"/>
                        </a:schemeClr>
                      </a:solidFill>
                    </a:ln>
                  </pic:spPr>
                </pic:pic>
              </a:graphicData>
            </a:graphic>
          </wp:inline>
        </w:drawing>
      </w:r>
    </w:p>
    <w:p w14:paraId="685DA286" w14:textId="77777777" w:rsidR="008F0A8B" w:rsidRDefault="008F0A8B" w:rsidP="008F0A8B">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129</w:t>
      </w:r>
      <w:r w:rsidR="00B8237E">
        <w:rPr>
          <w:noProof/>
        </w:rPr>
        <w:fldChar w:fldCharType="end"/>
      </w:r>
      <w:r>
        <w:t xml:space="preserve"> Filter Types Collapsed</w:t>
      </w:r>
    </w:p>
    <w:p w14:paraId="6B30D46E" w14:textId="77777777" w:rsidR="00E87509" w:rsidRDefault="00E87509" w:rsidP="00E87509">
      <w:pPr>
        <w:pStyle w:val="BodyText"/>
        <w:keepNext/>
        <w:ind w:left="1440"/>
      </w:pPr>
      <w:r>
        <w:rPr>
          <w:noProof/>
        </w:rPr>
        <w:drawing>
          <wp:inline distT="0" distB="0" distL="0" distR="0" wp14:anchorId="7C9049BD" wp14:editId="4669CE59">
            <wp:extent cx="4812494" cy="3606800"/>
            <wp:effectExtent l="19050" t="19050" r="26670" b="1270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4812494" cy="3606800"/>
                    </a:xfrm>
                    <a:prstGeom prst="rect">
                      <a:avLst/>
                    </a:prstGeom>
                    <a:ln>
                      <a:solidFill>
                        <a:schemeClr val="bg1">
                          <a:lumMod val="50000"/>
                        </a:schemeClr>
                      </a:solidFill>
                    </a:ln>
                  </pic:spPr>
                </pic:pic>
              </a:graphicData>
            </a:graphic>
          </wp:inline>
        </w:drawing>
      </w:r>
    </w:p>
    <w:p w14:paraId="4B52736D" w14:textId="77777777" w:rsidR="00E87509" w:rsidRDefault="00E87509" w:rsidP="00E87509">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130</w:t>
      </w:r>
      <w:r w:rsidR="00B8237E">
        <w:rPr>
          <w:noProof/>
        </w:rPr>
        <w:fldChar w:fldCharType="end"/>
      </w:r>
      <w:r>
        <w:t xml:space="preserve"> Experience Filter Selections Expanded</w:t>
      </w:r>
    </w:p>
    <w:p w14:paraId="3522F2FE" w14:textId="77777777" w:rsidR="00B940D9" w:rsidRDefault="00B940D9" w:rsidP="00BD5BD0">
      <w:pPr>
        <w:pStyle w:val="ListNumber"/>
      </w:pPr>
      <w:r>
        <w:lastRenderedPageBreak/>
        <w:t>To filter by Media File, click on the search area and a list of the configured files will appear. Click to select a file from the dropdown or type in the file name.</w:t>
      </w:r>
    </w:p>
    <w:p w14:paraId="18D0BE50" w14:textId="77777777" w:rsidR="00B940D9" w:rsidRDefault="00B940D9" w:rsidP="00BD5BD0">
      <w:pPr>
        <w:pStyle w:val="ListNumber"/>
      </w:pPr>
      <w:r>
        <w:t>To filter by Group Code, Guest Type or VIP Code, click on the search area for the filter and any criteria that is currently configured for an experience will be available in the dropdown for selection.  Alternately, type the selection into the search space.</w:t>
      </w:r>
      <w:r w:rsidRPr="00B940D9">
        <w:t xml:space="preserve"> </w:t>
      </w:r>
    </w:p>
    <w:p w14:paraId="1B21B3D8" w14:textId="77777777" w:rsidR="0065667C" w:rsidRDefault="00B940D9" w:rsidP="00BD5BD0">
      <w:pPr>
        <w:pStyle w:val="ListNumber"/>
      </w:pPr>
      <w:r>
        <w:t>To filter by Room Number(s</w:t>
      </w:r>
      <w:proofErr w:type="gramStart"/>
      <w:r>
        <w:t>)</w:t>
      </w:r>
      <w:r w:rsidR="0065667C">
        <w:t xml:space="preserve"> :</w:t>
      </w:r>
      <w:proofErr w:type="gramEnd"/>
    </w:p>
    <w:p w14:paraId="76FD2275" w14:textId="77777777" w:rsidR="00B940D9" w:rsidRDefault="0065667C" w:rsidP="00AD17B0">
      <w:pPr>
        <w:pStyle w:val="ListNumber"/>
        <w:numPr>
          <w:ilvl w:val="1"/>
          <w:numId w:val="54"/>
        </w:numPr>
      </w:pPr>
      <w:r>
        <w:t>On the Guest Experiences tab</w:t>
      </w:r>
      <w:r w:rsidR="00B940D9">
        <w:t xml:space="preserve">, enter in one or more room numbers as a comma separated list and/or enter in a range of rooms using a dash.  Previously entered room search parameters may appear in a dropdown and can be selected if desired.  </w:t>
      </w:r>
    </w:p>
    <w:p w14:paraId="681FDD29" w14:textId="77777777" w:rsidR="0065667C" w:rsidRDefault="0065667C" w:rsidP="00AD17B0">
      <w:pPr>
        <w:pStyle w:val="ListNumber"/>
        <w:numPr>
          <w:ilvl w:val="1"/>
          <w:numId w:val="54"/>
        </w:numPr>
      </w:pPr>
      <w:r>
        <w:t xml:space="preserve">On the Guest Activity tab, select a single room number from the dropdown list of rooms with experiences that have already been delivered or enter a range of rooms by making selections </w:t>
      </w:r>
      <w:r w:rsidR="00E87509">
        <w:t>in</w:t>
      </w:r>
      <w:r>
        <w:t xml:space="preserve"> the </w:t>
      </w:r>
      <w:proofErr w:type="spellStart"/>
      <w:r>
        <w:t>from</w:t>
      </w:r>
      <w:proofErr w:type="spellEnd"/>
      <w:r>
        <w:t xml:space="preserve"> and to dropdowns which only show rooms that have received experiences. </w:t>
      </w:r>
    </w:p>
    <w:p w14:paraId="29745513" w14:textId="77777777" w:rsidR="00604040" w:rsidRDefault="00B940D9" w:rsidP="00BD5BD0">
      <w:pPr>
        <w:pStyle w:val="ListNumber"/>
      </w:pPr>
      <w:r>
        <w:t>To filter by start</w:t>
      </w:r>
      <w:r w:rsidR="00FC3F65">
        <w:t xml:space="preserve"> </w:t>
      </w:r>
      <w:r>
        <w:t>D</w:t>
      </w:r>
      <w:r w:rsidR="00FC3F65">
        <w:t xml:space="preserve">ate, select the date range of the experience start date.  </w:t>
      </w:r>
    </w:p>
    <w:p w14:paraId="6EF071F2" w14:textId="77777777" w:rsidR="00FC3F65" w:rsidRPr="00604040" w:rsidRDefault="00604040" w:rsidP="00BD3264">
      <w:pPr>
        <w:pStyle w:val="ListNumber"/>
        <w:numPr>
          <w:ilvl w:val="0"/>
          <w:numId w:val="0"/>
        </w:numPr>
        <w:ind w:left="2160"/>
      </w:pPr>
      <w:r w:rsidRPr="00604040">
        <w:rPr>
          <w:b/>
        </w:rPr>
        <w:t>Tip:</w:t>
      </w:r>
      <w:r w:rsidRPr="00604040">
        <w:t xml:space="preserve">  </w:t>
      </w:r>
      <w:r w:rsidR="00FC3F65" w:rsidRPr="00604040">
        <w:t>The end date on this filter does not refer to the end date of the experience, but rather the last start date to include in the filter results.</w:t>
      </w:r>
    </w:p>
    <w:p w14:paraId="19504C06" w14:textId="77777777" w:rsidR="005E0AA2" w:rsidRDefault="00B940D9" w:rsidP="00AD17B0">
      <w:pPr>
        <w:pStyle w:val="ListNumber"/>
        <w:numPr>
          <w:ilvl w:val="0"/>
          <w:numId w:val="54"/>
        </w:numPr>
      </w:pPr>
      <w:r>
        <w:t xml:space="preserve">Once a filter selection has been made, </w:t>
      </w:r>
      <w:r w:rsidR="005E0AA2">
        <w:t>additional filter related icons will appear:</w:t>
      </w:r>
    </w:p>
    <w:p w14:paraId="38814671" w14:textId="77777777" w:rsidR="005E0AA2" w:rsidRDefault="0088243B" w:rsidP="00AD17B0">
      <w:pPr>
        <w:pStyle w:val="ListNumber"/>
        <w:numPr>
          <w:ilvl w:val="0"/>
          <w:numId w:val="57"/>
        </w:numPr>
      </w:pPr>
      <w:r>
        <w:rPr>
          <w:noProof/>
        </w:rPr>
        <w:drawing>
          <wp:inline distT="0" distB="0" distL="0" distR="0" wp14:anchorId="641DFB61" wp14:editId="6D41AA47">
            <wp:extent cx="238125" cy="238125"/>
            <wp:effectExtent l="0" t="0" r="9525" b="9525"/>
            <wp:docPr id="15389" name="Picture 1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238125" cy="238125"/>
                    </a:xfrm>
                    <a:prstGeom prst="rect">
                      <a:avLst/>
                    </a:prstGeom>
                  </pic:spPr>
                </pic:pic>
              </a:graphicData>
            </a:graphic>
          </wp:inline>
        </w:drawing>
      </w:r>
      <w:r>
        <w:t xml:space="preserve"> </w:t>
      </w:r>
      <w:r w:rsidR="005E0AA2">
        <w:t xml:space="preserve">  The </w:t>
      </w:r>
      <w:r w:rsidR="005E0AA2" w:rsidRPr="005E0AA2">
        <w:rPr>
          <w:b/>
        </w:rPr>
        <w:t>filter selected</w:t>
      </w:r>
      <w:r w:rsidR="005E0AA2">
        <w:t xml:space="preserve"> </w:t>
      </w:r>
      <w:r w:rsidR="005E0AA2" w:rsidRPr="005E0AA2">
        <w:rPr>
          <w:b/>
        </w:rPr>
        <w:t>icon</w:t>
      </w:r>
      <w:r w:rsidR="005E0AA2">
        <w:t xml:space="preserve"> indicates that </w:t>
      </w:r>
      <w:r>
        <w:t>this filter</w:t>
      </w:r>
      <w:r w:rsidR="005E0AA2">
        <w:t xml:space="preserve"> type</w:t>
      </w:r>
      <w:r>
        <w:t xml:space="preserve"> is being applied.  </w:t>
      </w:r>
    </w:p>
    <w:p w14:paraId="527822BC" w14:textId="77777777" w:rsidR="00B940D9" w:rsidRDefault="0088243B" w:rsidP="00AD17B0">
      <w:pPr>
        <w:pStyle w:val="ListNumber"/>
        <w:numPr>
          <w:ilvl w:val="0"/>
          <w:numId w:val="57"/>
        </w:numPr>
      </w:pPr>
      <w:r>
        <w:rPr>
          <w:noProof/>
        </w:rPr>
        <w:drawing>
          <wp:inline distT="0" distB="0" distL="0" distR="0" wp14:anchorId="0B2E512B" wp14:editId="0AEC9D57">
            <wp:extent cx="304800" cy="2476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304800" cy="247650"/>
                    </a:xfrm>
                    <a:prstGeom prst="rect">
                      <a:avLst/>
                    </a:prstGeom>
                  </pic:spPr>
                </pic:pic>
              </a:graphicData>
            </a:graphic>
          </wp:inline>
        </w:drawing>
      </w:r>
      <w:r>
        <w:t xml:space="preserve"> </w:t>
      </w:r>
      <w:r w:rsidR="005E0AA2">
        <w:t xml:space="preserve">The </w:t>
      </w:r>
      <w:r w:rsidR="005E0AA2">
        <w:rPr>
          <w:b/>
        </w:rPr>
        <w:t>clear</w:t>
      </w:r>
      <w:r w:rsidR="005E0AA2" w:rsidRPr="005E0AA2">
        <w:rPr>
          <w:b/>
        </w:rPr>
        <w:t xml:space="preserve"> all filters icon</w:t>
      </w:r>
      <w:r w:rsidR="005E0AA2">
        <w:t xml:space="preserve"> </w:t>
      </w:r>
      <w:r w:rsidR="00C9369A">
        <w:t>will appear next to the</w:t>
      </w:r>
      <w:r w:rsidR="005E0AA2">
        <w:t xml:space="preserve"> filtering options</w:t>
      </w:r>
      <w:r w:rsidR="002B5717">
        <w:t xml:space="preserve"> </w:t>
      </w:r>
      <w:r w:rsidR="00C9369A">
        <w:t xml:space="preserve">icon </w:t>
      </w:r>
      <w:r w:rsidR="005E0AA2">
        <w:rPr>
          <w:noProof/>
        </w:rPr>
        <w:drawing>
          <wp:inline distT="0" distB="0" distL="0" distR="0" wp14:anchorId="325CC75B" wp14:editId="2C58C31B">
            <wp:extent cx="266700" cy="209550"/>
            <wp:effectExtent l="0" t="0" r="0" b="0"/>
            <wp:docPr id="15439" name="Picture 1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266700" cy="209550"/>
                    </a:xfrm>
                    <a:prstGeom prst="rect">
                      <a:avLst/>
                    </a:prstGeom>
                  </pic:spPr>
                </pic:pic>
              </a:graphicData>
            </a:graphic>
          </wp:inline>
        </w:drawing>
      </w:r>
      <w:r w:rsidR="00C9369A">
        <w:t xml:space="preserve">to indicate that filters are currently being applied to the selection. </w:t>
      </w:r>
      <w:r w:rsidR="005E0AA2">
        <w:t>Clicking on this icon will remove all filters.</w:t>
      </w:r>
    </w:p>
    <w:p w14:paraId="65D95D49" w14:textId="77777777" w:rsidR="00C30F6F" w:rsidRDefault="002B5717" w:rsidP="00C9369A">
      <w:pPr>
        <w:pStyle w:val="ListNumber"/>
        <w:numPr>
          <w:ilvl w:val="0"/>
          <w:numId w:val="0"/>
        </w:numPr>
        <w:ind w:left="1620"/>
      </w:pPr>
      <w:r>
        <w:rPr>
          <w:noProof/>
        </w:rPr>
        <mc:AlternateContent>
          <mc:Choice Requires="wps">
            <w:drawing>
              <wp:anchor distT="0" distB="0" distL="114300" distR="114300" simplePos="0" relativeHeight="251996160" behindDoc="0" locked="0" layoutInCell="1" allowOverlap="1" wp14:anchorId="64419C80" wp14:editId="441DD575">
                <wp:simplePos x="0" y="0"/>
                <wp:positionH relativeFrom="column">
                  <wp:posOffset>3171825</wp:posOffset>
                </wp:positionH>
                <wp:positionV relativeFrom="paragraph">
                  <wp:posOffset>201930</wp:posOffset>
                </wp:positionV>
                <wp:extent cx="2932430" cy="428625"/>
                <wp:effectExtent l="1828800" t="0" r="20320" b="28575"/>
                <wp:wrapNone/>
                <wp:docPr id="15381" name="Line Callout 2 15381"/>
                <wp:cNvGraphicFramePr/>
                <a:graphic xmlns:a="http://schemas.openxmlformats.org/drawingml/2006/main">
                  <a:graphicData uri="http://schemas.microsoft.com/office/word/2010/wordprocessingShape">
                    <wps:wsp>
                      <wps:cNvSpPr/>
                      <wps:spPr>
                        <a:xfrm>
                          <a:off x="0" y="0"/>
                          <a:ext cx="2932430" cy="428625"/>
                        </a:xfrm>
                        <a:prstGeom prst="borderCallout2">
                          <a:avLst>
                            <a:gd name="adj1" fmla="val 18750"/>
                            <a:gd name="adj2" fmla="val -8333"/>
                            <a:gd name="adj3" fmla="val 18750"/>
                            <a:gd name="adj4" fmla="val -16667"/>
                            <a:gd name="adj5" fmla="val 8592"/>
                            <a:gd name="adj6" fmla="val -6218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0C8C95" w14:textId="77777777" w:rsidR="003E188B" w:rsidRDefault="003E188B" w:rsidP="00C9369A">
                            <w:pPr>
                              <w:ind w:left="0"/>
                              <w:jc w:val="center"/>
                            </w:pPr>
                            <w:r>
                              <w:t>Clear all filters icon - indicates that there are filters applied to the search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19C80" id="Line Callout 2 15381" o:spid="_x0000_s1057" type="#_x0000_t48" style="position:absolute;left:0;text-align:left;margin-left:249.75pt;margin-top:15.9pt;width:230.9pt;height:33.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" adj="-13432,1856" fillcolor="#4f81bd [3204]" strokecolor="#243f60 [1604]" strokeweight="2pt">
                <v:textbox>
                  <w:txbxContent>
                    <w:p w14:paraId="0A0C8C95" w14:textId="77777777" w:rsidR="003E188B" w:rsidRDefault="003E188B" w:rsidP="00C9369A">
                      <w:pPr>
                        <w:ind w:left="0"/>
                        <w:jc w:val="center"/>
                      </w:pPr>
                      <w:r>
                        <w:t>Clear all filters icon - indicates that there are filters applied to the search results.</w:t>
                      </w:r>
                    </w:p>
                  </w:txbxContent>
                </v:textbox>
              </v:shape>
            </w:pict>
          </mc:Fallback>
        </mc:AlternateContent>
      </w:r>
      <w:r w:rsidR="0088243B">
        <w:rPr>
          <w:noProof/>
        </w:rPr>
        <mc:AlternateContent>
          <mc:Choice Requires="wps">
            <w:drawing>
              <wp:anchor distT="0" distB="0" distL="114300" distR="114300" simplePos="0" relativeHeight="251994112" behindDoc="0" locked="0" layoutInCell="1" allowOverlap="1" wp14:anchorId="4792C61D" wp14:editId="64C733DB">
                <wp:simplePos x="0" y="0"/>
                <wp:positionH relativeFrom="column">
                  <wp:posOffset>3105150</wp:posOffset>
                </wp:positionH>
                <wp:positionV relativeFrom="paragraph">
                  <wp:posOffset>1097280</wp:posOffset>
                </wp:positionV>
                <wp:extent cx="2932430" cy="448310"/>
                <wp:effectExtent l="1771650" t="419100" r="20320" b="27940"/>
                <wp:wrapNone/>
                <wp:docPr id="15379" name="Line Callout 2 15379"/>
                <wp:cNvGraphicFramePr/>
                <a:graphic xmlns:a="http://schemas.openxmlformats.org/drawingml/2006/main">
                  <a:graphicData uri="http://schemas.microsoft.com/office/word/2010/wordprocessingShape">
                    <wps:wsp>
                      <wps:cNvSpPr/>
                      <wps:spPr>
                        <a:xfrm>
                          <a:off x="0" y="0"/>
                          <a:ext cx="2932430" cy="448310"/>
                        </a:xfrm>
                        <a:prstGeom prst="borderCallout2">
                          <a:avLst>
                            <a:gd name="adj1" fmla="val 18750"/>
                            <a:gd name="adj2" fmla="val -8333"/>
                            <a:gd name="adj3" fmla="val 18750"/>
                            <a:gd name="adj4" fmla="val -16667"/>
                            <a:gd name="adj5" fmla="val -91266"/>
                            <a:gd name="adj6" fmla="val -6056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4455CB" w14:textId="77777777" w:rsidR="003E188B" w:rsidRDefault="003E188B" w:rsidP="00C9369A">
                            <w:pPr>
                              <w:ind w:left="0"/>
                              <w:jc w:val="center"/>
                            </w:pPr>
                            <w:r>
                              <w:t>Filter selected icon - indicates that this filter type is applied.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92C61D" id="Line Callout 2 15379" o:spid="_x0000_s1058" type="#_x0000_t48" style="position:absolute;left:0;text-align:left;margin-left:244.5pt;margin-top:86.4pt;width:230.9pt;height:35.3pt;z-index:25199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" adj="-13082,-19713" fillcolor="#4f81bd [3204]" strokecolor="#243f60 [1604]" strokeweight="2pt">
                <v:textbox>
                  <w:txbxContent>
                    <w:p w14:paraId="4D4455CB" w14:textId="77777777" w:rsidR="003E188B" w:rsidRDefault="003E188B" w:rsidP="00C9369A">
                      <w:pPr>
                        <w:ind w:left="0"/>
                        <w:jc w:val="center"/>
                      </w:pPr>
                      <w:r>
                        <w:t>Filter selected icon - indicates that this filter type is applied.</w:t>
                      </w:r>
                    </w:p>
                  </w:txbxContent>
                </v:textbox>
              </v:shape>
            </w:pict>
          </mc:Fallback>
        </mc:AlternateContent>
      </w:r>
      <w:r w:rsidR="0088243B">
        <w:rPr>
          <w:noProof/>
        </w:rPr>
        <w:drawing>
          <wp:inline distT="0" distB="0" distL="0" distR="0" wp14:anchorId="491D32EC" wp14:editId="003763D3">
            <wp:extent cx="5310022" cy="2052528"/>
            <wp:effectExtent l="19050" t="19050" r="24130" b="24130"/>
            <wp:docPr id="15387" name="Picture 1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314429" cy="2054231"/>
                    </a:xfrm>
                    <a:prstGeom prst="rect">
                      <a:avLst/>
                    </a:prstGeom>
                    <a:ln>
                      <a:solidFill>
                        <a:schemeClr val="bg1">
                          <a:lumMod val="75000"/>
                        </a:schemeClr>
                      </a:solidFill>
                    </a:ln>
                  </pic:spPr>
                </pic:pic>
              </a:graphicData>
            </a:graphic>
          </wp:inline>
        </w:drawing>
      </w:r>
    </w:p>
    <w:p w14:paraId="519C3233" w14:textId="77777777" w:rsidR="00C30F6F" w:rsidRDefault="00C30F6F" w:rsidP="00C9369A">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131</w:t>
      </w:r>
      <w:r w:rsidR="00B8237E">
        <w:rPr>
          <w:noProof/>
        </w:rPr>
        <w:fldChar w:fldCharType="end"/>
      </w:r>
      <w:r>
        <w:t xml:space="preserve"> Filter Selection Indicator</w:t>
      </w:r>
    </w:p>
    <w:p w14:paraId="703EA61E" w14:textId="77777777" w:rsidR="00C9369A" w:rsidRDefault="00C9369A" w:rsidP="00AD17B0">
      <w:pPr>
        <w:pStyle w:val="ListNumber"/>
        <w:numPr>
          <w:ilvl w:val="0"/>
          <w:numId w:val="54"/>
        </w:numPr>
      </w:pPr>
      <w:r>
        <w:t xml:space="preserve">To </w:t>
      </w:r>
      <w:r w:rsidR="0088243B">
        <w:t xml:space="preserve">clear </w:t>
      </w:r>
      <w:proofErr w:type="gramStart"/>
      <w:r w:rsidR="002B5717">
        <w:t>all of</w:t>
      </w:r>
      <w:proofErr w:type="gramEnd"/>
      <w:r w:rsidR="002B5717">
        <w:t xml:space="preserve"> </w:t>
      </w:r>
      <w:r w:rsidR="0088243B">
        <w:t xml:space="preserve">the filters, click on </w:t>
      </w:r>
      <w:r w:rsidR="002B5717">
        <w:t xml:space="preserve">the </w:t>
      </w:r>
      <w:r w:rsidR="005E0AA2">
        <w:t>clear</w:t>
      </w:r>
      <w:r w:rsidR="002B5717">
        <w:t xml:space="preserve"> all filters</w:t>
      </w:r>
      <w:r w:rsidR="0088243B">
        <w:t xml:space="preserve"> icon</w:t>
      </w:r>
      <w:r>
        <w:t xml:space="preserve"> </w:t>
      </w:r>
      <w:r w:rsidR="0088243B">
        <w:rPr>
          <w:noProof/>
        </w:rPr>
        <w:drawing>
          <wp:inline distT="0" distB="0" distL="0" distR="0" wp14:anchorId="67FD5231" wp14:editId="7C471903">
            <wp:extent cx="257175" cy="190500"/>
            <wp:effectExtent l="0" t="0" r="9525" b="0"/>
            <wp:docPr id="15428" name="Picture 1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57175" cy="190500"/>
                    </a:xfrm>
                    <a:prstGeom prst="rect">
                      <a:avLst/>
                    </a:prstGeom>
                  </pic:spPr>
                </pic:pic>
              </a:graphicData>
            </a:graphic>
          </wp:inline>
        </w:drawing>
      </w:r>
      <w:r w:rsidR="002B5717">
        <w:t>.</w:t>
      </w:r>
      <w:r>
        <w:t>.</w:t>
      </w:r>
    </w:p>
    <w:p w14:paraId="2E77B3B4" w14:textId="77777777" w:rsidR="00C9369A" w:rsidRDefault="002B5717" w:rsidP="00C9369A">
      <w:pPr>
        <w:pStyle w:val="ListNumber"/>
        <w:keepNext/>
        <w:numPr>
          <w:ilvl w:val="0"/>
          <w:numId w:val="0"/>
        </w:numPr>
        <w:ind w:left="1620"/>
      </w:pPr>
      <w:r w:rsidRPr="00C9369A">
        <w:rPr>
          <w:noProof/>
        </w:rPr>
        <w:lastRenderedPageBreak/>
        <mc:AlternateContent>
          <mc:Choice Requires="wps">
            <w:drawing>
              <wp:anchor distT="0" distB="0" distL="114300" distR="114300" simplePos="0" relativeHeight="251998208" behindDoc="0" locked="0" layoutInCell="1" allowOverlap="1" wp14:anchorId="4E976FF1" wp14:editId="22AE411A">
                <wp:simplePos x="0" y="0"/>
                <wp:positionH relativeFrom="column">
                  <wp:posOffset>2990850</wp:posOffset>
                </wp:positionH>
                <wp:positionV relativeFrom="paragraph">
                  <wp:posOffset>1277620</wp:posOffset>
                </wp:positionV>
                <wp:extent cx="2932430" cy="448310"/>
                <wp:effectExtent l="1504950" t="342900" r="20320" b="27940"/>
                <wp:wrapNone/>
                <wp:docPr id="15391" name="Line Callout 2 15391"/>
                <wp:cNvGraphicFramePr/>
                <a:graphic xmlns:a="http://schemas.openxmlformats.org/drawingml/2006/main">
                  <a:graphicData uri="http://schemas.microsoft.com/office/word/2010/wordprocessingShape">
                    <wps:wsp>
                      <wps:cNvSpPr/>
                      <wps:spPr>
                        <a:xfrm>
                          <a:off x="0" y="0"/>
                          <a:ext cx="2932430" cy="448310"/>
                        </a:xfrm>
                        <a:prstGeom prst="borderCallout2">
                          <a:avLst>
                            <a:gd name="adj1" fmla="val 18750"/>
                            <a:gd name="adj2" fmla="val -8333"/>
                            <a:gd name="adj3" fmla="val 18750"/>
                            <a:gd name="adj4" fmla="val -16667"/>
                            <a:gd name="adj5" fmla="val -72225"/>
                            <a:gd name="adj6" fmla="val -5100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20585F" w14:textId="77777777" w:rsidR="003E188B" w:rsidRDefault="003E188B" w:rsidP="00C9369A">
                            <w:pPr>
                              <w:ind w:left="0"/>
                              <w:jc w:val="center"/>
                            </w:pPr>
                            <w:r>
                              <w:t>Click X on the criterion to remove a single filter.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976FF1" id="Line Callout 2 15391" o:spid="_x0000_s1059" type="#_x0000_t48" style="position:absolute;left:0;text-align:left;margin-left:235.5pt;margin-top:100.6pt;width:230.9pt;height:35.3pt;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" adj="-11018,-15601" fillcolor="#4f81bd [3204]" strokecolor="#243f60 [1604]" strokeweight="2pt">
                <v:textbox>
                  <w:txbxContent>
                    <w:p w14:paraId="3D20585F" w14:textId="77777777" w:rsidR="003E188B" w:rsidRDefault="003E188B" w:rsidP="00C9369A">
                      <w:pPr>
                        <w:ind w:left="0"/>
                        <w:jc w:val="center"/>
                      </w:pPr>
                      <w:r>
                        <w:t>Click X on the criterion to remove a single filter.</w:t>
                      </w:r>
                    </w:p>
                  </w:txbxContent>
                </v:textbox>
              </v:shape>
            </w:pict>
          </mc:Fallback>
        </mc:AlternateContent>
      </w:r>
      <w:r>
        <w:rPr>
          <w:noProof/>
        </w:rPr>
        <mc:AlternateContent>
          <mc:Choice Requires="wps">
            <w:drawing>
              <wp:anchor distT="0" distB="0" distL="114300" distR="114300" simplePos="0" relativeHeight="252004352" behindDoc="0" locked="0" layoutInCell="1" allowOverlap="1" wp14:anchorId="1204400A" wp14:editId="48197EF2">
                <wp:simplePos x="0" y="0"/>
                <wp:positionH relativeFrom="column">
                  <wp:posOffset>3105150</wp:posOffset>
                </wp:positionH>
                <wp:positionV relativeFrom="paragraph">
                  <wp:posOffset>168275</wp:posOffset>
                </wp:positionV>
                <wp:extent cx="2932430" cy="733425"/>
                <wp:effectExtent l="1828800" t="0" r="20320" b="28575"/>
                <wp:wrapNone/>
                <wp:docPr id="15437" name="Line Callout 2 15437"/>
                <wp:cNvGraphicFramePr/>
                <a:graphic xmlns:a="http://schemas.openxmlformats.org/drawingml/2006/main">
                  <a:graphicData uri="http://schemas.microsoft.com/office/word/2010/wordprocessingShape">
                    <wps:wsp>
                      <wps:cNvSpPr/>
                      <wps:spPr>
                        <a:xfrm>
                          <a:off x="0" y="0"/>
                          <a:ext cx="2932430" cy="733425"/>
                        </a:xfrm>
                        <a:prstGeom prst="borderCallout2">
                          <a:avLst>
                            <a:gd name="adj1" fmla="val 18750"/>
                            <a:gd name="adj2" fmla="val -8333"/>
                            <a:gd name="adj3" fmla="val 18750"/>
                            <a:gd name="adj4" fmla="val -16667"/>
                            <a:gd name="adj5" fmla="val 8592"/>
                            <a:gd name="adj6" fmla="val -6218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32BB6C" w14:textId="77777777" w:rsidR="003E188B" w:rsidRDefault="003E188B" w:rsidP="002B5717">
                            <w:pPr>
                              <w:ind w:left="0"/>
                              <w:jc w:val="center"/>
                            </w:pPr>
                            <w:r>
                              <w:t>Click on the clear all filters icon to turn off all filters.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4400A" id="Line Callout 2 15437" o:spid="_x0000_s1060" type="#_x0000_t48" style="position:absolute;left:0;text-align:left;margin-left:244.5pt;margin-top:13.25pt;width:230.9pt;height:57.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" adj="-13432,1856" fillcolor="#4f81bd [3204]" strokecolor="#243f60 [1604]" strokeweight="2pt">
                <v:textbox>
                  <w:txbxContent>
                    <w:p w14:paraId="5632BB6C" w14:textId="77777777" w:rsidR="003E188B" w:rsidRDefault="003E188B" w:rsidP="002B5717">
                      <w:pPr>
                        <w:ind w:left="0"/>
                        <w:jc w:val="center"/>
                      </w:pPr>
                      <w:r>
                        <w:t>Click on the clear all filters icon to turn off all filters.</w:t>
                      </w:r>
                    </w:p>
                  </w:txbxContent>
                </v:textbox>
              </v:shape>
            </w:pict>
          </mc:Fallback>
        </mc:AlternateContent>
      </w:r>
      <w:r w:rsidR="0088243B">
        <w:rPr>
          <w:noProof/>
        </w:rPr>
        <w:drawing>
          <wp:inline distT="0" distB="0" distL="0" distR="0" wp14:anchorId="1527F66A" wp14:editId="3924F495">
            <wp:extent cx="5534025" cy="2170449"/>
            <wp:effectExtent l="0" t="0" r="0" b="1270"/>
            <wp:docPr id="15393" name="Picture 1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534025" cy="2170449"/>
                    </a:xfrm>
                    <a:prstGeom prst="rect">
                      <a:avLst/>
                    </a:prstGeom>
                  </pic:spPr>
                </pic:pic>
              </a:graphicData>
            </a:graphic>
          </wp:inline>
        </w:drawing>
      </w:r>
    </w:p>
    <w:p w14:paraId="734D09C1" w14:textId="77777777" w:rsidR="00C9369A" w:rsidRDefault="00C9369A" w:rsidP="00C9369A">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132</w:t>
      </w:r>
      <w:r w:rsidR="00B8237E">
        <w:rPr>
          <w:noProof/>
        </w:rPr>
        <w:fldChar w:fldCharType="end"/>
      </w:r>
      <w:r>
        <w:t xml:space="preserve"> Remove Filters</w:t>
      </w:r>
    </w:p>
    <w:p w14:paraId="6D7C240D" w14:textId="77777777" w:rsidR="00777CDF" w:rsidRDefault="00B940D9" w:rsidP="00AD17B0">
      <w:pPr>
        <w:pStyle w:val="ListNumber"/>
        <w:numPr>
          <w:ilvl w:val="0"/>
          <w:numId w:val="54"/>
        </w:numPr>
      </w:pPr>
      <w:r>
        <w:t>To hide the filters</w:t>
      </w:r>
      <w:r w:rsidR="00777CDF">
        <w:t>, click on the filter</w:t>
      </w:r>
      <w:r w:rsidR="005E0AA2">
        <w:t>ing options</w:t>
      </w:r>
      <w:r w:rsidR="002B5717">
        <w:t xml:space="preserve"> </w:t>
      </w:r>
      <w:r w:rsidR="00777CDF">
        <w:t>icon</w:t>
      </w:r>
      <w:r w:rsidR="005E0AA2">
        <w:t xml:space="preserve"> </w:t>
      </w:r>
      <w:r w:rsidR="005E0AA2">
        <w:rPr>
          <w:noProof/>
        </w:rPr>
        <w:drawing>
          <wp:inline distT="0" distB="0" distL="0" distR="0" wp14:anchorId="59C7DB2F" wp14:editId="633078DB">
            <wp:extent cx="266700" cy="209550"/>
            <wp:effectExtent l="0" t="0" r="0" b="0"/>
            <wp:docPr id="15440" name="Picture 1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266700" cy="209550"/>
                    </a:xfrm>
                    <a:prstGeom prst="rect">
                      <a:avLst/>
                    </a:prstGeom>
                  </pic:spPr>
                </pic:pic>
              </a:graphicData>
            </a:graphic>
          </wp:inline>
        </w:drawing>
      </w:r>
      <w:r w:rsidR="00777CDF">
        <w:t xml:space="preserve"> again.  The search results of the filters will still be displayed when the filters are hidden.</w:t>
      </w:r>
    </w:p>
    <w:p w14:paraId="4E7FF923" w14:textId="77777777" w:rsidR="00B940D9" w:rsidRDefault="00777CDF" w:rsidP="00AD17B0">
      <w:pPr>
        <w:pStyle w:val="ListNumber"/>
        <w:numPr>
          <w:ilvl w:val="0"/>
          <w:numId w:val="54"/>
        </w:numPr>
      </w:pPr>
      <w:r>
        <w:t xml:space="preserve">To remove a </w:t>
      </w:r>
      <w:r w:rsidR="005E0AA2">
        <w:t xml:space="preserve">single </w:t>
      </w:r>
      <w:r>
        <w:t xml:space="preserve">filter, expand the filter selection and click on the X </w:t>
      </w:r>
      <w:r w:rsidR="00E87509">
        <w:t xml:space="preserve">of any chip.  To clear the date </w:t>
      </w:r>
      <w:proofErr w:type="gramStart"/>
      <w:r w:rsidR="00E87509">
        <w:t>range</w:t>
      </w:r>
      <w:proofErr w:type="gramEnd"/>
      <w:r w:rsidR="00E87509">
        <w:t xml:space="preserve"> click on the blue X.</w:t>
      </w:r>
    </w:p>
    <w:p w14:paraId="1E859BA5" w14:textId="77777777" w:rsidR="00E87509" w:rsidRDefault="00BD3264" w:rsidP="00BD3264">
      <w:pPr>
        <w:pStyle w:val="ListNumber"/>
        <w:numPr>
          <w:ilvl w:val="0"/>
          <w:numId w:val="0"/>
        </w:numPr>
        <w:ind w:left="1800"/>
      </w:pPr>
      <w:r>
        <w:rPr>
          <w:noProof/>
        </w:rPr>
        <mc:AlternateContent>
          <mc:Choice Requires="wps">
            <w:drawing>
              <wp:anchor distT="0" distB="0" distL="114300" distR="114300" simplePos="0" relativeHeight="251979776" behindDoc="0" locked="0" layoutInCell="1" allowOverlap="1" wp14:anchorId="55996125" wp14:editId="78309E62">
                <wp:simplePos x="0" y="0"/>
                <wp:positionH relativeFrom="column">
                  <wp:posOffset>1435100</wp:posOffset>
                </wp:positionH>
                <wp:positionV relativeFrom="paragraph">
                  <wp:posOffset>439420</wp:posOffset>
                </wp:positionV>
                <wp:extent cx="292735" cy="301625"/>
                <wp:effectExtent l="19050" t="19050" r="31115" b="60325"/>
                <wp:wrapNone/>
                <wp:docPr id="30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92735" cy="30162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0574D57F" w14:textId="77777777" w:rsidR="003E188B" w:rsidRDefault="003E188B" w:rsidP="00E87509">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96125" id="_x0000_s1061" style="position:absolute;left:0;text-align:left;margin-left:113pt;margin-top:34.6pt;width:23.05pt;height:23.75pt;flip:x 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" filled="f" fillcolor="#f79646" strokecolor="red" strokeweight="3pt">
                <v:shadow on="t" color="#974706" opacity=".5" offset="1pt"/>
                <v:textbox>
                  <w:txbxContent>
                    <w:p w14:paraId="0574D57F" w14:textId="77777777" w:rsidR="003E188B" w:rsidRDefault="003E188B" w:rsidP="00E87509">
                      <w:pPr>
                        <w:ind w:left="0"/>
                        <w:jc w:val="center"/>
                      </w:pPr>
                    </w:p>
                  </w:txbxContent>
                </v:textbox>
              </v:rect>
            </w:pict>
          </mc:Fallback>
        </mc:AlternateContent>
      </w:r>
      <w:r>
        <w:rPr>
          <w:noProof/>
        </w:rPr>
        <mc:AlternateContent>
          <mc:Choice Requires="wps">
            <w:drawing>
              <wp:anchor distT="0" distB="0" distL="114300" distR="114300" simplePos="0" relativeHeight="251977728" behindDoc="0" locked="0" layoutInCell="1" allowOverlap="1" wp14:anchorId="7C38FC8D" wp14:editId="313D9D3E">
                <wp:simplePos x="0" y="0"/>
                <wp:positionH relativeFrom="column">
                  <wp:posOffset>2209165</wp:posOffset>
                </wp:positionH>
                <wp:positionV relativeFrom="paragraph">
                  <wp:posOffset>439420</wp:posOffset>
                </wp:positionV>
                <wp:extent cx="292735" cy="301625"/>
                <wp:effectExtent l="19050" t="19050" r="31115" b="60325"/>
                <wp:wrapNone/>
                <wp:docPr id="29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92735" cy="30162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3FE4584D" w14:textId="77777777" w:rsidR="003E188B" w:rsidRDefault="003E188B" w:rsidP="00E87509">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8FC8D" id="_x0000_s1062" style="position:absolute;left:0;text-align:left;margin-left:173.95pt;margin-top:34.6pt;width:23.05pt;height:23.75pt;flip:x 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" filled="f" fillcolor="#f79646" strokecolor="red" strokeweight="3pt">
                <v:shadow on="t" color="#974706" opacity=".5" offset="1pt"/>
                <v:textbox>
                  <w:txbxContent>
                    <w:p w14:paraId="3FE4584D" w14:textId="77777777" w:rsidR="003E188B" w:rsidRDefault="003E188B" w:rsidP="00E87509">
                      <w:pPr>
                        <w:ind w:left="0"/>
                        <w:jc w:val="center"/>
                      </w:pPr>
                    </w:p>
                  </w:txbxContent>
                </v:textbox>
              </v:rect>
            </w:pict>
          </mc:Fallback>
        </mc:AlternateContent>
      </w:r>
      <w:r>
        <w:rPr>
          <w:noProof/>
        </w:rPr>
        <mc:AlternateContent>
          <mc:Choice Requires="wps">
            <w:drawing>
              <wp:anchor distT="0" distB="0" distL="114300" distR="114300" simplePos="0" relativeHeight="251975680" behindDoc="0" locked="0" layoutInCell="1" allowOverlap="1" wp14:anchorId="23C61C48" wp14:editId="0237B7F3">
                <wp:simplePos x="0" y="0"/>
                <wp:positionH relativeFrom="column">
                  <wp:posOffset>3304871</wp:posOffset>
                </wp:positionH>
                <wp:positionV relativeFrom="paragraph">
                  <wp:posOffset>439420</wp:posOffset>
                </wp:positionV>
                <wp:extent cx="292735" cy="301625"/>
                <wp:effectExtent l="19050" t="19050" r="31115" b="60325"/>
                <wp:wrapNone/>
                <wp:docPr id="9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92735" cy="30162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1AFD8CCC" w14:textId="77777777" w:rsidR="003E188B" w:rsidRDefault="003E188B" w:rsidP="00E87509">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61C48" id="_x0000_s1063" style="position:absolute;left:0;text-align:left;margin-left:260.25pt;margin-top:34.6pt;width:23.05pt;height:23.75pt;flip:x 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" filled="f" fillcolor="#f79646" strokecolor="red" strokeweight="3pt">
                <v:shadow on="t" color="#974706" opacity=".5" offset="1pt"/>
                <v:textbox>
                  <w:txbxContent>
                    <w:p w14:paraId="1AFD8CCC" w14:textId="77777777" w:rsidR="003E188B" w:rsidRDefault="003E188B" w:rsidP="00E87509">
                      <w:pPr>
                        <w:ind w:left="0"/>
                        <w:jc w:val="center"/>
                      </w:pPr>
                    </w:p>
                  </w:txbxContent>
                </v:textbox>
              </v:rect>
            </w:pict>
          </mc:Fallback>
        </mc:AlternateContent>
      </w:r>
      <w:r w:rsidR="00E87509">
        <w:rPr>
          <w:noProof/>
        </w:rPr>
        <w:drawing>
          <wp:inline distT="0" distB="0" distL="0" distR="0" wp14:anchorId="2E9884D3" wp14:editId="2C2C5831">
            <wp:extent cx="4371975" cy="859085"/>
            <wp:effectExtent l="19050" t="19050" r="9525" b="177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4371975" cy="859085"/>
                    </a:xfrm>
                    <a:prstGeom prst="rect">
                      <a:avLst/>
                    </a:prstGeom>
                    <a:ln>
                      <a:solidFill>
                        <a:schemeClr val="bg1">
                          <a:lumMod val="50000"/>
                        </a:schemeClr>
                      </a:solidFill>
                    </a:ln>
                  </pic:spPr>
                </pic:pic>
              </a:graphicData>
            </a:graphic>
          </wp:inline>
        </w:drawing>
      </w:r>
    </w:p>
    <w:p w14:paraId="0C0F2FFA" w14:textId="77777777" w:rsidR="00C1614B" w:rsidRDefault="00C1614B" w:rsidP="008F0A8B">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133</w:t>
      </w:r>
      <w:r w:rsidR="00B8237E">
        <w:rPr>
          <w:noProof/>
        </w:rPr>
        <w:fldChar w:fldCharType="end"/>
      </w:r>
      <w:r>
        <w:t xml:space="preserve"> </w:t>
      </w:r>
      <w:r w:rsidR="00E87509">
        <w:t>Removing a Filter Selection</w:t>
      </w:r>
    </w:p>
    <w:p w14:paraId="3DB03055" w14:textId="77777777" w:rsidR="00C1614B" w:rsidRDefault="00C1614B" w:rsidP="00256950">
      <w:pPr>
        <w:pStyle w:val="BodyText"/>
      </w:pPr>
    </w:p>
    <w:p w14:paraId="2B3B14A8" w14:textId="77777777" w:rsidR="00E87509" w:rsidRDefault="00E87509" w:rsidP="00E87509">
      <w:pPr>
        <w:pStyle w:val="BodyText"/>
        <w:keepNext/>
        <w:ind w:left="1440"/>
      </w:pPr>
      <w:r>
        <w:rPr>
          <w:noProof/>
        </w:rPr>
        <mc:AlternateContent>
          <mc:Choice Requires="wps">
            <w:drawing>
              <wp:anchor distT="0" distB="0" distL="114300" distR="114300" simplePos="0" relativeHeight="251981824" behindDoc="0" locked="0" layoutInCell="1" allowOverlap="1" wp14:anchorId="3C40097F" wp14:editId="7FB921BA">
                <wp:simplePos x="0" y="0"/>
                <wp:positionH relativeFrom="column">
                  <wp:posOffset>5610860</wp:posOffset>
                </wp:positionH>
                <wp:positionV relativeFrom="paragraph">
                  <wp:posOffset>302895</wp:posOffset>
                </wp:positionV>
                <wp:extent cx="292735" cy="301625"/>
                <wp:effectExtent l="19050" t="19050" r="31115" b="60325"/>
                <wp:wrapNone/>
                <wp:docPr id="30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92735" cy="30162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5AAE62E8" w14:textId="77777777" w:rsidR="003E188B" w:rsidRDefault="003E188B" w:rsidP="00E87509">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0097F" id="_x0000_s1064" style="position:absolute;left:0;text-align:left;margin-left:441.8pt;margin-top:23.85pt;width:23.05pt;height:23.75pt;flip:x 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" filled="f" fillcolor="#f79646" strokecolor="red" strokeweight="3pt">
                <v:shadow on="t" color="#974706" opacity=".5" offset="1pt"/>
                <v:textbox>
                  <w:txbxContent>
                    <w:p w14:paraId="5AAE62E8" w14:textId="77777777" w:rsidR="003E188B" w:rsidRDefault="003E188B" w:rsidP="00E87509">
                      <w:pPr>
                        <w:ind w:left="0"/>
                        <w:jc w:val="center"/>
                      </w:pPr>
                    </w:p>
                  </w:txbxContent>
                </v:textbox>
              </v:rect>
            </w:pict>
          </mc:Fallback>
        </mc:AlternateContent>
      </w:r>
      <w:r w:rsidR="005E0AA2">
        <w:rPr>
          <w:noProof/>
        </w:rPr>
        <w:drawing>
          <wp:inline distT="0" distB="0" distL="0" distR="0" wp14:anchorId="7C4FDF8B" wp14:editId="1F3FC4D2">
            <wp:extent cx="5057775" cy="537182"/>
            <wp:effectExtent l="19050" t="19050" r="9525" b="15875"/>
            <wp:docPr id="15441" name="Picture 1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057775" cy="537182"/>
                    </a:xfrm>
                    <a:prstGeom prst="rect">
                      <a:avLst/>
                    </a:prstGeom>
                    <a:ln>
                      <a:solidFill>
                        <a:schemeClr val="bg1">
                          <a:lumMod val="75000"/>
                        </a:schemeClr>
                      </a:solidFill>
                    </a:ln>
                  </pic:spPr>
                </pic:pic>
              </a:graphicData>
            </a:graphic>
          </wp:inline>
        </w:drawing>
      </w:r>
    </w:p>
    <w:p w14:paraId="6F154D8C" w14:textId="77777777" w:rsidR="00C1614B" w:rsidRDefault="00E87509" w:rsidP="00E87509">
      <w:pPr>
        <w:pStyle w:val="Caption"/>
        <w:ind w:left="1440"/>
        <w:sectPr w:rsidR="00C1614B" w:rsidSect="00C1614B">
          <w:type w:val="continuous"/>
          <w:pgSz w:w="12240" w:h="15840" w:code="1"/>
          <w:pgMar w:top="1440" w:right="1440" w:bottom="1440" w:left="1440" w:header="720" w:footer="720" w:gutter="0"/>
          <w:cols w:space="720"/>
          <w:titlePg/>
        </w:sectPr>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134</w:t>
      </w:r>
      <w:r w:rsidR="00B8237E">
        <w:rPr>
          <w:noProof/>
        </w:rPr>
        <w:fldChar w:fldCharType="end"/>
      </w:r>
      <w:r>
        <w:t xml:space="preserve"> Remov</w:t>
      </w:r>
      <w:r w:rsidR="00B45C39">
        <w:t>e</w:t>
      </w:r>
      <w:r>
        <w:t xml:space="preserve"> Date Filter</w:t>
      </w:r>
      <w:r w:rsidR="00B45C39">
        <w:t>s</w:t>
      </w:r>
    </w:p>
    <w:p w14:paraId="1F4CE9F3" w14:textId="77777777" w:rsidR="007E1270" w:rsidRDefault="007E1270" w:rsidP="007E1270">
      <w:pPr>
        <w:pStyle w:val="Heading2"/>
      </w:pPr>
      <w:bookmarkStart w:id="225" w:name="_Toc535222451"/>
      <w:r>
        <w:t>Experience Activity</w:t>
      </w:r>
      <w:r w:rsidR="00F90F6D">
        <w:t xml:space="preserve"> Tab</w:t>
      </w:r>
      <w:bookmarkEnd w:id="225"/>
    </w:p>
    <w:p w14:paraId="64B7CCF1" w14:textId="77777777" w:rsidR="009E0576" w:rsidRDefault="009E0576" w:rsidP="009E0576">
      <w:pPr>
        <w:pStyle w:val="Heading3"/>
      </w:pPr>
      <w:bookmarkStart w:id="226" w:name="_Toc535222452"/>
      <w:r>
        <w:t>Access</w:t>
      </w:r>
      <w:bookmarkEnd w:id="226"/>
    </w:p>
    <w:p w14:paraId="7A3E2632" w14:textId="77777777" w:rsidR="009E0576" w:rsidRDefault="009E0576" w:rsidP="009E0576">
      <w:pPr>
        <w:pStyle w:val="BodyText"/>
      </w:pPr>
      <w:r>
        <w:t>To access the Experience Activity view, click on the Experience Activity tab.</w:t>
      </w:r>
    </w:p>
    <w:p w14:paraId="3D4C348A" w14:textId="77777777" w:rsidR="002B4683" w:rsidRDefault="002B4683" w:rsidP="002B4683">
      <w:pPr>
        <w:pStyle w:val="Heading3"/>
      </w:pPr>
      <w:bookmarkStart w:id="227" w:name="_Toc535222453"/>
      <w:r>
        <w:t>Experience Activity Overview</w:t>
      </w:r>
      <w:bookmarkEnd w:id="227"/>
    </w:p>
    <w:p w14:paraId="2F886D06" w14:textId="77777777" w:rsidR="0009594E" w:rsidRDefault="00F90F6D" w:rsidP="007E1270">
      <w:pPr>
        <w:pStyle w:val="BodyText"/>
      </w:pPr>
      <w:r>
        <w:t>The Experience Activity tab lists all the</w:t>
      </w:r>
      <w:r w:rsidR="00D34808">
        <w:t xml:space="preserve"> voicemail</w:t>
      </w:r>
      <w:r>
        <w:t xml:space="preserve"> experiences that have recently been delivered</w:t>
      </w:r>
      <w:r w:rsidR="002B4683">
        <w:t xml:space="preserve"> to the guests and allows the user to retract voicem</w:t>
      </w:r>
      <w:r w:rsidR="009E0576">
        <w:t>ails that have not been deleted from the voicemail system by the guest.</w:t>
      </w:r>
      <w:r w:rsidR="002B4683">
        <w:t xml:space="preserve">  </w:t>
      </w:r>
      <w:r w:rsidR="00D34808">
        <w:t>The Experience Activity tab do</w:t>
      </w:r>
      <w:r w:rsidR="0009594E">
        <w:t>es not show wake-up greetings that have been delivered.</w:t>
      </w:r>
    </w:p>
    <w:p w14:paraId="1FCB3F52" w14:textId="77777777" w:rsidR="007E1270" w:rsidRDefault="009E0576" w:rsidP="007E1270">
      <w:pPr>
        <w:pStyle w:val="BodyText"/>
      </w:pPr>
      <w:r>
        <w:t>V</w:t>
      </w:r>
      <w:r w:rsidR="002B4683">
        <w:t xml:space="preserve">oicemails may be deleted for an entire experience or for a </w:t>
      </w:r>
      <w:proofErr w:type="gramStart"/>
      <w:r w:rsidR="002B4683">
        <w:t>particular guest</w:t>
      </w:r>
      <w:proofErr w:type="gramEnd"/>
      <w:r w:rsidR="002B4683">
        <w:t xml:space="preserve">.  </w:t>
      </w:r>
      <w:r w:rsidR="00256950">
        <w:t xml:space="preserve">Experiences may be filtered using the filter button.  For more information on the Filter feature, see the section on </w:t>
      </w:r>
      <w:hyperlink w:anchor="_Experience_Filters" w:history="1">
        <w:r w:rsidR="00256950" w:rsidRPr="00BA6386">
          <w:rPr>
            <w:rStyle w:val="Hyperlink"/>
          </w:rPr>
          <w:t>Experience</w:t>
        </w:r>
        <w:r w:rsidR="00BA6386" w:rsidRPr="00BA6386">
          <w:rPr>
            <w:rStyle w:val="Hyperlink"/>
          </w:rPr>
          <w:t xml:space="preserve"> Filter</w:t>
        </w:r>
        <w:r w:rsidR="00256950" w:rsidRPr="00BA6386">
          <w:rPr>
            <w:rStyle w:val="Hyperlink"/>
          </w:rPr>
          <w:t>s</w:t>
        </w:r>
      </w:hyperlink>
      <w:r w:rsidR="00256950">
        <w:t>.</w:t>
      </w:r>
    </w:p>
    <w:p w14:paraId="5348F2D9" w14:textId="77777777" w:rsidR="002B4683" w:rsidRDefault="009E0576" w:rsidP="002B4683">
      <w:pPr>
        <w:pStyle w:val="Heading3"/>
      </w:pPr>
      <w:bookmarkStart w:id="228" w:name="_Toc535222454"/>
      <w:r>
        <w:lastRenderedPageBreak/>
        <w:t xml:space="preserve">Summary </w:t>
      </w:r>
      <w:r w:rsidR="00BA6386">
        <w:t>View</w:t>
      </w:r>
      <w:bookmarkEnd w:id="228"/>
    </w:p>
    <w:p w14:paraId="3099424E" w14:textId="77777777" w:rsidR="00EF7D94" w:rsidRDefault="00EF7D94" w:rsidP="00BA6386">
      <w:pPr>
        <w:pStyle w:val="BodyText"/>
      </w:pPr>
      <w:r>
        <w:t>A</w:t>
      </w:r>
      <w:r w:rsidR="009E0576">
        <w:t xml:space="preserve"> </w:t>
      </w:r>
      <w:r>
        <w:t xml:space="preserve">summary view of recently delivered </w:t>
      </w:r>
      <w:r w:rsidR="009E0576">
        <w:t xml:space="preserve">experiences will appear.  </w:t>
      </w:r>
      <w:r>
        <w:t>To see</w:t>
      </w:r>
      <w:r w:rsidR="00062370">
        <w:t xml:space="preserve"> the configuration</w:t>
      </w:r>
      <w:r>
        <w:t xml:space="preserve"> details of an experience, click on the down arrow next to the experience description.  </w:t>
      </w:r>
    </w:p>
    <w:p w14:paraId="02916B27" w14:textId="77777777" w:rsidR="009E0576" w:rsidRDefault="00EF7D94" w:rsidP="00BA6386">
      <w:pPr>
        <w:pStyle w:val="BodyText"/>
      </w:pPr>
      <w:r>
        <w:t xml:space="preserve">To </w:t>
      </w:r>
      <w:r w:rsidRPr="00EF7D94">
        <w:rPr>
          <w:b/>
        </w:rPr>
        <w:t>retract</w:t>
      </w:r>
      <w:r>
        <w:t xml:space="preserve"> any remaining voicemail messages that were delivered but have not yet been deleted from the voicemail system by the guest, click on the blue X icon.  If there are no guests still checked in who received the experience, the blue X icon will not appear next to that experience.  </w:t>
      </w:r>
    </w:p>
    <w:p w14:paraId="1FC86F37" w14:textId="77777777" w:rsidR="009E0576" w:rsidRDefault="00EF7D94" w:rsidP="009E0576">
      <w:pPr>
        <w:pStyle w:val="BodyText"/>
        <w:keepNext/>
      </w:pPr>
      <w:r>
        <w:rPr>
          <w:noProof/>
        </w:rPr>
        <mc:AlternateContent>
          <mc:Choice Requires="wps">
            <w:drawing>
              <wp:anchor distT="0" distB="0" distL="114300" distR="114300" simplePos="0" relativeHeight="251985920" behindDoc="0" locked="0" layoutInCell="1" allowOverlap="1" wp14:anchorId="6C6E605D" wp14:editId="6173B2D7">
                <wp:simplePos x="0" y="0"/>
                <wp:positionH relativeFrom="column">
                  <wp:posOffset>5800954</wp:posOffset>
                </wp:positionH>
                <wp:positionV relativeFrom="paragraph">
                  <wp:posOffset>1263471</wp:posOffset>
                </wp:positionV>
                <wp:extent cx="394614" cy="256032"/>
                <wp:effectExtent l="19050" t="19050" r="43815" b="48895"/>
                <wp:wrapNone/>
                <wp:docPr id="10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394614" cy="256032"/>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7708CD7C" w14:textId="77777777" w:rsidR="003E188B" w:rsidRDefault="003E188B" w:rsidP="00EF7D94">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E605D" id="_x0000_s1065" style="position:absolute;left:0;text-align:left;margin-left:456.75pt;margin-top:99.5pt;width:31.05pt;height:20.15pt;flip:x 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" filled="f" fillcolor="#f79646" strokecolor="red" strokeweight="3pt">
                <v:shadow on="t" color="#974706" opacity=".5" offset="1pt"/>
                <v:textbox>
                  <w:txbxContent>
                    <w:p w14:paraId="7708CD7C" w14:textId="77777777" w:rsidR="003E188B" w:rsidRDefault="003E188B" w:rsidP="00EF7D94">
                      <w:pPr>
                        <w:ind w:left="0"/>
                        <w:jc w:val="center"/>
                      </w:pPr>
                    </w:p>
                  </w:txbxContent>
                </v:textbox>
              </v:rect>
            </w:pict>
          </mc:Fallback>
        </mc:AlternateContent>
      </w:r>
      <w:r w:rsidR="009E0576">
        <w:rPr>
          <w:noProof/>
        </w:rPr>
        <mc:AlternateContent>
          <mc:Choice Requires="wps">
            <w:drawing>
              <wp:anchor distT="0" distB="0" distL="114300" distR="114300" simplePos="0" relativeHeight="251983872" behindDoc="0" locked="0" layoutInCell="1" allowOverlap="1" wp14:anchorId="2EA0C10A" wp14:editId="681A7BCA">
                <wp:simplePos x="0" y="0"/>
                <wp:positionH relativeFrom="column">
                  <wp:posOffset>3299155</wp:posOffset>
                </wp:positionH>
                <wp:positionV relativeFrom="paragraph">
                  <wp:posOffset>473024</wp:posOffset>
                </wp:positionV>
                <wp:extent cx="965607" cy="256032"/>
                <wp:effectExtent l="19050" t="19050" r="44450" b="48895"/>
                <wp:wrapNone/>
                <wp:docPr id="10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65607" cy="256032"/>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479B71EF" w14:textId="77777777" w:rsidR="003E188B" w:rsidRDefault="003E188B" w:rsidP="009E0576">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0C10A" id="_x0000_s1066" style="position:absolute;left:0;text-align:left;margin-left:259.8pt;margin-top:37.25pt;width:76.05pt;height:20.15pt;flip:x 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" filled="f" fillcolor="#f79646" strokecolor="red" strokeweight="3pt">
                <v:shadow on="t" color="#974706" opacity=".5" offset="1pt"/>
                <v:textbox>
                  <w:txbxContent>
                    <w:p w14:paraId="479B71EF" w14:textId="77777777" w:rsidR="003E188B" w:rsidRDefault="003E188B" w:rsidP="009E0576">
                      <w:pPr>
                        <w:ind w:left="0"/>
                        <w:jc w:val="center"/>
                      </w:pPr>
                    </w:p>
                  </w:txbxContent>
                </v:textbox>
              </v:rect>
            </w:pict>
          </mc:Fallback>
        </mc:AlternateContent>
      </w:r>
      <w:r w:rsidR="009E0576">
        <w:rPr>
          <w:noProof/>
        </w:rPr>
        <w:drawing>
          <wp:inline distT="0" distB="0" distL="0" distR="0" wp14:anchorId="5B0BE872" wp14:editId="72E1451D">
            <wp:extent cx="5493715" cy="1486119"/>
            <wp:effectExtent l="19050" t="19050" r="12065" b="190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492163" cy="1485699"/>
                    </a:xfrm>
                    <a:prstGeom prst="rect">
                      <a:avLst/>
                    </a:prstGeom>
                    <a:ln>
                      <a:solidFill>
                        <a:schemeClr val="bg1">
                          <a:lumMod val="50000"/>
                        </a:schemeClr>
                      </a:solidFill>
                    </a:ln>
                  </pic:spPr>
                </pic:pic>
              </a:graphicData>
            </a:graphic>
          </wp:inline>
        </w:drawing>
      </w:r>
    </w:p>
    <w:p w14:paraId="316EB26B" w14:textId="77777777" w:rsidR="009E0576" w:rsidRDefault="009E0576" w:rsidP="009E0576">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135</w:t>
      </w:r>
      <w:r w:rsidR="00B8237E">
        <w:rPr>
          <w:noProof/>
        </w:rPr>
        <w:fldChar w:fldCharType="end"/>
      </w:r>
      <w:r>
        <w:t xml:space="preserve"> Guest Experience Activity - Summary View</w:t>
      </w:r>
    </w:p>
    <w:p w14:paraId="7EBF8F7B" w14:textId="77777777" w:rsidR="00C8055C" w:rsidRDefault="00C8055C" w:rsidP="00C8055C">
      <w:pPr>
        <w:pStyle w:val="BodyText"/>
      </w:pPr>
      <w:r>
        <w:t xml:space="preserve">After clicking on the blue X icon, a confirmation message will appear.  To continue with the message retraction for all the </w:t>
      </w:r>
      <w:proofErr w:type="gramStart"/>
      <w:r>
        <w:t>in house</w:t>
      </w:r>
      <w:proofErr w:type="gramEnd"/>
      <w:r>
        <w:t xml:space="preserve"> guests who received the message, click Yes. </w:t>
      </w:r>
    </w:p>
    <w:p w14:paraId="15F04F02" w14:textId="77777777" w:rsidR="00C8055C" w:rsidRDefault="00C8055C" w:rsidP="00C8055C">
      <w:pPr>
        <w:pStyle w:val="BodyText"/>
        <w:keepNext/>
      </w:pPr>
      <w:r>
        <w:rPr>
          <w:noProof/>
        </w:rPr>
        <w:drawing>
          <wp:inline distT="0" distB="0" distL="0" distR="0" wp14:anchorId="4725525C" wp14:editId="7DD571C1">
            <wp:extent cx="3774643" cy="1080371"/>
            <wp:effectExtent l="0" t="0" r="0" b="571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3772322" cy="1079707"/>
                    </a:xfrm>
                    <a:prstGeom prst="rect">
                      <a:avLst/>
                    </a:prstGeom>
                  </pic:spPr>
                </pic:pic>
              </a:graphicData>
            </a:graphic>
          </wp:inline>
        </w:drawing>
      </w:r>
    </w:p>
    <w:p w14:paraId="3F13B3CD" w14:textId="77777777" w:rsidR="00C8055C" w:rsidRDefault="00C8055C" w:rsidP="00C8055C">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136</w:t>
      </w:r>
      <w:r w:rsidR="00B8237E">
        <w:rPr>
          <w:noProof/>
        </w:rPr>
        <w:fldChar w:fldCharType="end"/>
      </w:r>
      <w:r>
        <w:t xml:space="preserve"> Voicemail Deletion Confirmation for All Remaining Related Voicemail Messages</w:t>
      </w:r>
    </w:p>
    <w:p w14:paraId="71E5A286" w14:textId="77777777" w:rsidR="009E0576" w:rsidRDefault="009E0576" w:rsidP="009E0576">
      <w:pPr>
        <w:pStyle w:val="Heading3"/>
      </w:pPr>
      <w:bookmarkStart w:id="229" w:name="_Toc535222455"/>
      <w:r>
        <w:t>Detailed View</w:t>
      </w:r>
      <w:bookmarkEnd w:id="229"/>
    </w:p>
    <w:p w14:paraId="1198F3D5" w14:textId="77777777" w:rsidR="00C8055C" w:rsidRDefault="00EF7D94" w:rsidP="00EF7D94">
      <w:pPr>
        <w:pStyle w:val="BodyText"/>
      </w:pPr>
      <w:r>
        <w:t xml:space="preserve">To see which guest rooms have received a </w:t>
      </w:r>
      <w:proofErr w:type="gramStart"/>
      <w:r>
        <w:t xml:space="preserve">particular </w:t>
      </w:r>
      <w:r w:rsidR="0009594E">
        <w:t>voicemail</w:t>
      </w:r>
      <w:proofErr w:type="gramEnd"/>
      <w:r w:rsidR="0009594E">
        <w:t xml:space="preserve"> </w:t>
      </w:r>
      <w:r>
        <w:t xml:space="preserve">experience, click on the expand icon to the left of the experience description.   A list of all the guest rooms that have recently received the experience will appear.  If </w:t>
      </w:r>
      <w:r w:rsidR="00C8055C">
        <w:t xml:space="preserve">the same person that was checked in when the experience was delivered is still in house, a blue X icon will appear on the right.  </w:t>
      </w:r>
    </w:p>
    <w:p w14:paraId="33CEDD50" w14:textId="77777777" w:rsidR="00EF7D94" w:rsidRPr="00EF7D94" w:rsidRDefault="00C8055C" w:rsidP="00EF7D94">
      <w:pPr>
        <w:pStyle w:val="BodyText"/>
      </w:pPr>
      <w:r>
        <w:t>If the guest is still in house and the voicemail has not yet been deleted from the voicemail system by the guest, the voicemail can be deleted by clicking on the blue X icon.</w:t>
      </w:r>
    </w:p>
    <w:p w14:paraId="220D22FA" w14:textId="77777777" w:rsidR="009E0576" w:rsidRDefault="00C8055C" w:rsidP="009E0576">
      <w:pPr>
        <w:pStyle w:val="BodyText"/>
        <w:keepNext/>
      </w:pPr>
      <w:r>
        <w:rPr>
          <w:noProof/>
        </w:rPr>
        <w:lastRenderedPageBreak/>
        <mc:AlternateContent>
          <mc:Choice Requires="wps">
            <w:drawing>
              <wp:anchor distT="0" distB="0" distL="114300" distR="114300" simplePos="0" relativeHeight="251991040" behindDoc="0" locked="0" layoutInCell="1" allowOverlap="1" wp14:anchorId="0079ED42" wp14:editId="608F9F11">
                <wp:simplePos x="0" y="0"/>
                <wp:positionH relativeFrom="column">
                  <wp:posOffset>1579956</wp:posOffset>
                </wp:positionH>
                <wp:positionV relativeFrom="paragraph">
                  <wp:posOffset>590855</wp:posOffset>
                </wp:positionV>
                <wp:extent cx="1360170" cy="431165"/>
                <wp:effectExtent l="666750" t="0" r="11430" b="216535"/>
                <wp:wrapNone/>
                <wp:docPr id="133" name="Line Callout 1 133"/>
                <wp:cNvGraphicFramePr/>
                <a:graphic xmlns:a="http://schemas.openxmlformats.org/drawingml/2006/main">
                  <a:graphicData uri="http://schemas.microsoft.com/office/word/2010/wordprocessingShape">
                    <wps:wsp>
                      <wps:cNvSpPr/>
                      <wps:spPr>
                        <a:xfrm>
                          <a:off x="0" y="0"/>
                          <a:ext cx="1360170" cy="431165"/>
                        </a:xfrm>
                        <a:prstGeom prst="borderCallout1">
                          <a:avLst>
                            <a:gd name="adj1" fmla="val 18750"/>
                            <a:gd name="adj2" fmla="val -8333"/>
                            <a:gd name="adj3" fmla="val 141342"/>
                            <a:gd name="adj4" fmla="val -4855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F92B93" w14:textId="77777777" w:rsidR="003E188B" w:rsidRDefault="003E188B" w:rsidP="00C8055C">
                            <w:pPr>
                              <w:ind w:left="0"/>
                              <w:jc w:val="center"/>
                            </w:pPr>
                            <w:r>
                              <w:t>Expand to See Guests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79ED42" id="Line Callout 1 133" o:spid="_x0000_s1067" type="#_x0000_t47" style="position:absolute;left:0;text-align:left;margin-left:124.4pt;margin-top:46.5pt;width:107.1pt;height:33.95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" adj="-10487,30530" fillcolor="#4f81bd [3204]" strokecolor="#243f60 [1604]" strokeweight="2pt">
                <v:textbox>
                  <w:txbxContent>
                    <w:p w14:paraId="67F92B93" w14:textId="77777777" w:rsidR="003E188B" w:rsidRDefault="003E188B" w:rsidP="00C8055C">
                      <w:pPr>
                        <w:ind w:left="0"/>
                        <w:jc w:val="center"/>
                      </w:pPr>
                      <w:r>
                        <w:t>Expand to See Guests</w:t>
                      </w:r>
                    </w:p>
                  </w:txbxContent>
                </v:textbox>
                <o:callout v:ext="edit" minusy="t"/>
              </v:shape>
            </w:pict>
          </mc:Fallback>
        </mc:AlternateContent>
      </w:r>
      <w:r w:rsidR="00EF7D94">
        <w:rPr>
          <w:noProof/>
        </w:rPr>
        <mc:AlternateContent>
          <mc:Choice Requires="wps">
            <w:drawing>
              <wp:anchor distT="0" distB="0" distL="114300" distR="114300" simplePos="0" relativeHeight="251990016" behindDoc="0" locked="0" layoutInCell="1" allowOverlap="1" wp14:anchorId="00D641D2" wp14:editId="36A7D0C8">
                <wp:simplePos x="0" y="0"/>
                <wp:positionH relativeFrom="column">
                  <wp:posOffset>5199532</wp:posOffset>
                </wp:positionH>
                <wp:positionV relativeFrom="paragraph">
                  <wp:posOffset>2020621</wp:posOffset>
                </wp:positionV>
                <wp:extent cx="204826" cy="212141"/>
                <wp:effectExtent l="19050" t="19050" r="43180" b="54610"/>
                <wp:wrapNone/>
                <wp:docPr id="12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04826" cy="212141"/>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0CF53C8C" w14:textId="77777777" w:rsidR="003E188B" w:rsidRDefault="003E188B" w:rsidP="00EF7D94">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641D2" id="_x0000_s1068" style="position:absolute;left:0;text-align:left;margin-left:409.4pt;margin-top:159.1pt;width:16.15pt;height:16.7pt;flip:x 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" filled="f" fillcolor="#f79646" strokecolor="red" strokeweight="3pt">
                <v:shadow on="t" color="#974706" opacity=".5" offset="1pt"/>
                <v:textbox>
                  <w:txbxContent>
                    <w:p w14:paraId="0CF53C8C" w14:textId="77777777" w:rsidR="003E188B" w:rsidRDefault="003E188B" w:rsidP="00EF7D94">
                      <w:pPr>
                        <w:ind w:left="0"/>
                        <w:jc w:val="center"/>
                      </w:pPr>
                    </w:p>
                  </w:txbxContent>
                </v:textbox>
              </v:rect>
            </w:pict>
          </mc:Fallback>
        </mc:AlternateContent>
      </w:r>
      <w:r w:rsidR="009E0576">
        <w:rPr>
          <w:noProof/>
        </w:rPr>
        <w:drawing>
          <wp:inline distT="0" distB="0" distL="0" distR="0" wp14:anchorId="5F016B09" wp14:editId="54743087">
            <wp:extent cx="4796161" cy="2596896"/>
            <wp:effectExtent l="19050" t="19050" r="23495" b="1333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4799658" cy="2598789"/>
                    </a:xfrm>
                    <a:prstGeom prst="rect">
                      <a:avLst/>
                    </a:prstGeom>
                    <a:ln>
                      <a:solidFill>
                        <a:schemeClr val="bg1">
                          <a:lumMod val="50000"/>
                        </a:schemeClr>
                      </a:solidFill>
                    </a:ln>
                  </pic:spPr>
                </pic:pic>
              </a:graphicData>
            </a:graphic>
          </wp:inline>
        </w:drawing>
      </w:r>
    </w:p>
    <w:p w14:paraId="372074F1" w14:textId="77777777" w:rsidR="009E0576" w:rsidRDefault="009E0576" w:rsidP="009E0576">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137</w:t>
      </w:r>
      <w:r w:rsidR="00B8237E">
        <w:rPr>
          <w:noProof/>
        </w:rPr>
        <w:fldChar w:fldCharType="end"/>
      </w:r>
      <w:r>
        <w:t xml:space="preserve"> Guest Experience Activity - Detailed View</w:t>
      </w:r>
    </w:p>
    <w:p w14:paraId="73331039" w14:textId="77777777" w:rsidR="00C8055C" w:rsidRDefault="00C8055C" w:rsidP="00C8055C">
      <w:pPr>
        <w:pStyle w:val="BodyText"/>
      </w:pPr>
      <w:r>
        <w:t xml:space="preserve"> After clicking on the blue X icon, a confirmation message will appear.  To continue with the message retraction for this guest, click Yes. </w:t>
      </w:r>
    </w:p>
    <w:p w14:paraId="09025046" w14:textId="77777777" w:rsidR="009E0576" w:rsidRDefault="009E0576" w:rsidP="009E0576">
      <w:pPr>
        <w:pStyle w:val="BodyText"/>
        <w:keepNext/>
      </w:pPr>
      <w:r>
        <w:rPr>
          <w:noProof/>
        </w:rPr>
        <w:drawing>
          <wp:inline distT="0" distB="0" distL="0" distR="0" wp14:anchorId="08769957" wp14:editId="48E56078">
            <wp:extent cx="3474720" cy="1789703"/>
            <wp:effectExtent l="19050" t="19050" r="11430" b="2032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3478790" cy="1791799"/>
                    </a:xfrm>
                    <a:prstGeom prst="rect">
                      <a:avLst/>
                    </a:prstGeom>
                    <a:ln>
                      <a:solidFill>
                        <a:schemeClr val="bg1">
                          <a:lumMod val="50000"/>
                        </a:schemeClr>
                      </a:solidFill>
                    </a:ln>
                  </pic:spPr>
                </pic:pic>
              </a:graphicData>
            </a:graphic>
          </wp:inline>
        </w:drawing>
      </w:r>
    </w:p>
    <w:p w14:paraId="38CE40C2" w14:textId="77777777" w:rsidR="009E0576" w:rsidRPr="009E0576" w:rsidRDefault="009E0576" w:rsidP="009E0576">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138</w:t>
      </w:r>
      <w:r w:rsidR="00B8237E">
        <w:rPr>
          <w:noProof/>
        </w:rPr>
        <w:fldChar w:fldCharType="end"/>
      </w:r>
      <w:r>
        <w:t xml:space="preserve"> Voicemail Deletion Confirmation for a Particular Guest</w:t>
      </w:r>
    </w:p>
    <w:p w14:paraId="5B971636" w14:textId="77777777" w:rsidR="00BA6386" w:rsidRPr="00BA6386" w:rsidRDefault="00BA6386" w:rsidP="00C8055C">
      <w:pPr>
        <w:pStyle w:val="BodyText"/>
      </w:pPr>
    </w:p>
    <w:p w14:paraId="4E3BF740" w14:textId="77777777" w:rsidR="00E035CE" w:rsidRDefault="00E035CE" w:rsidP="00E035CE">
      <w:pPr>
        <w:pStyle w:val="Heading1"/>
        <w:pBdr>
          <w:bottom w:val="single" w:sz="6" w:space="2" w:color="000000"/>
        </w:pBdr>
      </w:pPr>
      <w:bookmarkStart w:id="230" w:name="_Toc535222456"/>
      <w:r>
        <w:t>Report Activity</w:t>
      </w:r>
      <w:bookmarkEnd w:id="230"/>
    </w:p>
    <w:p w14:paraId="6D891FB9" w14:textId="77777777" w:rsidR="00E035CE" w:rsidRDefault="00E035CE" w:rsidP="00E035CE">
      <w:pPr>
        <w:pStyle w:val="BodyText"/>
      </w:pPr>
      <w:r>
        <w:t xml:space="preserve">The Report Activity screen lists all of the reports that have been created or that are scheduled for the property selected in the upper </w:t>
      </w:r>
      <w:proofErr w:type="gramStart"/>
      <w:r>
        <w:t>right hand</w:t>
      </w:r>
      <w:proofErr w:type="gramEnd"/>
      <w:r>
        <w:t xml:space="preserve"> corner.  Additionally, the screen allows the user to request new reports both on-demand and according to a set schedule.  </w:t>
      </w:r>
      <w:r w:rsidR="00B86A74">
        <w:t xml:space="preserve">For a full listing of the available reports and their descriptions, please see </w:t>
      </w:r>
      <w:r w:rsidR="00B86A74" w:rsidRPr="00B86A74">
        <w:rPr>
          <w:b/>
        </w:rPr>
        <w:t>Report Descriptions in the Appendix.</w:t>
      </w:r>
    </w:p>
    <w:p w14:paraId="4092F55E" w14:textId="77777777" w:rsidR="00E035CE" w:rsidRDefault="00E035CE" w:rsidP="00E035CE">
      <w:pPr>
        <w:pStyle w:val="Heading2"/>
      </w:pPr>
      <w:bookmarkStart w:id="231" w:name="_Toc535222457"/>
      <w:r>
        <w:t>Access</w:t>
      </w:r>
      <w:r w:rsidR="00F90F6D">
        <w:t xml:space="preserve"> </w:t>
      </w:r>
      <w:r>
        <w:t>Reports</w:t>
      </w:r>
      <w:bookmarkEnd w:id="231"/>
      <w:r>
        <w:t xml:space="preserve"> </w:t>
      </w:r>
    </w:p>
    <w:p w14:paraId="60DBE60C" w14:textId="16E7E625" w:rsidR="00E035CE" w:rsidRDefault="00E035CE" w:rsidP="00E035CE">
      <w:pPr>
        <w:pStyle w:val="BodyText"/>
      </w:pPr>
      <w:r>
        <w:t xml:space="preserve">To access existing reports, create new reports, or schedule reports, click on Report Activity from the hamburger menu on the </w:t>
      </w:r>
      <w:proofErr w:type="gramStart"/>
      <w:r>
        <w:t>left hand</w:t>
      </w:r>
      <w:proofErr w:type="gramEnd"/>
      <w:r>
        <w:t xml:space="preserve"> side of the </w:t>
      </w:r>
      <w:r w:rsidR="005C475E">
        <w:t>Jazzware</w:t>
      </w:r>
      <w:r>
        <w:t xml:space="preserve"> portal.  The Report Activity screen will appear.</w:t>
      </w:r>
    </w:p>
    <w:p w14:paraId="6F153E76" w14:textId="77777777" w:rsidR="00E035CE" w:rsidRDefault="00E035CE" w:rsidP="00BD3264">
      <w:pPr>
        <w:pStyle w:val="ListNumber"/>
        <w:numPr>
          <w:ilvl w:val="0"/>
          <w:numId w:val="0"/>
        </w:numPr>
        <w:ind w:left="1440"/>
      </w:pPr>
      <w:r>
        <w:rPr>
          <w:noProof/>
        </w:rPr>
        <w:lastRenderedPageBreak/>
        <w:drawing>
          <wp:inline distT="0" distB="0" distL="0" distR="0" wp14:anchorId="22B2A879" wp14:editId="3AF5EB5F">
            <wp:extent cx="533400" cy="428625"/>
            <wp:effectExtent l="19050" t="19050" r="19050" b="285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33400" cy="428625"/>
                    </a:xfrm>
                    <a:prstGeom prst="rect">
                      <a:avLst/>
                    </a:prstGeom>
                    <a:ln>
                      <a:solidFill>
                        <a:schemeClr val="tx1">
                          <a:lumMod val="50000"/>
                          <a:lumOff val="50000"/>
                        </a:schemeClr>
                      </a:solidFill>
                    </a:ln>
                  </pic:spPr>
                </pic:pic>
              </a:graphicData>
            </a:graphic>
          </wp:inline>
        </w:drawing>
      </w:r>
    </w:p>
    <w:p w14:paraId="1D0A287C" w14:textId="77777777" w:rsidR="00E035CE"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139</w:t>
      </w:r>
      <w:r w:rsidR="00B8237E">
        <w:rPr>
          <w:noProof/>
        </w:rPr>
        <w:fldChar w:fldCharType="end"/>
      </w:r>
      <w:r>
        <w:t xml:space="preserve"> Hamburger Menu Icon</w:t>
      </w:r>
    </w:p>
    <w:p w14:paraId="29BFDB04" w14:textId="77777777" w:rsidR="00E035CE" w:rsidRPr="00754797" w:rsidRDefault="00E035CE" w:rsidP="00E035CE">
      <w:pPr>
        <w:pStyle w:val="BodyText"/>
      </w:pPr>
    </w:p>
    <w:p w14:paraId="4041E43F" w14:textId="77777777" w:rsidR="00E035CE" w:rsidRDefault="00E035CE" w:rsidP="00E035CE">
      <w:pPr>
        <w:pStyle w:val="BodyText"/>
        <w:keepNext/>
      </w:pPr>
      <w:r>
        <w:rPr>
          <w:noProof/>
        </w:rPr>
        <mc:AlternateContent>
          <mc:Choice Requires="wps">
            <w:drawing>
              <wp:anchor distT="0" distB="0" distL="114300" distR="114300" simplePos="0" relativeHeight="251940864" behindDoc="0" locked="0" layoutInCell="1" allowOverlap="1" wp14:anchorId="075364F2" wp14:editId="25544BB1">
                <wp:simplePos x="0" y="0"/>
                <wp:positionH relativeFrom="column">
                  <wp:posOffset>766074</wp:posOffset>
                </wp:positionH>
                <wp:positionV relativeFrom="paragraph">
                  <wp:posOffset>845185</wp:posOffset>
                </wp:positionV>
                <wp:extent cx="534838" cy="173990"/>
                <wp:effectExtent l="19050" t="19050" r="36830" b="54610"/>
                <wp:wrapNone/>
                <wp:docPr id="13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838" cy="17399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9D713" id="Rectangle 64" o:spid="_x0000_s1026" style="position:absolute;margin-left:60.3pt;margin-top:66.55pt;width:42.1pt;height:13.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" filled="f" fillcolor="#f79646" strokecolor="red" strokeweight="3pt">
                <v:shadow on="t" color="#974706" opacity=".5" offset="1pt"/>
              </v:rect>
            </w:pict>
          </mc:Fallback>
        </mc:AlternateContent>
      </w:r>
      <w:r>
        <w:rPr>
          <w:noProof/>
        </w:rPr>
        <w:drawing>
          <wp:inline distT="0" distB="0" distL="0" distR="0" wp14:anchorId="2DE88C7C" wp14:editId="4D6239F4">
            <wp:extent cx="3933645" cy="2519886"/>
            <wp:effectExtent l="19050" t="19050" r="10160" b="1397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3933645" cy="2519886"/>
                    </a:xfrm>
                    <a:prstGeom prst="rect">
                      <a:avLst/>
                    </a:prstGeom>
                    <a:ln>
                      <a:solidFill>
                        <a:schemeClr val="tx1">
                          <a:lumMod val="50000"/>
                          <a:lumOff val="50000"/>
                        </a:schemeClr>
                      </a:solidFill>
                    </a:ln>
                  </pic:spPr>
                </pic:pic>
              </a:graphicData>
            </a:graphic>
          </wp:inline>
        </w:drawing>
      </w:r>
    </w:p>
    <w:p w14:paraId="3ADE1CC7" w14:textId="77777777"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140</w:t>
      </w:r>
      <w:r w:rsidR="00B8237E">
        <w:rPr>
          <w:noProof/>
        </w:rPr>
        <w:fldChar w:fldCharType="end"/>
      </w:r>
      <w:r>
        <w:t xml:space="preserve"> Report Activity Link</w:t>
      </w:r>
    </w:p>
    <w:p w14:paraId="7602DA9A" w14:textId="77777777" w:rsidR="00E035CE" w:rsidRPr="00EB6305" w:rsidRDefault="00E035CE" w:rsidP="00E035CE">
      <w:pPr>
        <w:pStyle w:val="BodyText"/>
      </w:pPr>
      <w:r>
        <w:t xml:space="preserve">The Report Activity screen provides a report listing of </w:t>
      </w:r>
      <w:proofErr w:type="gramStart"/>
      <w:r>
        <w:t>all of</w:t>
      </w:r>
      <w:proofErr w:type="gramEnd"/>
      <w:r>
        <w:t xml:space="preserve"> the existing reports and scheduled reports for the property that was selected in the Reservations screen.  Scheduled reports are highlighted in yellow, </w:t>
      </w:r>
      <w:proofErr w:type="gramStart"/>
      <w:r>
        <w:t>Cancelled</w:t>
      </w:r>
      <w:proofErr w:type="gramEnd"/>
      <w:r>
        <w:t xml:space="preserve"> reports are highlighted in tan, and Completed reports are not highlighted.</w:t>
      </w:r>
    </w:p>
    <w:p w14:paraId="66893DC1" w14:textId="77777777" w:rsidR="00E035CE" w:rsidRDefault="00E035CE" w:rsidP="00E035CE">
      <w:pPr>
        <w:pStyle w:val="BodyText"/>
        <w:keepNext/>
        <w:ind w:left="144"/>
      </w:pPr>
      <w:r>
        <w:rPr>
          <w:noProof/>
        </w:rPr>
        <w:lastRenderedPageBreak/>
        <mc:AlternateContent>
          <mc:Choice Requires="wps">
            <w:drawing>
              <wp:anchor distT="0" distB="0" distL="114300" distR="114300" simplePos="0" relativeHeight="251942912" behindDoc="0" locked="0" layoutInCell="1" allowOverlap="1" wp14:anchorId="4C56155D" wp14:editId="1D7E74D1">
                <wp:simplePos x="0" y="0"/>
                <wp:positionH relativeFrom="column">
                  <wp:posOffset>-164465</wp:posOffset>
                </wp:positionH>
                <wp:positionV relativeFrom="paragraph">
                  <wp:posOffset>1475105</wp:posOffset>
                </wp:positionV>
                <wp:extent cx="482600" cy="2596515"/>
                <wp:effectExtent l="19050" t="19050" r="0" b="13335"/>
                <wp:wrapNone/>
                <wp:docPr id="150" name="Left Brace 150"/>
                <wp:cNvGraphicFramePr/>
                <a:graphic xmlns:a="http://schemas.openxmlformats.org/drawingml/2006/main">
                  <a:graphicData uri="http://schemas.microsoft.com/office/word/2010/wordprocessingShape">
                    <wps:wsp>
                      <wps:cNvSpPr/>
                      <wps:spPr>
                        <a:xfrm>
                          <a:off x="0" y="0"/>
                          <a:ext cx="482600" cy="2596515"/>
                        </a:xfrm>
                        <a:prstGeom prst="leftBrace">
                          <a:avLst/>
                        </a:prstGeom>
                        <a:ln w="38100"/>
                      </wps:spPr>
                      <wps:style>
                        <a:lnRef idx="1">
                          <a:schemeClr val="accent1"/>
                        </a:lnRef>
                        <a:fillRef idx="0">
                          <a:schemeClr val="accent1"/>
                        </a:fillRef>
                        <a:effectRef idx="0">
                          <a:schemeClr val="accent1"/>
                        </a:effectRef>
                        <a:fontRef idx="minor">
                          <a:schemeClr val="tx1"/>
                        </a:fontRef>
                      </wps:style>
                      <wps:txbx>
                        <w:txbxContent>
                          <w:p w14:paraId="2BDE9D86" w14:textId="77777777" w:rsidR="003E188B" w:rsidRDefault="003E188B" w:rsidP="00E035CE">
                            <w:pPr>
                              <w:ind w:left="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C56155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0" o:spid="_x0000_s1069" type="#_x0000_t87" style="position:absolute;left:0;text-align:left;margin-left:-12.95pt;margin-top:116.15pt;width:38pt;height:204.4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" adj="335" strokecolor="#4579b8 [3044]" strokeweight="3pt">
                <v:textbox>
                  <w:txbxContent>
                    <w:p w14:paraId="2BDE9D86" w14:textId="77777777" w:rsidR="003E188B" w:rsidRDefault="003E188B" w:rsidP="00E035CE">
                      <w:pPr>
                        <w:ind w:left="0"/>
                      </w:pPr>
                    </w:p>
                  </w:txbxContent>
                </v:textbox>
              </v:shape>
            </w:pict>
          </mc:Fallback>
        </mc:AlternateContent>
      </w:r>
      <w:r>
        <w:rPr>
          <w:noProof/>
        </w:rPr>
        <mc:AlternateContent>
          <mc:Choice Requires="wps">
            <w:drawing>
              <wp:anchor distT="0" distB="0" distL="114300" distR="114300" simplePos="0" relativeHeight="251941888" behindDoc="0" locked="0" layoutInCell="1" allowOverlap="1" wp14:anchorId="17543C36" wp14:editId="1596A5A2">
                <wp:simplePos x="0" y="0"/>
                <wp:positionH relativeFrom="column">
                  <wp:posOffset>-704215</wp:posOffset>
                </wp:positionH>
                <wp:positionV relativeFrom="paragraph">
                  <wp:posOffset>2528570</wp:posOffset>
                </wp:positionV>
                <wp:extent cx="665480" cy="438785"/>
                <wp:effectExtent l="0" t="0" r="1270" b="0"/>
                <wp:wrapNone/>
                <wp:docPr id="151" name="Text Box 151"/>
                <wp:cNvGraphicFramePr/>
                <a:graphic xmlns:a="http://schemas.openxmlformats.org/drawingml/2006/main">
                  <a:graphicData uri="http://schemas.microsoft.com/office/word/2010/wordprocessingShape">
                    <wps:wsp>
                      <wps:cNvSpPr txBox="1"/>
                      <wps:spPr>
                        <a:xfrm>
                          <a:off x="0" y="0"/>
                          <a:ext cx="66548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9F390" w14:textId="77777777" w:rsidR="003E188B" w:rsidRDefault="003E188B" w:rsidP="00E035CE">
                            <w:pPr>
                              <w:ind w:left="0"/>
                            </w:pPr>
                            <w:r>
                              <w:t>Report Listing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543C36" id="Text Box 151" o:spid="_x0000_s1070" type="#_x0000_t202" style="position:absolute;left:0;text-align:left;margin-left:-55.45pt;margin-top:199.1pt;width:52.4pt;height:34.55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" fillcolor="white [3201]" stroked="f" strokeweight=".5pt">
                <v:textbox>
                  <w:txbxContent>
                    <w:p w14:paraId="6149F390" w14:textId="77777777" w:rsidR="003E188B" w:rsidRDefault="003E188B" w:rsidP="00E035CE">
                      <w:pPr>
                        <w:ind w:left="0"/>
                      </w:pPr>
                      <w:r>
                        <w:t>Report Listing</w:t>
                      </w:r>
                    </w:p>
                  </w:txbxContent>
                </v:textbox>
              </v:shape>
            </w:pict>
          </mc:Fallback>
        </mc:AlternateContent>
      </w:r>
      <w:r>
        <w:rPr>
          <w:noProof/>
        </w:rPr>
        <w:drawing>
          <wp:inline distT="0" distB="0" distL="0" distR="0" wp14:anchorId="4F5CEC4D" wp14:editId="3AE22582">
            <wp:extent cx="5943600" cy="4200525"/>
            <wp:effectExtent l="19050" t="19050" r="19050" b="2857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943600" cy="4200525"/>
                    </a:xfrm>
                    <a:prstGeom prst="rect">
                      <a:avLst/>
                    </a:prstGeom>
                    <a:ln>
                      <a:solidFill>
                        <a:schemeClr val="tx1">
                          <a:lumMod val="50000"/>
                          <a:lumOff val="50000"/>
                        </a:schemeClr>
                      </a:solidFill>
                    </a:ln>
                  </pic:spPr>
                </pic:pic>
              </a:graphicData>
            </a:graphic>
          </wp:inline>
        </w:drawing>
      </w:r>
    </w:p>
    <w:p w14:paraId="6D11C14A" w14:textId="77777777"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141</w:t>
      </w:r>
      <w:r w:rsidR="00B8237E">
        <w:rPr>
          <w:noProof/>
        </w:rPr>
        <w:fldChar w:fldCharType="end"/>
      </w:r>
      <w:r>
        <w:t xml:space="preserve"> Report Activity Page</w:t>
      </w:r>
    </w:p>
    <w:p w14:paraId="5D3115E3" w14:textId="77777777" w:rsidR="00E035CE" w:rsidRDefault="00E035CE" w:rsidP="00E035CE">
      <w:pPr>
        <w:pStyle w:val="Heading3"/>
      </w:pPr>
      <w:bookmarkStart w:id="232" w:name="_Toc535222458"/>
      <w:r>
        <w:t>Property Selection</w:t>
      </w:r>
      <w:bookmarkEnd w:id="232"/>
    </w:p>
    <w:p w14:paraId="3F2195C8" w14:textId="77777777" w:rsidR="00E035CE" w:rsidRDefault="004D09C3" w:rsidP="00E035CE">
      <w:pPr>
        <w:pStyle w:val="BodyText"/>
      </w:pPr>
      <w:r>
        <w:t xml:space="preserve">To view or create </w:t>
      </w:r>
      <w:r w:rsidR="00E035CE">
        <w:t xml:space="preserve">reports for a different property, select that property from the </w:t>
      </w:r>
      <w:proofErr w:type="gramStart"/>
      <w:r w:rsidR="00E035CE">
        <w:t>drop down</w:t>
      </w:r>
      <w:proofErr w:type="gramEnd"/>
      <w:r w:rsidR="00E035CE">
        <w:t xml:space="preserve"> list located in the center of the Report Activity screen.</w:t>
      </w:r>
    </w:p>
    <w:p w14:paraId="067BFE37" w14:textId="77777777" w:rsidR="00E035CE" w:rsidRDefault="00E035CE" w:rsidP="00E035CE">
      <w:pPr>
        <w:pStyle w:val="BodyText"/>
        <w:keepNext/>
        <w:ind w:left="144"/>
      </w:pPr>
      <w:r>
        <w:rPr>
          <w:noProof/>
        </w:rPr>
        <mc:AlternateContent>
          <mc:Choice Requires="wps">
            <w:drawing>
              <wp:anchor distT="0" distB="0" distL="114300" distR="114300" simplePos="0" relativeHeight="251945984" behindDoc="0" locked="0" layoutInCell="1" allowOverlap="1" wp14:anchorId="10C5B669" wp14:editId="0BF386E1">
                <wp:simplePos x="0" y="0"/>
                <wp:positionH relativeFrom="column">
                  <wp:posOffset>2346325</wp:posOffset>
                </wp:positionH>
                <wp:positionV relativeFrom="paragraph">
                  <wp:posOffset>718449</wp:posOffset>
                </wp:positionV>
                <wp:extent cx="1440611" cy="250166"/>
                <wp:effectExtent l="19050" t="19050" r="45720" b="55245"/>
                <wp:wrapNone/>
                <wp:docPr id="13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611" cy="250166"/>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C9FBC" id="Rectangle 64" o:spid="_x0000_s1026" style="position:absolute;margin-left:184.75pt;margin-top:56.55pt;width:113.45pt;height:19.7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" filled="f" fillcolor="#f79646" strokecolor="red" strokeweight="3pt">
                <v:shadow on="t" color="#974706" opacity=".5" offset="1pt"/>
              </v:rect>
            </w:pict>
          </mc:Fallback>
        </mc:AlternateContent>
      </w:r>
      <w:r>
        <w:rPr>
          <w:noProof/>
        </w:rPr>
        <w:drawing>
          <wp:inline distT="0" distB="0" distL="0" distR="0" wp14:anchorId="188A2A13" wp14:editId="077CE78F">
            <wp:extent cx="5943600" cy="1480820"/>
            <wp:effectExtent l="19050" t="19050" r="19050" b="2413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943600" cy="1480820"/>
                    </a:xfrm>
                    <a:prstGeom prst="rect">
                      <a:avLst/>
                    </a:prstGeom>
                    <a:ln>
                      <a:solidFill>
                        <a:schemeClr val="tx1">
                          <a:lumMod val="50000"/>
                          <a:lumOff val="50000"/>
                        </a:schemeClr>
                      </a:solidFill>
                    </a:ln>
                  </pic:spPr>
                </pic:pic>
              </a:graphicData>
            </a:graphic>
          </wp:inline>
        </w:drawing>
      </w:r>
    </w:p>
    <w:p w14:paraId="5DD42E50" w14:textId="77777777"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142</w:t>
      </w:r>
      <w:r w:rsidR="00B8237E">
        <w:rPr>
          <w:noProof/>
        </w:rPr>
        <w:fldChar w:fldCharType="end"/>
      </w:r>
      <w:r>
        <w:t xml:space="preserve"> Report Activity Property Selection Drop Down</w:t>
      </w:r>
    </w:p>
    <w:p w14:paraId="3001A4F4" w14:textId="77777777" w:rsidR="00E035CE" w:rsidRDefault="00E035CE" w:rsidP="00E035CE">
      <w:pPr>
        <w:pStyle w:val="Heading3"/>
      </w:pPr>
      <w:bookmarkStart w:id="233" w:name="_Toc535222459"/>
      <w:r>
        <w:t>Report Listing Fields</w:t>
      </w:r>
      <w:bookmarkEnd w:id="233"/>
    </w:p>
    <w:p w14:paraId="4A220213" w14:textId="77777777" w:rsidR="00E035CE" w:rsidRDefault="00E035CE" w:rsidP="00E035CE">
      <w:pPr>
        <w:pStyle w:val="Heading4"/>
      </w:pPr>
      <w:r>
        <w:t>Options</w:t>
      </w:r>
    </w:p>
    <w:p w14:paraId="15B68027" w14:textId="77777777" w:rsidR="00E035CE" w:rsidRDefault="00E035CE" w:rsidP="00E035CE">
      <w:pPr>
        <w:pStyle w:val="BodyText"/>
      </w:pPr>
      <w:r>
        <w:t xml:space="preserve">The report listing allows the user to </w:t>
      </w:r>
      <w:r w:rsidRPr="0066609C">
        <w:rPr>
          <w:b/>
        </w:rPr>
        <w:t>View</w:t>
      </w:r>
      <w:r>
        <w:t xml:space="preserve">, </w:t>
      </w:r>
      <w:r w:rsidRPr="0066609C">
        <w:rPr>
          <w:b/>
        </w:rPr>
        <w:t>Delete</w:t>
      </w:r>
      <w:r>
        <w:t xml:space="preserve">, </w:t>
      </w:r>
      <w:r w:rsidRPr="0066609C">
        <w:rPr>
          <w:b/>
        </w:rPr>
        <w:t>Edit</w:t>
      </w:r>
      <w:r>
        <w:t xml:space="preserve"> or </w:t>
      </w:r>
      <w:r w:rsidRPr="0066609C">
        <w:rPr>
          <w:b/>
        </w:rPr>
        <w:t>Cancel</w:t>
      </w:r>
      <w:r>
        <w:t xml:space="preserve"> the report depending on the status of the report.</w:t>
      </w:r>
    </w:p>
    <w:p w14:paraId="155F0534" w14:textId="77777777" w:rsidR="00E035CE" w:rsidRDefault="00E035CE" w:rsidP="00F465F6">
      <w:pPr>
        <w:pStyle w:val="BodyText"/>
        <w:numPr>
          <w:ilvl w:val="0"/>
          <w:numId w:val="22"/>
        </w:numPr>
      </w:pPr>
      <w:r w:rsidRPr="0066609C">
        <w:rPr>
          <w:b/>
        </w:rPr>
        <w:lastRenderedPageBreak/>
        <w:t>View</w:t>
      </w:r>
      <w:r>
        <w:t xml:space="preserve"> – to view the actual report after it has been completed</w:t>
      </w:r>
    </w:p>
    <w:p w14:paraId="795755BB" w14:textId="77777777" w:rsidR="00E035CE" w:rsidRDefault="00E035CE" w:rsidP="00F465F6">
      <w:pPr>
        <w:pStyle w:val="BodyText"/>
        <w:numPr>
          <w:ilvl w:val="0"/>
          <w:numId w:val="22"/>
        </w:numPr>
      </w:pPr>
      <w:r w:rsidRPr="0066609C">
        <w:rPr>
          <w:b/>
        </w:rPr>
        <w:t>Delete</w:t>
      </w:r>
      <w:r>
        <w:t xml:space="preserve"> – to remove an existing report from the database</w:t>
      </w:r>
    </w:p>
    <w:p w14:paraId="2680EFD4" w14:textId="77777777" w:rsidR="00E035CE" w:rsidRDefault="00E035CE" w:rsidP="00F465F6">
      <w:pPr>
        <w:pStyle w:val="BodyText"/>
        <w:numPr>
          <w:ilvl w:val="0"/>
          <w:numId w:val="22"/>
        </w:numPr>
      </w:pPr>
      <w:r w:rsidRPr="0066609C">
        <w:rPr>
          <w:b/>
        </w:rPr>
        <w:t>Edit</w:t>
      </w:r>
      <w:r>
        <w:t xml:space="preserve"> – to view and/or edit the configuration parameters of a scheduled report</w:t>
      </w:r>
    </w:p>
    <w:p w14:paraId="3B7D6C76" w14:textId="77777777" w:rsidR="00E035CE" w:rsidRDefault="00E035CE" w:rsidP="00F465F6">
      <w:pPr>
        <w:pStyle w:val="BodyText"/>
        <w:numPr>
          <w:ilvl w:val="0"/>
          <w:numId w:val="22"/>
        </w:numPr>
      </w:pPr>
      <w:r w:rsidRPr="0066609C">
        <w:rPr>
          <w:b/>
        </w:rPr>
        <w:t>Cancel</w:t>
      </w:r>
      <w:r>
        <w:t xml:space="preserve"> – to cancel a scheduled report and remove it from scheduling</w:t>
      </w:r>
    </w:p>
    <w:p w14:paraId="55B6B98A" w14:textId="77777777" w:rsidR="00E035CE" w:rsidRDefault="00E035CE" w:rsidP="00E035CE">
      <w:pPr>
        <w:pStyle w:val="Heading4"/>
      </w:pPr>
      <w:r>
        <w:t>Report Description</w:t>
      </w:r>
    </w:p>
    <w:p w14:paraId="5DF8D8B2" w14:textId="77777777" w:rsidR="00E035CE" w:rsidRDefault="00E035CE" w:rsidP="00E035CE">
      <w:pPr>
        <w:pStyle w:val="BodyText"/>
      </w:pPr>
      <w:r>
        <w:t>The Report Description field lists the report type.</w:t>
      </w:r>
    </w:p>
    <w:p w14:paraId="2E9DFE48" w14:textId="77777777" w:rsidR="00E035CE" w:rsidRDefault="00E035CE" w:rsidP="00E035CE">
      <w:pPr>
        <w:pStyle w:val="Heading4"/>
      </w:pPr>
      <w:r>
        <w:t>Submitted by</w:t>
      </w:r>
    </w:p>
    <w:p w14:paraId="7E30CCEB" w14:textId="77777777" w:rsidR="00E035CE" w:rsidRPr="001C68EE" w:rsidRDefault="00E035CE" w:rsidP="00E035CE">
      <w:pPr>
        <w:pStyle w:val="BodyText"/>
      </w:pPr>
      <w:r>
        <w:t>Submitted by indicates who originally setup and ran the report.</w:t>
      </w:r>
    </w:p>
    <w:p w14:paraId="31325F7D" w14:textId="77777777" w:rsidR="00E035CE" w:rsidRDefault="00E035CE" w:rsidP="00E035CE">
      <w:pPr>
        <w:pStyle w:val="Heading4"/>
      </w:pPr>
      <w:r>
        <w:t>Report Date and Report Time</w:t>
      </w:r>
    </w:p>
    <w:p w14:paraId="74860BA9" w14:textId="77777777" w:rsidR="00E035CE" w:rsidRPr="001C68EE" w:rsidRDefault="00E035CE" w:rsidP="00E035CE">
      <w:pPr>
        <w:pStyle w:val="BodyText"/>
      </w:pPr>
      <w:r w:rsidRPr="000779C3">
        <w:t>The date and time that a report ran</w:t>
      </w:r>
      <w:r>
        <w:t xml:space="preserve"> if it is completed. If it is a scheduled report, it will show the scheduled time until it runs and then the time will change to the actual time it ran once it has completed.  </w:t>
      </w:r>
    </w:p>
    <w:p w14:paraId="557A36A6" w14:textId="77777777" w:rsidR="00E035CE" w:rsidRDefault="00E035CE" w:rsidP="00E035CE">
      <w:pPr>
        <w:pStyle w:val="Heading4"/>
      </w:pPr>
      <w:r>
        <w:t>Schedule</w:t>
      </w:r>
    </w:p>
    <w:p w14:paraId="4C8F59A4" w14:textId="77777777" w:rsidR="00E035CE" w:rsidRPr="00A615A5" w:rsidRDefault="00E035CE" w:rsidP="00E035CE">
      <w:pPr>
        <w:pStyle w:val="BodyText"/>
      </w:pPr>
      <w:r>
        <w:t>Scheduled reports are highlighted in the report listing.</w:t>
      </w:r>
    </w:p>
    <w:p w14:paraId="326ED287" w14:textId="77777777" w:rsidR="00E035CE" w:rsidRDefault="00E035CE" w:rsidP="00E035CE">
      <w:pPr>
        <w:pStyle w:val="BodyText"/>
      </w:pPr>
      <w:r>
        <w:t>The schedule field indicates the frequency of the report:</w:t>
      </w:r>
    </w:p>
    <w:p w14:paraId="608F58BC" w14:textId="77777777" w:rsidR="00E035CE" w:rsidRDefault="00E035CE" w:rsidP="00F465F6">
      <w:pPr>
        <w:pStyle w:val="BodyText"/>
        <w:numPr>
          <w:ilvl w:val="0"/>
          <w:numId w:val="23"/>
        </w:numPr>
      </w:pPr>
      <w:r>
        <w:t>On Demand – run one time only</w:t>
      </w:r>
    </w:p>
    <w:p w14:paraId="764C2060" w14:textId="77777777" w:rsidR="00E035CE" w:rsidRDefault="00E035CE" w:rsidP="00F465F6">
      <w:pPr>
        <w:pStyle w:val="BodyText"/>
        <w:numPr>
          <w:ilvl w:val="0"/>
          <w:numId w:val="23"/>
        </w:numPr>
      </w:pPr>
      <w:r>
        <w:t>Daily – runs every day on the days requested</w:t>
      </w:r>
    </w:p>
    <w:p w14:paraId="6182FB48" w14:textId="77777777" w:rsidR="00E035CE" w:rsidRDefault="00E035CE" w:rsidP="00F465F6">
      <w:pPr>
        <w:pStyle w:val="BodyText"/>
        <w:numPr>
          <w:ilvl w:val="0"/>
          <w:numId w:val="23"/>
        </w:numPr>
      </w:pPr>
      <w:r>
        <w:t>Weekly – runs every week on the day requested</w:t>
      </w:r>
    </w:p>
    <w:p w14:paraId="78EEF576" w14:textId="77777777" w:rsidR="00E035CE" w:rsidRDefault="00E035CE" w:rsidP="00F465F6">
      <w:pPr>
        <w:pStyle w:val="BodyText"/>
        <w:numPr>
          <w:ilvl w:val="0"/>
          <w:numId w:val="23"/>
        </w:numPr>
      </w:pPr>
      <w:r>
        <w:t xml:space="preserve">Monthly – runs every month on either the end of the month or on a </w:t>
      </w:r>
      <w:proofErr w:type="gramStart"/>
      <w:r>
        <w:t>particular day</w:t>
      </w:r>
      <w:proofErr w:type="gramEnd"/>
      <w:r>
        <w:t xml:space="preserve"> of the month</w:t>
      </w:r>
    </w:p>
    <w:p w14:paraId="024B96D3" w14:textId="77777777" w:rsidR="00E035CE" w:rsidRPr="002A7E52" w:rsidRDefault="00E035CE" w:rsidP="00E035CE">
      <w:pPr>
        <w:pStyle w:val="BodyText"/>
      </w:pPr>
    </w:p>
    <w:p w14:paraId="28E5BFF2" w14:textId="77777777" w:rsidR="00E035CE" w:rsidRPr="002815F6" w:rsidRDefault="00E035CE" w:rsidP="00E035CE">
      <w:pPr>
        <w:pStyle w:val="BodyText"/>
        <w:ind w:left="1440"/>
      </w:pPr>
    </w:p>
    <w:p w14:paraId="11016F9A" w14:textId="77777777" w:rsidR="00E035CE" w:rsidRDefault="00E035CE" w:rsidP="00E035CE">
      <w:pPr>
        <w:pStyle w:val="BodyText"/>
        <w:keepNext/>
        <w:ind w:left="0"/>
      </w:pPr>
      <w:r>
        <w:rPr>
          <w:noProof/>
        </w:rPr>
        <w:lastRenderedPageBreak/>
        <w:drawing>
          <wp:inline distT="0" distB="0" distL="0" distR="0" wp14:anchorId="5DCC0575" wp14:editId="76FA2F4B">
            <wp:extent cx="5943600" cy="4200525"/>
            <wp:effectExtent l="19050" t="19050" r="19050" b="2857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943600" cy="4200525"/>
                    </a:xfrm>
                    <a:prstGeom prst="rect">
                      <a:avLst/>
                    </a:prstGeom>
                    <a:ln>
                      <a:solidFill>
                        <a:schemeClr val="tx1">
                          <a:lumMod val="50000"/>
                          <a:lumOff val="50000"/>
                        </a:schemeClr>
                      </a:solidFill>
                    </a:ln>
                  </pic:spPr>
                </pic:pic>
              </a:graphicData>
            </a:graphic>
          </wp:inline>
        </w:drawing>
      </w:r>
    </w:p>
    <w:p w14:paraId="7F231266" w14:textId="77777777"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143</w:t>
      </w:r>
      <w:r w:rsidR="00B8237E">
        <w:rPr>
          <w:noProof/>
        </w:rPr>
        <w:fldChar w:fldCharType="end"/>
      </w:r>
      <w:r>
        <w:t xml:space="preserve"> Scheduled Reports Highlighted</w:t>
      </w:r>
    </w:p>
    <w:p w14:paraId="7F85E0BE" w14:textId="77777777" w:rsidR="00E035CE" w:rsidRDefault="00E035CE" w:rsidP="00E035CE">
      <w:pPr>
        <w:pStyle w:val="Heading4"/>
      </w:pPr>
      <w:r>
        <w:t>Status Filter</w:t>
      </w:r>
    </w:p>
    <w:p w14:paraId="4E0BC572" w14:textId="77777777" w:rsidR="00E035CE" w:rsidRDefault="00E035CE" w:rsidP="00E035CE">
      <w:pPr>
        <w:pStyle w:val="BodyText"/>
      </w:pPr>
      <w:r>
        <w:t xml:space="preserve">The list of reports can be filtered using the dropdown underneath the Status column heading.  The filter options include:  </w:t>
      </w:r>
    </w:p>
    <w:p w14:paraId="34A279F6" w14:textId="77777777" w:rsidR="00E035CE" w:rsidRDefault="00E035CE" w:rsidP="00F465F6">
      <w:pPr>
        <w:pStyle w:val="BodyText"/>
        <w:numPr>
          <w:ilvl w:val="0"/>
          <w:numId w:val="21"/>
        </w:numPr>
      </w:pPr>
      <w:r>
        <w:t>All – all reports will be listed regardless of status</w:t>
      </w:r>
    </w:p>
    <w:p w14:paraId="582D9A26" w14:textId="77777777" w:rsidR="00E035CE" w:rsidRDefault="00E035CE" w:rsidP="00F465F6">
      <w:pPr>
        <w:pStyle w:val="BodyText"/>
        <w:numPr>
          <w:ilvl w:val="0"/>
          <w:numId w:val="21"/>
        </w:numPr>
      </w:pPr>
      <w:r>
        <w:t>Completed – lists reports that are completed and available for viewing</w:t>
      </w:r>
    </w:p>
    <w:p w14:paraId="687F7E17" w14:textId="77777777" w:rsidR="00E035CE" w:rsidRDefault="00E035CE" w:rsidP="00F465F6">
      <w:pPr>
        <w:pStyle w:val="BodyText"/>
        <w:numPr>
          <w:ilvl w:val="0"/>
          <w:numId w:val="21"/>
        </w:numPr>
      </w:pPr>
      <w:r>
        <w:t>Schedule – lists reports that are scheduled to run in the future</w:t>
      </w:r>
    </w:p>
    <w:p w14:paraId="7E1533D5" w14:textId="77777777" w:rsidR="00E035CE" w:rsidRDefault="00E035CE" w:rsidP="00F465F6">
      <w:pPr>
        <w:pStyle w:val="BodyText"/>
        <w:numPr>
          <w:ilvl w:val="0"/>
          <w:numId w:val="21"/>
        </w:numPr>
      </w:pPr>
      <w:r>
        <w:t>Submitted – lists reports that are pending but have not yet started running</w:t>
      </w:r>
    </w:p>
    <w:p w14:paraId="0E727FC6" w14:textId="77777777" w:rsidR="00E035CE" w:rsidRDefault="00E035CE" w:rsidP="00F465F6">
      <w:pPr>
        <w:pStyle w:val="BodyText"/>
        <w:numPr>
          <w:ilvl w:val="0"/>
          <w:numId w:val="21"/>
        </w:numPr>
      </w:pPr>
      <w:r>
        <w:t>Running – lists reports that are underway but have not yet completed</w:t>
      </w:r>
    </w:p>
    <w:p w14:paraId="599C791D" w14:textId="77777777" w:rsidR="00E035CE" w:rsidRDefault="00E035CE" w:rsidP="00F465F6">
      <w:pPr>
        <w:pStyle w:val="BodyText"/>
        <w:numPr>
          <w:ilvl w:val="0"/>
          <w:numId w:val="21"/>
        </w:numPr>
      </w:pPr>
      <w:r>
        <w:t>Cancelled – lists scheduled reports that were cancelled.  These reports will not be run in the future without being rescheduled</w:t>
      </w:r>
    </w:p>
    <w:p w14:paraId="62DF317D" w14:textId="77777777" w:rsidR="00E035CE" w:rsidRDefault="00E035CE" w:rsidP="00E035CE">
      <w:pPr>
        <w:pStyle w:val="BodyText"/>
        <w:keepNext/>
        <w:ind w:left="1440"/>
      </w:pPr>
      <w:r>
        <w:rPr>
          <w:noProof/>
        </w:rPr>
        <w:lastRenderedPageBreak/>
        <mc:AlternateContent>
          <mc:Choice Requires="wps">
            <w:drawing>
              <wp:anchor distT="0" distB="0" distL="114300" distR="114300" simplePos="0" relativeHeight="251948032" behindDoc="0" locked="0" layoutInCell="1" allowOverlap="1" wp14:anchorId="76F54F9F" wp14:editId="3BFC7EDF">
                <wp:simplePos x="0" y="0"/>
                <wp:positionH relativeFrom="column">
                  <wp:posOffset>5357004</wp:posOffset>
                </wp:positionH>
                <wp:positionV relativeFrom="paragraph">
                  <wp:posOffset>796613</wp:posOffset>
                </wp:positionV>
                <wp:extent cx="689682" cy="741872"/>
                <wp:effectExtent l="19050" t="19050" r="34290" b="58420"/>
                <wp:wrapNone/>
                <wp:docPr id="30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82" cy="741872"/>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54A8E" id="Rectangle 64" o:spid="_x0000_s1026" style="position:absolute;margin-left:421.8pt;margin-top:62.75pt;width:54.3pt;height:58.4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" filled="f" fillcolor="#f79646" strokecolor="red" strokeweight="3pt">
                <v:shadow on="t" color="#974706" opacity=".5" offset="1pt"/>
              </v:rect>
            </w:pict>
          </mc:Fallback>
        </mc:AlternateContent>
      </w:r>
      <w:r>
        <w:rPr>
          <w:noProof/>
        </w:rPr>
        <w:drawing>
          <wp:inline distT="0" distB="0" distL="0" distR="0" wp14:anchorId="609C1171" wp14:editId="5E56137C">
            <wp:extent cx="5132717" cy="153323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132717" cy="1533235"/>
                    </a:xfrm>
                    <a:prstGeom prst="rect">
                      <a:avLst/>
                    </a:prstGeom>
                  </pic:spPr>
                </pic:pic>
              </a:graphicData>
            </a:graphic>
          </wp:inline>
        </w:drawing>
      </w:r>
    </w:p>
    <w:p w14:paraId="277A6E17" w14:textId="77777777" w:rsidR="00E035CE"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144</w:t>
      </w:r>
      <w:r w:rsidR="00B8237E">
        <w:rPr>
          <w:noProof/>
        </w:rPr>
        <w:fldChar w:fldCharType="end"/>
      </w:r>
      <w:r>
        <w:t xml:space="preserve"> Report Status Filter</w:t>
      </w:r>
    </w:p>
    <w:p w14:paraId="1EDE2E7E" w14:textId="77777777" w:rsidR="00E035CE" w:rsidRDefault="00E035CE" w:rsidP="00E035CE">
      <w:pPr>
        <w:pStyle w:val="Heading2"/>
      </w:pPr>
      <w:bookmarkStart w:id="234" w:name="_Toc535222460"/>
      <w:r>
        <w:t>Refresh Page</w:t>
      </w:r>
      <w:bookmarkEnd w:id="234"/>
    </w:p>
    <w:p w14:paraId="4CAA4BD9" w14:textId="77777777" w:rsidR="00E035CE" w:rsidRDefault="00E035CE" w:rsidP="00E035CE">
      <w:pPr>
        <w:pStyle w:val="BodyText"/>
      </w:pPr>
      <w:r>
        <w:t xml:space="preserve">The screen will automatically refresh periodically, however, to force an instant refresh, click on Refresh Page icon on the right.  Any new report activity that has transpired since the last refresh will appear. </w:t>
      </w:r>
    </w:p>
    <w:p w14:paraId="3C2CA6E3" w14:textId="77777777" w:rsidR="00E035CE" w:rsidRDefault="00E035CE" w:rsidP="00E035CE">
      <w:pPr>
        <w:pStyle w:val="BodyText"/>
        <w:keepNext/>
        <w:ind w:left="1440"/>
      </w:pPr>
      <w:r>
        <w:rPr>
          <w:noProof/>
        </w:rPr>
        <mc:AlternateContent>
          <mc:Choice Requires="wps">
            <w:drawing>
              <wp:anchor distT="0" distB="0" distL="114300" distR="114300" simplePos="0" relativeHeight="251947008" behindDoc="0" locked="0" layoutInCell="1" allowOverlap="1" wp14:anchorId="27366A6B" wp14:editId="6D9D53B3">
                <wp:simplePos x="0" y="0"/>
                <wp:positionH relativeFrom="column">
                  <wp:posOffset>2285629</wp:posOffset>
                </wp:positionH>
                <wp:positionV relativeFrom="paragraph">
                  <wp:posOffset>515620</wp:posOffset>
                </wp:positionV>
                <wp:extent cx="327804" cy="241540"/>
                <wp:effectExtent l="19050" t="19050" r="34290" b="63500"/>
                <wp:wrapNone/>
                <wp:docPr id="29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804" cy="24154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777BA" id="Rectangle 64" o:spid="_x0000_s1026" style="position:absolute;margin-left:179.95pt;margin-top:40.6pt;width:25.8pt;height:19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" filled="f" fillcolor="#f79646" strokecolor="red" strokeweight="3pt">
                <v:shadow on="t" color="#974706" opacity=".5" offset="1pt"/>
              </v:rect>
            </w:pict>
          </mc:Fallback>
        </mc:AlternateContent>
      </w:r>
      <w:r>
        <w:t xml:space="preserve"> </w:t>
      </w:r>
      <w:r>
        <w:rPr>
          <w:noProof/>
        </w:rPr>
        <w:drawing>
          <wp:inline distT="0" distB="0" distL="0" distR="0" wp14:anchorId="47A0E925" wp14:editId="031D18AC">
            <wp:extent cx="1771650" cy="1314450"/>
            <wp:effectExtent l="19050" t="19050" r="19050" b="1905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1771650" cy="1314450"/>
                    </a:xfrm>
                    <a:prstGeom prst="rect">
                      <a:avLst/>
                    </a:prstGeom>
                    <a:ln>
                      <a:solidFill>
                        <a:schemeClr val="tx1">
                          <a:lumMod val="50000"/>
                          <a:lumOff val="50000"/>
                        </a:schemeClr>
                      </a:solidFill>
                    </a:ln>
                  </pic:spPr>
                </pic:pic>
              </a:graphicData>
            </a:graphic>
          </wp:inline>
        </w:drawing>
      </w:r>
    </w:p>
    <w:p w14:paraId="180B3140" w14:textId="77777777" w:rsidR="00E035CE" w:rsidRPr="00ED7D02"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145</w:t>
      </w:r>
      <w:r w:rsidR="00B8237E">
        <w:rPr>
          <w:noProof/>
        </w:rPr>
        <w:fldChar w:fldCharType="end"/>
      </w:r>
      <w:r>
        <w:t xml:space="preserve"> Refresh Page Icon on Report Activity Screen</w:t>
      </w:r>
    </w:p>
    <w:p w14:paraId="006D357A" w14:textId="77777777" w:rsidR="00E035CE" w:rsidRDefault="00E035CE" w:rsidP="00E035CE">
      <w:pPr>
        <w:pStyle w:val="Heading2"/>
      </w:pPr>
      <w:bookmarkStart w:id="235" w:name="_Toc535222461"/>
      <w:r>
        <w:t>Create Report</w:t>
      </w:r>
      <w:bookmarkEnd w:id="235"/>
    </w:p>
    <w:p w14:paraId="78A938E6" w14:textId="77777777" w:rsidR="00E035CE" w:rsidRDefault="00E035CE" w:rsidP="00E035CE">
      <w:pPr>
        <w:pStyle w:val="BodyText"/>
      </w:pPr>
      <w:r>
        <w:t>To schedule a new report,</w:t>
      </w:r>
      <w:r w:rsidR="00FE7084">
        <w:t xml:space="preserve"> ensure the correct property is selected from the center of the page, then</w:t>
      </w:r>
      <w:r>
        <w:t xml:space="preserve"> click on the Create Report icon.  </w:t>
      </w:r>
      <w:r w:rsidRPr="003661AE">
        <w:rPr>
          <w:b/>
        </w:rPr>
        <w:t xml:space="preserve"> </w:t>
      </w:r>
      <w:r>
        <w:t xml:space="preserve">A configuration side bar will slide out with report criteria options.  Click on the criteria button for the desired filters and configured as needed.  It is best to begin at the top of the Define Report screen and configure downward.  Based on which parameters are chosen, other parameters will become enabled/disabled.  For example, some reports have Special Filter options and/or Sort Order options available while others do not.  Therefore, the Special Filters and Sort Order options will not be enabled unless a report that provides those options has been selected.  Most of the filters are optional and do not have to be configured. </w:t>
      </w:r>
    </w:p>
    <w:p w14:paraId="0EF8B683" w14:textId="77777777" w:rsidR="00E035CE" w:rsidRDefault="004D09C3" w:rsidP="00E035CE">
      <w:pPr>
        <w:pStyle w:val="BodyText"/>
        <w:keepNext/>
      </w:pPr>
      <w:r>
        <w:rPr>
          <w:noProof/>
        </w:rPr>
        <w:lastRenderedPageBreak/>
        <mc:AlternateContent>
          <mc:Choice Requires="wps">
            <w:drawing>
              <wp:anchor distT="0" distB="0" distL="114300" distR="114300" simplePos="0" relativeHeight="251950080" behindDoc="0" locked="0" layoutInCell="1" allowOverlap="1" wp14:anchorId="0E482500" wp14:editId="00C0326B">
                <wp:simplePos x="0" y="0"/>
                <wp:positionH relativeFrom="column">
                  <wp:posOffset>2096770</wp:posOffset>
                </wp:positionH>
                <wp:positionV relativeFrom="paragraph">
                  <wp:posOffset>934085</wp:posOffset>
                </wp:positionV>
                <wp:extent cx="2035810" cy="328930"/>
                <wp:effectExtent l="0" t="0" r="21590" b="13970"/>
                <wp:wrapNone/>
                <wp:docPr id="303" name="Left Arrow 303"/>
                <wp:cNvGraphicFramePr/>
                <a:graphic xmlns:a="http://schemas.openxmlformats.org/drawingml/2006/main">
                  <a:graphicData uri="http://schemas.microsoft.com/office/word/2010/wordprocessingShape">
                    <wps:wsp>
                      <wps:cNvSpPr/>
                      <wps:spPr>
                        <a:xfrm>
                          <a:off x="0" y="0"/>
                          <a:ext cx="2035810" cy="32893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24F95E" w14:textId="77777777" w:rsidR="003E188B" w:rsidRPr="0093024D" w:rsidRDefault="003E188B" w:rsidP="00E035CE">
                            <w:pPr>
                              <w:ind w:left="0"/>
                              <w:jc w:val="center"/>
                              <w:rPr>
                                <w:sz w:val="14"/>
                              </w:rPr>
                            </w:pPr>
                            <w:r w:rsidRPr="0093024D">
                              <w:rPr>
                                <w:sz w:val="14"/>
                              </w:rPr>
                              <w:t xml:space="preserve">Click </w:t>
                            </w:r>
                            <w:r>
                              <w:rPr>
                                <w:sz w:val="14"/>
                              </w:rPr>
                              <w:t>each button to configure as desired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482500" id="Left Arrow 303" o:spid="_x0000_s1071" type="#_x0000_t66" style="position:absolute;left:0;text-align:left;margin-left:165.1pt;margin-top:73.55pt;width:160.3pt;height:25.9pt;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" adj="1745" fillcolor="#4f81bd [3204]" strokecolor="#243f60 [1604]" strokeweight="2pt">
                <v:textbox inset="0,0,0,0">
                  <w:txbxContent>
                    <w:p w14:paraId="5724F95E" w14:textId="77777777" w:rsidR="003E188B" w:rsidRPr="0093024D" w:rsidRDefault="003E188B" w:rsidP="00E035CE">
                      <w:pPr>
                        <w:ind w:left="0"/>
                        <w:jc w:val="center"/>
                        <w:rPr>
                          <w:sz w:val="14"/>
                        </w:rPr>
                      </w:pPr>
                      <w:r w:rsidRPr="0093024D">
                        <w:rPr>
                          <w:sz w:val="14"/>
                        </w:rPr>
                        <w:t xml:space="preserve">Click </w:t>
                      </w:r>
                      <w:r>
                        <w:rPr>
                          <w:sz w:val="14"/>
                        </w:rPr>
                        <w:t>each button to configure as desired</w:t>
                      </w:r>
                    </w:p>
                  </w:txbxContent>
                </v:textbox>
              </v:shape>
            </w:pict>
          </mc:Fallback>
        </mc:AlternateContent>
      </w:r>
      <w:r>
        <w:rPr>
          <w:noProof/>
        </w:rPr>
        <mc:AlternateContent>
          <mc:Choice Requires="wps">
            <w:drawing>
              <wp:anchor distT="0" distB="0" distL="114300" distR="114300" simplePos="0" relativeHeight="251949056" behindDoc="0" locked="0" layoutInCell="1" allowOverlap="1" wp14:anchorId="685AECF0" wp14:editId="0340AAA1">
                <wp:simplePos x="0" y="0"/>
                <wp:positionH relativeFrom="column">
                  <wp:posOffset>2096770</wp:posOffset>
                </wp:positionH>
                <wp:positionV relativeFrom="paragraph">
                  <wp:posOffset>384175</wp:posOffset>
                </wp:positionV>
                <wp:extent cx="1543685" cy="328930"/>
                <wp:effectExtent l="0" t="0" r="18415" b="13970"/>
                <wp:wrapNone/>
                <wp:docPr id="175" name="Left Arrow 175"/>
                <wp:cNvGraphicFramePr/>
                <a:graphic xmlns:a="http://schemas.openxmlformats.org/drawingml/2006/main">
                  <a:graphicData uri="http://schemas.microsoft.com/office/word/2010/wordprocessingShape">
                    <wps:wsp>
                      <wps:cNvSpPr/>
                      <wps:spPr>
                        <a:xfrm>
                          <a:off x="0" y="0"/>
                          <a:ext cx="1543685" cy="32893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C94807" w14:textId="77777777" w:rsidR="003E188B" w:rsidRPr="0093024D" w:rsidRDefault="003E188B" w:rsidP="00E035CE">
                            <w:pPr>
                              <w:ind w:left="0"/>
                              <w:jc w:val="center"/>
                              <w:rPr>
                                <w:sz w:val="14"/>
                              </w:rPr>
                            </w:pPr>
                            <w:r w:rsidRPr="0093024D">
                              <w:rPr>
                                <w:sz w:val="14"/>
                              </w:rPr>
                              <w:t>Click to c</w:t>
                            </w:r>
                            <w:r>
                              <w:rPr>
                                <w:sz w:val="14"/>
                              </w:rPr>
                              <w:t>ancel and c</w:t>
                            </w:r>
                            <w:r w:rsidRPr="0093024D">
                              <w:rPr>
                                <w:sz w:val="14"/>
                              </w:rPr>
                              <w:t>lose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5AECF0" id="Left Arrow 175" o:spid="_x0000_s1072" type="#_x0000_t66" style="position:absolute;left:0;text-align:left;margin-left:165.1pt;margin-top:30.25pt;width:121.55pt;height:25.9pt;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" adj="2301" fillcolor="#4f81bd [3204]" strokecolor="#243f60 [1604]" strokeweight="2pt">
                <v:textbox inset="0,0,0,0">
                  <w:txbxContent>
                    <w:p w14:paraId="4EC94807" w14:textId="77777777" w:rsidR="003E188B" w:rsidRPr="0093024D" w:rsidRDefault="003E188B" w:rsidP="00E035CE">
                      <w:pPr>
                        <w:ind w:left="0"/>
                        <w:jc w:val="center"/>
                        <w:rPr>
                          <w:sz w:val="14"/>
                        </w:rPr>
                      </w:pPr>
                      <w:r w:rsidRPr="0093024D">
                        <w:rPr>
                          <w:sz w:val="14"/>
                        </w:rPr>
                        <w:t>Click to c</w:t>
                      </w:r>
                      <w:r>
                        <w:rPr>
                          <w:sz w:val="14"/>
                        </w:rPr>
                        <w:t>ancel and c</w:t>
                      </w:r>
                      <w:r w:rsidRPr="0093024D">
                        <w:rPr>
                          <w:sz w:val="14"/>
                        </w:rPr>
                        <w:t>lose</w:t>
                      </w:r>
                    </w:p>
                  </w:txbxContent>
                </v:textbox>
              </v:shape>
            </w:pict>
          </mc:Fallback>
        </mc:AlternateContent>
      </w:r>
      <w:r>
        <w:rPr>
          <w:noProof/>
        </w:rPr>
        <mc:AlternateContent>
          <mc:Choice Requires="wps">
            <w:drawing>
              <wp:anchor distT="0" distB="0" distL="114300" distR="114300" simplePos="0" relativeHeight="251944960" behindDoc="0" locked="0" layoutInCell="1" allowOverlap="1" wp14:anchorId="62DE8F98" wp14:editId="0F37A167">
                <wp:simplePos x="0" y="0"/>
                <wp:positionH relativeFrom="column">
                  <wp:posOffset>2096770</wp:posOffset>
                </wp:positionH>
                <wp:positionV relativeFrom="paragraph">
                  <wp:posOffset>3228340</wp:posOffset>
                </wp:positionV>
                <wp:extent cx="1543685" cy="328930"/>
                <wp:effectExtent l="0" t="0" r="18415" b="13970"/>
                <wp:wrapNone/>
                <wp:docPr id="176" name="Left Arrow 176"/>
                <wp:cNvGraphicFramePr/>
                <a:graphic xmlns:a="http://schemas.openxmlformats.org/drawingml/2006/main">
                  <a:graphicData uri="http://schemas.microsoft.com/office/word/2010/wordprocessingShape">
                    <wps:wsp>
                      <wps:cNvSpPr/>
                      <wps:spPr>
                        <a:xfrm>
                          <a:off x="0" y="0"/>
                          <a:ext cx="1543685" cy="32893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2D3429" w14:textId="77777777" w:rsidR="003E188B" w:rsidRPr="0093024D" w:rsidRDefault="003E188B" w:rsidP="00E035CE">
                            <w:pPr>
                              <w:ind w:left="0"/>
                              <w:jc w:val="center"/>
                              <w:rPr>
                                <w:sz w:val="14"/>
                              </w:rPr>
                            </w:pPr>
                            <w:r w:rsidRPr="0093024D">
                              <w:rPr>
                                <w:sz w:val="14"/>
                              </w:rPr>
                              <w:t xml:space="preserve">Click </w:t>
                            </w:r>
                            <w:r>
                              <w:rPr>
                                <w:sz w:val="14"/>
                              </w:rPr>
                              <w:t>to submit report request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DE8F98" id="Left Arrow 176" o:spid="_x0000_s1073" type="#_x0000_t66" style="position:absolute;left:0;text-align:left;margin-left:165.1pt;margin-top:254.2pt;width:121.55pt;height:25.9pt;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" adj="2301" fillcolor="#4f81bd [3204]" strokecolor="#243f60 [1604]" strokeweight="2pt">
                <v:textbox inset="0,0,0,0">
                  <w:txbxContent>
                    <w:p w14:paraId="4A2D3429" w14:textId="77777777" w:rsidR="003E188B" w:rsidRPr="0093024D" w:rsidRDefault="003E188B" w:rsidP="00E035CE">
                      <w:pPr>
                        <w:ind w:left="0"/>
                        <w:jc w:val="center"/>
                        <w:rPr>
                          <w:sz w:val="14"/>
                        </w:rPr>
                      </w:pPr>
                      <w:r w:rsidRPr="0093024D">
                        <w:rPr>
                          <w:sz w:val="14"/>
                        </w:rPr>
                        <w:t xml:space="preserve">Click </w:t>
                      </w:r>
                      <w:r>
                        <w:rPr>
                          <w:sz w:val="14"/>
                        </w:rPr>
                        <w:t>to submit report request</w:t>
                      </w:r>
                    </w:p>
                  </w:txbxContent>
                </v:textbox>
              </v:shape>
            </w:pict>
          </mc:Fallback>
        </mc:AlternateContent>
      </w:r>
      <w:r w:rsidRPr="004D09C3">
        <w:rPr>
          <w:noProof/>
        </w:rPr>
        <w:t xml:space="preserve"> </w:t>
      </w:r>
      <w:r>
        <w:rPr>
          <w:noProof/>
        </w:rPr>
        <w:drawing>
          <wp:inline distT="0" distB="0" distL="0" distR="0" wp14:anchorId="6437951A" wp14:editId="435FF87C">
            <wp:extent cx="5491971" cy="3467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490500" cy="3466171"/>
                    </a:xfrm>
                    <a:prstGeom prst="rect">
                      <a:avLst/>
                    </a:prstGeom>
                  </pic:spPr>
                </pic:pic>
              </a:graphicData>
            </a:graphic>
          </wp:inline>
        </w:drawing>
      </w:r>
    </w:p>
    <w:p w14:paraId="4336E7C1" w14:textId="77777777"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146</w:t>
      </w:r>
      <w:r w:rsidR="00B8237E">
        <w:rPr>
          <w:noProof/>
        </w:rPr>
        <w:fldChar w:fldCharType="end"/>
      </w:r>
      <w:r>
        <w:t xml:space="preserve"> Add Report Side Bar Menu</w:t>
      </w:r>
    </w:p>
    <w:p w14:paraId="2C65AF4E" w14:textId="77777777" w:rsidR="00E035CE" w:rsidRDefault="00E035CE" w:rsidP="00E035CE">
      <w:pPr>
        <w:pStyle w:val="Heading3"/>
      </w:pPr>
      <w:bookmarkStart w:id="236" w:name="_Toc535222462"/>
      <w:r>
        <w:t>Report Type</w:t>
      </w:r>
      <w:bookmarkEnd w:id="236"/>
    </w:p>
    <w:p w14:paraId="54031528" w14:textId="77777777" w:rsidR="00E035CE" w:rsidRDefault="00E035CE" w:rsidP="00BD3264">
      <w:pPr>
        <w:pStyle w:val="ListNumber"/>
        <w:numPr>
          <w:ilvl w:val="0"/>
          <w:numId w:val="0"/>
        </w:numPr>
        <w:ind w:left="1080"/>
      </w:pPr>
      <w:r>
        <w:t xml:space="preserve">Select from one of the available report types by clicking on the appropriate radio button.  Depending on the report selected, the available criteria options beneath the Report Type selection button may change.  Once search criteria have been submitted, the search criteria button will change color.  Click </w:t>
      </w:r>
      <w:r w:rsidRPr="00B12E9A">
        <w:rPr>
          <w:b/>
        </w:rPr>
        <w:t>Submit</w:t>
      </w:r>
      <w:r>
        <w:t xml:space="preserve">.  </w:t>
      </w:r>
    </w:p>
    <w:p w14:paraId="154F86DC" w14:textId="77777777" w:rsidR="00E035CE" w:rsidRDefault="00E035CE" w:rsidP="00BD3264">
      <w:pPr>
        <w:pStyle w:val="ListNumber"/>
        <w:numPr>
          <w:ilvl w:val="0"/>
          <w:numId w:val="0"/>
        </w:numPr>
        <w:ind w:left="1440"/>
      </w:pPr>
      <w:r>
        <w:rPr>
          <w:noProof/>
        </w:rPr>
        <w:drawing>
          <wp:inline distT="0" distB="0" distL="0" distR="0" wp14:anchorId="53CC986B" wp14:editId="6B0025DF">
            <wp:extent cx="2890218" cy="2895600"/>
            <wp:effectExtent l="19050" t="19050" r="24765" b="1905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2891175" cy="2896559"/>
                    </a:xfrm>
                    <a:prstGeom prst="rect">
                      <a:avLst/>
                    </a:prstGeom>
                    <a:ln>
                      <a:solidFill>
                        <a:schemeClr val="tx1"/>
                      </a:solidFill>
                    </a:ln>
                  </pic:spPr>
                </pic:pic>
              </a:graphicData>
            </a:graphic>
          </wp:inline>
        </w:drawing>
      </w:r>
    </w:p>
    <w:p w14:paraId="26F56BE8" w14:textId="77777777" w:rsidR="00E035CE" w:rsidRPr="00B12E9A"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147</w:t>
      </w:r>
      <w:r w:rsidR="00B8237E">
        <w:rPr>
          <w:noProof/>
        </w:rPr>
        <w:fldChar w:fldCharType="end"/>
      </w:r>
      <w:r>
        <w:t xml:space="preserve"> Report Type Selector</w:t>
      </w:r>
    </w:p>
    <w:p w14:paraId="30396FC9" w14:textId="77777777" w:rsidR="00E035CE" w:rsidRPr="0066609C" w:rsidRDefault="00E035CE" w:rsidP="00E035CE">
      <w:pPr>
        <w:pStyle w:val="Heading3"/>
      </w:pPr>
      <w:bookmarkStart w:id="237" w:name="_Toc535222463"/>
      <w:r w:rsidRPr="0066609C">
        <w:lastRenderedPageBreak/>
        <w:t>Schedule Frequency</w:t>
      </w:r>
      <w:bookmarkEnd w:id="237"/>
    </w:p>
    <w:p w14:paraId="268236F5" w14:textId="77777777" w:rsidR="00E035CE" w:rsidRPr="0066609C" w:rsidRDefault="00E035CE" w:rsidP="00E035CE">
      <w:pPr>
        <w:pStyle w:val="BodyText"/>
      </w:pPr>
      <w:r w:rsidRPr="0066609C">
        <w:t xml:space="preserve">Reports </w:t>
      </w:r>
      <w:r>
        <w:t>can be submitted to run on demand or according to a recurring schedule.  Select the desired schedule from the dropdown menu and fill in the applicable parameters as explained.</w:t>
      </w:r>
    </w:p>
    <w:p w14:paraId="6C830CAC" w14:textId="77777777" w:rsidR="00E035CE" w:rsidRDefault="00E035CE" w:rsidP="00F465F6">
      <w:pPr>
        <w:pStyle w:val="ListNumber"/>
        <w:numPr>
          <w:ilvl w:val="0"/>
          <w:numId w:val="24"/>
        </w:numPr>
      </w:pPr>
      <w:r>
        <w:t xml:space="preserve">On Demand - no parameters required, simply click </w:t>
      </w:r>
      <w:r w:rsidRPr="0036371C">
        <w:rPr>
          <w:b/>
        </w:rPr>
        <w:t>Submit</w:t>
      </w:r>
      <w:r>
        <w:t>.</w:t>
      </w:r>
    </w:p>
    <w:p w14:paraId="7A8A211C" w14:textId="77777777" w:rsidR="00E035CE" w:rsidRDefault="00E035CE" w:rsidP="00BD3264">
      <w:pPr>
        <w:pStyle w:val="ListNumber"/>
        <w:numPr>
          <w:ilvl w:val="0"/>
          <w:numId w:val="0"/>
        </w:numPr>
        <w:ind w:left="1800"/>
      </w:pPr>
      <w:r>
        <w:rPr>
          <w:noProof/>
        </w:rPr>
        <w:drawing>
          <wp:inline distT="0" distB="0" distL="0" distR="0" wp14:anchorId="7FB9D684" wp14:editId="1767858F">
            <wp:extent cx="3493698" cy="974079"/>
            <wp:effectExtent l="19050" t="19050" r="12065" b="1714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3493943" cy="974147"/>
                    </a:xfrm>
                    <a:prstGeom prst="rect">
                      <a:avLst/>
                    </a:prstGeom>
                    <a:ln>
                      <a:solidFill>
                        <a:schemeClr val="tx1"/>
                      </a:solidFill>
                    </a:ln>
                  </pic:spPr>
                </pic:pic>
              </a:graphicData>
            </a:graphic>
          </wp:inline>
        </w:drawing>
      </w:r>
    </w:p>
    <w:p w14:paraId="20252E7A" w14:textId="77777777" w:rsidR="00E035CE"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148</w:t>
      </w:r>
      <w:r w:rsidR="00B8237E">
        <w:rPr>
          <w:noProof/>
        </w:rPr>
        <w:fldChar w:fldCharType="end"/>
      </w:r>
      <w:r>
        <w:t xml:space="preserve"> Schedule Frequency Selector for On Demand Reports</w:t>
      </w:r>
    </w:p>
    <w:p w14:paraId="4D74C92C" w14:textId="77777777" w:rsidR="00E035CE" w:rsidRDefault="00E035CE" w:rsidP="00F465F6">
      <w:pPr>
        <w:pStyle w:val="ListNumber"/>
        <w:numPr>
          <w:ilvl w:val="0"/>
          <w:numId w:val="24"/>
        </w:numPr>
      </w:pPr>
      <w:r>
        <w:t xml:space="preserve">Daily – select the day or days of the week that the report should be generated, select the time to begin the report, and click </w:t>
      </w:r>
      <w:r w:rsidRPr="0036371C">
        <w:rPr>
          <w:b/>
        </w:rPr>
        <w:t>Submit</w:t>
      </w:r>
      <w:r>
        <w:t xml:space="preserve">.  </w:t>
      </w:r>
      <w:r w:rsidRPr="0036371C">
        <w:t>The report will cover the prior day’s calling activity</w:t>
      </w:r>
      <w:r>
        <w:t>.</w:t>
      </w:r>
    </w:p>
    <w:p w14:paraId="1456886F" w14:textId="77777777" w:rsidR="00E035CE" w:rsidRDefault="00E035CE" w:rsidP="00BD3264">
      <w:pPr>
        <w:pStyle w:val="ListNumber"/>
        <w:numPr>
          <w:ilvl w:val="0"/>
          <w:numId w:val="0"/>
        </w:numPr>
        <w:ind w:left="1800"/>
      </w:pPr>
      <w:r>
        <w:rPr>
          <w:noProof/>
        </w:rPr>
        <w:drawing>
          <wp:inline distT="0" distB="0" distL="0" distR="0" wp14:anchorId="797B7F4F" wp14:editId="11CFFB07">
            <wp:extent cx="3741908" cy="2708694"/>
            <wp:effectExtent l="19050" t="19050" r="11430" b="1587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3745550" cy="2711330"/>
                    </a:xfrm>
                    <a:prstGeom prst="rect">
                      <a:avLst/>
                    </a:prstGeom>
                    <a:ln>
                      <a:solidFill>
                        <a:schemeClr val="tx1"/>
                      </a:solidFill>
                    </a:ln>
                  </pic:spPr>
                </pic:pic>
              </a:graphicData>
            </a:graphic>
          </wp:inline>
        </w:drawing>
      </w:r>
    </w:p>
    <w:p w14:paraId="56BCCFEE" w14:textId="77777777" w:rsidR="00E035CE"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149</w:t>
      </w:r>
      <w:r w:rsidR="00B8237E">
        <w:rPr>
          <w:noProof/>
        </w:rPr>
        <w:fldChar w:fldCharType="end"/>
      </w:r>
      <w:r>
        <w:t xml:space="preserve"> </w:t>
      </w:r>
      <w:r w:rsidRPr="006D47B2">
        <w:t xml:space="preserve">Schedule Frequency Selector for </w:t>
      </w:r>
      <w:r>
        <w:t>Daily Reports</w:t>
      </w:r>
    </w:p>
    <w:p w14:paraId="2481D3DA" w14:textId="77777777" w:rsidR="00E035CE" w:rsidRDefault="00E035CE" w:rsidP="00F465F6">
      <w:pPr>
        <w:pStyle w:val="ListNumber"/>
        <w:numPr>
          <w:ilvl w:val="0"/>
          <w:numId w:val="24"/>
        </w:numPr>
      </w:pPr>
      <w:r>
        <w:t xml:space="preserve">Weekly – Select the day of the week and the time of day that the report should be generated and click </w:t>
      </w:r>
      <w:r w:rsidRPr="0036371C">
        <w:rPr>
          <w:b/>
        </w:rPr>
        <w:t>Submit</w:t>
      </w:r>
      <w:r>
        <w:t xml:space="preserve">.  The report will cover the entire week’s calling activity ending the previous day.  </w:t>
      </w:r>
    </w:p>
    <w:p w14:paraId="23A90560" w14:textId="77777777" w:rsidR="00E035CE" w:rsidRDefault="00E035CE" w:rsidP="00BD3264">
      <w:pPr>
        <w:pStyle w:val="ListNumber"/>
        <w:numPr>
          <w:ilvl w:val="0"/>
          <w:numId w:val="0"/>
        </w:numPr>
        <w:ind w:left="1800"/>
      </w:pPr>
      <w:r>
        <w:rPr>
          <w:noProof/>
        </w:rPr>
        <w:lastRenderedPageBreak/>
        <w:drawing>
          <wp:inline distT="0" distB="0" distL="0" distR="0" wp14:anchorId="72DE02CC" wp14:editId="4A1E4259">
            <wp:extent cx="3821502" cy="2588069"/>
            <wp:effectExtent l="19050" t="19050" r="26670" b="222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3822948" cy="2589048"/>
                    </a:xfrm>
                    <a:prstGeom prst="rect">
                      <a:avLst/>
                    </a:prstGeom>
                    <a:ln>
                      <a:solidFill>
                        <a:schemeClr val="tx1"/>
                      </a:solidFill>
                    </a:ln>
                  </pic:spPr>
                </pic:pic>
              </a:graphicData>
            </a:graphic>
          </wp:inline>
        </w:drawing>
      </w:r>
    </w:p>
    <w:p w14:paraId="263FE9AD" w14:textId="77777777" w:rsidR="00E035CE"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150</w:t>
      </w:r>
      <w:r w:rsidR="00B8237E">
        <w:rPr>
          <w:noProof/>
        </w:rPr>
        <w:fldChar w:fldCharType="end"/>
      </w:r>
      <w:r>
        <w:t xml:space="preserve"> </w:t>
      </w:r>
      <w:r w:rsidRPr="00C738F6">
        <w:t xml:space="preserve">Schedule Frequency Selector for </w:t>
      </w:r>
      <w:r>
        <w:t>Weekly Reports</w:t>
      </w:r>
    </w:p>
    <w:p w14:paraId="7CF4555B" w14:textId="77777777" w:rsidR="00E035CE" w:rsidRDefault="00E035CE" w:rsidP="00F465F6">
      <w:pPr>
        <w:pStyle w:val="ListNumber"/>
        <w:numPr>
          <w:ilvl w:val="0"/>
          <w:numId w:val="24"/>
        </w:numPr>
      </w:pPr>
      <w:r>
        <w:t xml:space="preserve">Monthly – Select from the following two options, enter the time of day to run the report, and click </w:t>
      </w:r>
      <w:r w:rsidRPr="0036371C">
        <w:rPr>
          <w:b/>
        </w:rPr>
        <w:t>Submit</w:t>
      </w:r>
      <w:r>
        <w:t>:</w:t>
      </w:r>
    </w:p>
    <w:p w14:paraId="447B7726" w14:textId="77777777" w:rsidR="00E035CE" w:rsidRDefault="00E035CE" w:rsidP="00F465F6">
      <w:pPr>
        <w:pStyle w:val="ListNumber"/>
        <w:numPr>
          <w:ilvl w:val="1"/>
          <w:numId w:val="24"/>
        </w:numPr>
      </w:pPr>
      <w:r>
        <w:t>End of month – Generates reports on the 1</w:t>
      </w:r>
      <w:r w:rsidRPr="0036371C">
        <w:rPr>
          <w:vertAlign w:val="superscript"/>
        </w:rPr>
        <w:t>st</w:t>
      </w:r>
      <w:r>
        <w:t xml:space="preserve"> of the month for the entire prior month</w:t>
      </w:r>
    </w:p>
    <w:p w14:paraId="4F96C6A5" w14:textId="77777777" w:rsidR="00E035CE" w:rsidRDefault="00E035CE" w:rsidP="00F465F6">
      <w:pPr>
        <w:pStyle w:val="ListNumber"/>
        <w:numPr>
          <w:ilvl w:val="1"/>
          <w:numId w:val="24"/>
        </w:numPr>
      </w:pPr>
      <w:r>
        <w:t xml:space="preserve">Every month on [date 1 – 31] – Generates reports on the specified date for the entire prior month. </w:t>
      </w:r>
    </w:p>
    <w:p w14:paraId="664F799C" w14:textId="77777777" w:rsidR="00E035CE" w:rsidRDefault="00E035CE" w:rsidP="00BD3264">
      <w:pPr>
        <w:pStyle w:val="ListNumber"/>
        <w:numPr>
          <w:ilvl w:val="0"/>
          <w:numId w:val="0"/>
        </w:numPr>
        <w:ind w:left="1800"/>
      </w:pPr>
      <w:r>
        <w:rPr>
          <w:noProof/>
        </w:rPr>
        <w:drawing>
          <wp:inline distT="0" distB="0" distL="0" distR="0" wp14:anchorId="05E41C17" wp14:editId="1B1643F9">
            <wp:extent cx="3674853" cy="1950762"/>
            <wp:effectExtent l="19050" t="19050" r="20955" b="1143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3679317" cy="1953132"/>
                    </a:xfrm>
                    <a:prstGeom prst="rect">
                      <a:avLst/>
                    </a:prstGeom>
                    <a:ln>
                      <a:solidFill>
                        <a:schemeClr val="tx1"/>
                      </a:solidFill>
                    </a:ln>
                  </pic:spPr>
                </pic:pic>
              </a:graphicData>
            </a:graphic>
          </wp:inline>
        </w:drawing>
      </w:r>
    </w:p>
    <w:p w14:paraId="11F9556E" w14:textId="77777777" w:rsidR="00E035CE"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151</w:t>
      </w:r>
      <w:r w:rsidR="00B8237E">
        <w:rPr>
          <w:noProof/>
        </w:rPr>
        <w:fldChar w:fldCharType="end"/>
      </w:r>
      <w:r>
        <w:t xml:space="preserve"> </w:t>
      </w:r>
      <w:r w:rsidRPr="00495CEE">
        <w:t xml:space="preserve">Schedule Frequency Selector for </w:t>
      </w:r>
      <w:r>
        <w:t>Monthly Reports</w:t>
      </w:r>
    </w:p>
    <w:p w14:paraId="254F04D3" w14:textId="77777777" w:rsidR="00E035CE" w:rsidRDefault="00E035CE" w:rsidP="00E035CE">
      <w:pPr>
        <w:pStyle w:val="Heading3"/>
      </w:pPr>
      <w:bookmarkStart w:id="238" w:name="_Toc535222464"/>
      <w:r w:rsidRPr="00B12E9A">
        <w:t>Report Format</w:t>
      </w:r>
      <w:r>
        <w:t xml:space="preserve"> </w:t>
      </w:r>
      <w:r w:rsidRPr="00AA07FC">
        <w:t>(required)</w:t>
      </w:r>
      <w:bookmarkEnd w:id="238"/>
      <w:r>
        <w:t xml:space="preserve">  </w:t>
      </w:r>
    </w:p>
    <w:p w14:paraId="6378DE67" w14:textId="77777777" w:rsidR="00E035CE" w:rsidRPr="00AA07FC" w:rsidRDefault="00E035CE" w:rsidP="00BD3264">
      <w:pPr>
        <w:pStyle w:val="ListNumber"/>
        <w:numPr>
          <w:ilvl w:val="0"/>
          <w:numId w:val="0"/>
        </w:numPr>
        <w:ind w:left="1080"/>
      </w:pPr>
      <w:r>
        <w:t xml:space="preserve">The report format must be selected and saved </w:t>
      </w:r>
      <w:proofErr w:type="gramStart"/>
      <w:r>
        <w:t>in order to</w:t>
      </w:r>
      <w:proofErr w:type="gramEnd"/>
      <w:r>
        <w:t xml:space="preserve"> finish configuring the rest of the report.  Choose from one of the following options by clicking on the appropriate radio button and then click </w:t>
      </w:r>
      <w:r w:rsidRPr="00AA07FC">
        <w:rPr>
          <w:b/>
        </w:rPr>
        <w:t>Submit</w:t>
      </w:r>
      <w:r>
        <w:t>.</w:t>
      </w:r>
    </w:p>
    <w:p w14:paraId="2EF907C3" w14:textId="77777777" w:rsidR="00E035CE" w:rsidRDefault="00E035CE" w:rsidP="00F465F6">
      <w:pPr>
        <w:pStyle w:val="ListNumber"/>
        <w:numPr>
          <w:ilvl w:val="0"/>
          <w:numId w:val="25"/>
        </w:numPr>
      </w:pPr>
      <w:r>
        <w:t>CSV</w:t>
      </w:r>
    </w:p>
    <w:p w14:paraId="22AB7E5C" w14:textId="77777777" w:rsidR="00E035CE" w:rsidRDefault="00E035CE" w:rsidP="00F465F6">
      <w:pPr>
        <w:pStyle w:val="ListNumber"/>
        <w:numPr>
          <w:ilvl w:val="0"/>
          <w:numId w:val="25"/>
        </w:numPr>
      </w:pPr>
      <w:r>
        <w:t>PDF</w:t>
      </w:r>
    </w:p>
    <w:p w14:paraId="281B63F1" w14:textId="77777777" w:rsidR="00E035CE" w:rsidRPr="00B12E9A" w:rsidRDefault="00E035CE" w:rsidP="00F465F6">
      <w:pPr>
        <w:pStyle w:val="ListNumber"/>
        <w:numPr>
          <w:ilvl w:val="0"/>
          <w:numId w:val="25"/>
        </w:numPr>
      </w:pPr>
      <w:r>
        <w:t>Text</w:t>
      </w:r>
    </w:p>
    <w:p w14:paraId="3DD5EA32" w14:textId="77777777" w:rsidR="00E035CE" w:rsidRDefault="00E035CE" w:rsidP="00E035CE">
      <w:pPr>
        <w:pStyle w:val="Heading3"/>
      </w:pPr>
      <w:bookmarkStart w:id="239" w:name="_Toc535222465"/>
      <w:r w:rsidRPr="00AA07FC">
        <w:lastRenderedPageBreak/>
        <w:t>Email Delivery</w:t>
      </w:r>
      <w:r>
        <w:t xml:space="preserve"> (optional filter)</w:t>
      </w:r>
      <w:bookmarkEnd w:id="239"/>
      <w:r>
        <w:t xml:space="preserve">  </w:t>
      </w:r>
    </w:p>
    <w:p w14:paraId="52864B3E" w14:textId="77777777" w:rsidR="00E035CE" w:rsidRDefault="00E035CE" w:rsidP="00BD3264">
      <w:pPr>
        <w:pStyle w:val="ListNumber"/>
        <w:numPr>
          <w:ilvl w:val="0"/>
          <w:numId w:val="0"/>
        </w:numPr>
        <w:ind w:left="1080"/>
      </w:pPr>
      <w:r>
        <w:t xml:space="preserve">The report will be available for viewing and downloading through the portal.   If an emailed copy of the report is also desired, click on Email Delivery, enter a complete email address into the white text box.  If more than one email address is desired, click </w:t>
      </w:r>
      <w:r w:rsidRPr="00AA07FC">
        <w:rPr>
          <w:b/>
        </w:rPr>
        <w:t>Add Email Address</w:t>
      </w:r>
      <w:r>
        <w:t xml:space="preserve"> for each address that needs to be added and enter the email address into the additional white boxes.  If any addresses need to be removed, click the </w:t>
      </w:r>
      <w:r w:rsidRPr="00AA07FC">
        <w:rPr>
          <w:b/>
        </w:rPr>
        <w:t>Delete</w:t>
      </w:r>
      <w:r>
        <w:rPr>
          <w:b/>
        </w:rPr>
        <w:t xml:space="preserve"> </w:t>
      </w:r>
      <w:r w:rsidRPr="00AA07FC">
        <w:t>button</w:t>
      </w:r>
      <w:r>
        <w:t xml:space="preserve"> next to the address.  When all email addresses have been entered, click </w:t>
      </w:r>
      <w:r w:rsidRPr="00AA07FC">
        <w:rPr>
          <w:b/>
        </w:rPr>
        <w:t>Submit</w:t>
      </w:r>
      <w:r>
        <w:t xml:space="preserve">.  If an email report is not desired but the email configuration box is open, click </w:t>
      </w:r>
      <w:r w:rsidRPr="00AA07FC">
        <w:rPr>
          <w:b/>
        </w:rPr>
        <w:t>Cancel</w:t>
      </w:r>
      <w:r>
        <w:t>.</w:t>
      </w:r>
    </w:p>
    <w:p w14:paraId="05016384" w14:textId="77777777" w:rsidR="00E035CE" w:rsidRDefault="00E035CE" w:rsidP="00E035CE">
      <w:pPr>
        <w:pStyle w:val="Heading3"/>
      </w:pPr>
      <w:bookmarkStart w:id="240" w:name="_Toc535222466"/>
      <w:proofErr w:type="gramStart"/>
      <w:r w:rsidRPr="00AA07FC">
        <w:t>Time Period</w:t>
      </w:r>
      <w:proofErr w:type="gramEnd"/>
      <w:r>
        <w:t xml:space="preserve"> (optional filter)</w:t>
      </w:r>
      <w:bookmarkEnd w:id="240"/>
      <w:r>
        <w:t xml:space="preserve">  </w:t>
      </w:r>
    </w:p>
    <w:p w14:paraId="21537833" w14:textId="77777777" w:rsidR="00E035CE" w:rsidRDefault="00E035CE" w:rsidP="00BD3264">
      <w:pPr>
        <w:pStyle w:val="ListNumber"/>
        <w:numPr>
          <w:ilvl w:val="0"/>
          <w:numId w:val="0"/>
        </w:numPr>
        <w:ind w:left="1080"/>
      </w:pPr>
      <w:r>
        <w:t xml:space="preserve">Select the date and time range of the activity to include in the report.  The Quick Pick buttons allow for the quick selection of calls for Today, Yesterday, and Last Month.  If no </w:t>
      </w:r>
      <w:proofErr w:type="gramStart"/>
      <w:r>
        <w:t>time period</w:t>
      </w:r>
      <w:proofErr w:type="gramEnd"/>
      <w:r>
        <w:t xml:space="preserve"> is selected, the report will default to the current day beginning at midnight.  Click </w:t>
      </w:r>
      <w:r w:rsidRPr="00B12E9A">
        <w:rPr>
          <w:b/>
        </w:rPr>
        <w:t>Submit</w:t>
      </w:r>
      <w:r>
        <w:t>.</w:t>
      </w:r>
      <w:r w:rsidRPr="003B61F1">
        <w:t xml:space="preserve"> </w:t>
      </w:r>
    </w:p>
    <w:p w14:paraId="1A370DAD" w14:textId="77777777" w:rsidR="00E035CE" w:rsidRDefault="00BD3264" w:rsidP="00BD3264">
      <w:pPr>
        <w:pStyle w:val="ListNumber"/>
        <w:numPr>
          <w:ilvl w:val="0"/>
          <w:numId w:val="0"/>
        </w:numPr>
        <w:ind w:left="1440"/>
      </w:pPr>
      <w:r>
        <w:rPr>
          <w:noProof/>
        </w:rPr>
        <w:drawing>
          <wp:inline distT="0" distB="0" distL="0" distR="0" wp14:anchorId="403A61FA" wp14:editId="1ACD8858">
            <wp:extent cx="1970235" cy="2846567"/>
            <wp:effectExtent l="19050" t="19050" r="11430" b="1143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1970999" cy="2847671"/>
                    </a:xfrm>
                    <a:prstGeom prst="rect">
                      <a:avLst/>
                    </a:prstGeom>
                    <a:ln>
                      <a:solidFill>
                        <a:schemeClr val="bg1">
                          <a:lumMod val="50000"/>
                        </a:schemeClr>
                      </a:solidFill>
                    </a:ln>
                  </pic:spPr>
                </pic:pic>
              </a:graphicData>
            </a:graphic>
          </wp:inline>
        </w:drawing>
      </w:r>
    </w:p>
    <w:p w14:paraId="4D1474D2" w14:textId="77777777" w:rsidR="00E035CE"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152</w:t>
      </w:r>
      <w:r w:rsidR="00B8237E">
        <w:rPr>
          <w:noProof/>
        </w:rPr>
        <w:fldChar w:fldCharType="end"/>
      </w:r>
      <w:r>
        <w:t xml:space="preserve"> Time Period Selectors for Reports</w:t>
      </w:r>
    </w:p>
    <w:p w14:paraId="24D2875D" w14:textId="77777777" w:rsidR="00E035CE" w:rsidRDefault="00E035CE" w:rsidP="00E035CE">
      <w:pPr>
        <w:pStyle w:val="Heading3"/>
      </w:pPr>
      <w:bookmarkStart w:id="241" w:name="_Toc535222467"/>
      <w:r w:rsidRPr="00F05C63">
        <w:t>Call Types</w:t>
      </w:r>
      <w:r>
        <w:t xml:space="preserve"> </w:t>
      </w:r>
      <w:r w:rsidRPr="00BC1EE9">
        <w:t>(optional filter)</w:t>
      </w:r>
      <w:bookmarkEnd w:id="241"/>
    </w:p>
    <w:p w14:paraId="3B9FC3EA" w14:textId="77777777" w:rsidR="00E035CE" w:rsidRDefault="00E035CE" w:rsidP="00BD3264">
      <w:pPr>
        <w:pStyle w:val="ListNumber"/>
        <w:numPr>
          <w:ilvl w:val="0"/>
          <w:numId w:val="0"/>
        </w:numPr>
        <w:ind w:left="1080"/>
      </w:pPr>
      <w:r>
        <w:t>Select the check boxes next to the call types to include in the report.</w:t>
      </w:r>
    </w:p>
    <w:p w14:paraId="7B2BCCA2" w14:textId="77777777" w:rsidR="00E035CE" w:rsidRDefault="00E035CE" w:rsidP="00BD3264">
      <w:pPr>
        <w:pStyle w:val="ListNumber"/>
        <w:numPr>
          <w:ilvl w:val="0"/>
          <w:numId w:val="0"/>
        </w:numPr>
        <w:ind w:left="1440"/>
      </w:pPr>
      <w:r>
        <w:rPr>
          <w:noProof/>
        </w:rPr>
        <w:drawing>
          <wp:inline distT="0" distB="0" distL="0" distR="0" wp14:anchorId="59F4473F" wp14:editId="0B5E2D55">
            <wp:extent cx="2663903" cy="1319842"/>
            <wp:effectExtent l="19050" t="19050" r="22225" b="1397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668428" cy="1322084"/>
                    </a:xfrm>
                    <a:prstGeom prst="rect">
                      <a:avLst/>
                    </a:prstGeom>
                    <a:ln>
                      <a:solidFill>
                        <a:schemeClr val="tx1"/>
                      </a:solidFill>
                    </a:ln>
                  </pic:spPr>
                </pic:pic>
              </a:graphicData>
            </a:graphic>
          </wp:inline>
        </w:drawing>
      </w:r>
    </w:p>
    <w:p w14:paraId="5A5660E1" w14:textId="77777777" w:rsidR="000018DA"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153</w:t>
      </w:r>
      <w:r w:rsidR="00B8237E">
        <w:rPr>
          <w:noProof/>
        </w:rPr>
        <w:fldChar w:fldCharType="end"/>
      </w:r>
      <w:r>
        <w:t xml:space="preserve"> Call Type Selector for Reports</w:t>
      </w:r>
      <w:r w:rsidR="000018DA">
        <w:br w:type="page"/>
      </w:r>
    </w:p>
    <w:p w14:paraId="3ECF85A9" w14:textId="77777777" w:rsidR="00E035CE" w:rsidRDefault="00E035CE" w:rsidP="00E035CE">
      <w:pPr>
        <w:pStyle w:val="Heading3"/>
      </w:pPr>
      <w:bookmarkStart w:id="242" w:name="_Toc535222468"/>
      <w:r w:rsidRPr="00F05C63">
        <w:lastRenderedPageBreak/>
        <w:t>Call Categories</w:t>
      </w:r>
      <w:r>
        <w:t xml:space="preserve"> </w:t>
      </w:r>
      <w:r w:rsidRPr="00BC1EE9">
        <w:t>(optional filter</w:t>
      </w:r>
      <w:r>
        <w:t>)</w:t>
      </w:r>
      <w:bookmarkEnd w:id="242"/>
    </w:p>
    <w:p w14:paraId="3A4769C7" w14:textId="77777777" w:rsidR="00E035CE" w:rsidRPr="0025597B" w:rsidRDefault="00E035CE" w:rsidP="00BD3264">
      <w:pPr>
        <w:pStyle w:val="ListNumber"/>
        <w:numPr>
          <w:ilvl w:val="0"/>
          <w:numId w:val="0"/>
        </w:numPr>
        <w:ind w:left="1080"/>
      </w:pPr>
      <w:r>
        <w:t>Select the check boxes next to the call categories to include in the report.</w:t>
      </w:r>
    </w:p>
    <w:p w14:paraId="60B1D8C6" w14:textId="77777777" w:rsidR="00E035CE" w:rsidRDefault="00E035CE" w:rsidP="00E035CE">
      <w:pPr>
        <w:pStyle w:val="BodyText"/>
        <w:keepNext/>
        <w:ind w:left="1440"/>
      </w:pPr>
      <w:r>
        <w:rPr>
          <w:noProof/>
        </w:rPr>
        <w:drawing>
          <wp:inline distT="0" distB="0" distL="0" distR="0" wp14:anchorId="36FDC981" wp14:editId="41283979">
            <wp:extent cx="2655456" cy="1483744"/>
            <wp:effectExtent l="19050" t="19050" r="12065" b="2159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658254" cy="1485307"/>
                    </a:xfrm>
                    <a:prstGeom prst="rect">
                      <a:avLst/>
                    </a:prstGeom>
                    <a:ln>
                      <a:solidFill>
                        <a:schemeClr val="tx1"/>
                      </a:solidFill>
                    </a:ln>
                  </pic:spPr>
                </pic:pic>
              </a:graphicData>
            </a:graphic>
          </wp:inline>
        </w:drawing>
      </w:r>
    </w:p>
    <w:p w14:paraId="21D609D6" w14:textId="77777777" w:rsidR="00E035CE"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154</w:t>
      </w:r>
      <w:r w:rsidR="00B8237E">
        <w:rPr>
          <w:noProof/>
        </w:rPr>
        <w:fldChar w:fldCharType="end"/>
      </w:r>
      <w:r>
        <w:t xml:space="preserve"> Call Categories Selector for Reports</w:t>
      </w:r>
    </w:p>
    <w:p w14:paraId="2B440B6B" w14:textId="77777777" w:rsidR="00E035CE" w:rsidRDefault="00E035CE" w:rsidP="00E035CE">
      <w:pPr>
        <w:pStyle w:val="Heading3"/>
      </w:pPr>
      <w:bookmarkStart w:id="243" w:name="_Toc535222469"/>
      <w:r w:rsidRPr="00BC1EE9">
        <w:t>Jurisdictions</w:t>
      </w:r>
      <w:r>
        <w:t xml:space="preserve"> </w:t>
      </w:r>
      <w:r w:rsidRPr="00BC1EE9">
        <w:t>(optional filter</w:t>
      </w:r>
      <w:r>
        <w:t>)</w:t>
      </w:r>
      <w:bookmarkEnd w:id="243"/>
      <w:r>
        <w:t xml:space="preserve"> </w:t>
      </w:r>
    </w:p>
    <w:p w14:paraId="6C76D5F2" w14:textId="77777777" w:rsidR="00E035CE" w:rsidRDefault="00E035CE" w:rsidP="00BD3264">
      <w:pPr>
        <w:pStyle w:val="ListNumber"/>
        <w:numPr>
          <w:ilvl w:val="0"/>
          <w:numId w:val="0"/>
        </w:numPr>
        <w:ind w:left="1080"/>
      </w:pPr>
      <w:r>
        <w:t xml:space="preserve">A list of all the calling areas will appear.  Select one or more areas to include in the report by selecting the check box to the left of the jurisdiction description and code.  Click </w:t>
      </w:r>
      <w:r w:rsidRPr="005C7FD5">
        <w:rPr>
          <w:b/>
        </w:rPr>
        <w:t>Submit</w:t>
      </w:r>
      <w:r>
        <w:t xml:space="preserve"> once all desired jurisdictions have been selected.  To clear the selected jurisdictions, click </w:t>
      </w:r>
      <w:r w:rsidRPr="005C7FD5">
        <w:rPr>
          <w:b/>
        </w:rPr>
        <w:t>Clear All Selections</w:t>
      </w:r>
      <w:r>
        <w:t xml:space="preserve">.  If changes have been made, the jurisdiction code listing can be refreshed by clicking on </w:t>
      </w:r>
      <w:r w:rsidRPr="005C7FD5">
        <w:rPr>
          <w:b/>
        </w:rPr>
        <w:t>Refresh Grid.</w:t>
      </w:r>
    </w:p>
    <w:p w14:paraId="25FA8918" w14:textId="77777777" w:rsidR="00E035CE" w:rsidRDefault="00E035CE" w:rsidP="00BD3264">
      <w:pPr>
        <w:pStyle w:val="ListNumber"/>
        <w:numPr>
          <w:ilvl w:val="0"/>
          <w:numId w:val="0"/>
        </w:numPr>
        <w:ind w:left="1800"/>
      </w:pPr>
      <w:r>
        <w:rPr>
          <w:noProof/>
        </w:rPr>
        <w:drawing>
          <wp:inline distT="0" distB="0" distL="0" distR="0" wp14:anchorId="3F31A81B" wp14:editId="6F0AE2C8">
            <wp:extent cx="2720196" cy="2967487"/>
            <wp:effectExtent l="19050" t="19050" r="23495" b="2349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720800" cy="2968146"/>
                    </a:xfrm>
                    <a:prstGeom prst="rect">
                      <a:avLst/>
                    </a:prstGeom>
                    <a:ln>
                      <a:solidFill>
                        <a:schemeClr val="tx1"/>
                      </a:solidFill>
                    </a:ln>
                  </pic:spPr>
                </pic:pic>
              </a:graphicData>
            </a:graphic>
          </wp:inline>
        </w:drawing>
      </w:r>
    </w:p>
    <w:p w14:paraId="176A3204" w14:textId="77777777" w:rsidR="00E035CE"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155</w:t>
      </w:r>
      <w:r w:rsidR="00B8237E">
        <w:rPr>
          <w:noProof/>
        </w:rPr>
        <w:fldChar w:fldCharType="end"/>
      </w:r>
      <w:r>
        <w:t xml:space="preserve"> Jurisdictions Selector for Reports</w:t>
      </w:r>
    </w:p>
    <w:p w14:paraId="600D8431" w14:textId="77777777" w:rsidR="00E035CE" w:rsidRDefault="00E035CE" w:rsidP="00E035CE">
      <w:pPr>
        <w:pStyle w:val="Heading3"/>
      </w:pPr>
      <w:bookmarkStart w:id="244" w:name="_Toc535222470"/>
      <w:r>
        <w:t xml:space="preserve">Organizational Filters </w:t>
      </w:r>
      <w:r w:rsidRPr="00BC1EE9">
        <w:t>(optional filter</w:t>
      </w:r>
      <w:r>
        <w:t>)</w:t>
      </w:r>
      <w:bookmarkEnd w:id="244"/>
    </w:p>
    <w:p w14:paraId="0195233F" w14:textId="77777777" w:rsidR="00E035CE" w:rsidRDefault="00E035CE" w:rsidP="00BD3264">
      <w:pPr>
        <w:pStyle w:val="ListNumber"/>
        <w:numPr>
          <w:ilvl w:val="0"/>
          <w:numId w:val="0"/>
        </w:numPr>
        <w:ind w:left="1080"/>
      </w:pPr>
      <w:r>
        <w:t>When the Organizational Filters is clicked, a submenu will appear allowing the user to filter by:</w:t>
      </w:r>
    </w:p>
    <w:p w14:paraId="5175DA63" w14:textId="77777777" w:rsidR="00E035CE" w:rsidRDefault="00E035CE" w:rsidP="00BD3264">
      <w:pPr>
        <w:pStyle w:val="ListNumber"/>
        <w:numPr>
          <w:ilvl w:val="0"/>
          <w:numId w:val="0"/>
        </w:numPr>
        <w:ind w:left="1440"/>
        <w:sectPr w:rsidR="00E035CE" w:rsidSect="00547C63">
          <w:type w:val="continuous"/>
          <w:pgSz w:w="12240" w:h="15840" w:code="1"/>
          <w:pgMar w:top="1440" w:right="1440" w:bottom="1440" w:left="1440" w:header="720" w:footer="720" w:gutter="0"/>
          <w:cols w:space="720"/>
          <w:titlePg/>
        </w:sectPr>
      </w:pPr>
    </w:p>
    <w:p w14:paraId="3147F224" w14:textId="77777777" w:rsidR="00E035CE" w:rsidRDefault="00E035CE" w:rsidP="00BD3264">
      <w:pPr>
        <w:pStyle w:val="ListNumber"/>
        <w:numPr>
          <w:ilvl w:val="0"/>
          <w:numId w:val="0"/>
        </w:numPr>
        <w:ind w:left="2304"/>
      </w:pPr>
      <w:r>
        <w:t>Divisions</w:t>
      </w:r>
    </w:p>
    <w:p w14:paraId="30211CC8" w14:textId="77777777" w:rsidR="00E035CE" w:rsidRDefault="00E035CE" w:rsidP="00BD3264">
      <w:pPr>
        <w:pStyle w:val="ListNumber"/>
        <w:numPr>
          <w:ilvl w:val="0"/>
          <w:numId w:val="0"/>
        </w:numPr>
        <w:ind w:left="2304"/>
      </w:pPr>
      <w:r>
        <w:t>Departments</w:t>
      </w:r>
    </w:p>
    <w:p w14:paraId="0159E5FF" w14:textId="77777777" w:rsidR="00E035CE" w:rsidRDefault="00E035CE" w:rsidP="00BD3264">
      <w:pPr>
        <w:pStyle w:val="ListNumber"/>
        <w:numPr>
          <w:ilvl w:val="0"/>
          <w:numId w:val="0"/>
        </w:numPr>
        <w:ind w:left="2304"/>
      </w:pPr>
      <w:r>
        <w:t>Sub-Departments</w:t>
      </w:r>
    </w:p>
    <w:p w14:paraId="70D92A18" w14:textId="77777777" w:rsidR="00E035CE" w:rsidRDefault="00E035CE" w:rsidP="00BD3264">
      <w:pPr>
        <w:pStyle w:val="ListNumber"/>
        <w:numPr>
          <w:ilvl w:val="0"/>
          <w:numId w:val="0"/>
        </w:numPr>
        <w:ind w:left="2304"/>
      </w:pPr>
      <w:r>
        <w:t>Buildings</w:t>
      </w:r>
    </w:p>
    <w:p w14:paraId="5630DF58" w14:textId="77777777" w:rsidR="00E035CE" w:rsidRDefault="00E035CE" w:rsidP="00BD3264">
      <w:pPr>
        <w:pStyle w:val="ListNumber"/>
        <w:numPr>
          <w:ilvl w:val="0"/>
          <w:numId w:val="0"/>
        </w:numPr>
        <w:ind w:left="2304"/>
      </w:pPr>
      <w:r>
        <w:t>PBXs</w:t>
      </w:r>
    </w:p>
    <w:p w14:paraId="2BF50551" w14:textId="77777777" w:rsidR="00E035CE" w:rsidRDefault="00E035CE" w:rsidP="00BD3264">
      <w:pPr>
        <w:pStyle w:val="ListNumber"/>
        <w:numPr>
          <w:ilvl w:val="0"/>
          <w:numId w:val="0"/>
        </w:numPr>
        <w:ind w:left="2304"/>
      </w:pPr>
      <w:r>
        <w:t>Extensions</w:t>
      </w:r>
    </w:p>
    <w:p w14:paraId="71D9BFCD" w14:textId="77777777" w:rsidR="00E035CE" w:rsidRDefault="00E035CE" w:rsidP="00BD3264">
      <w:pPr>
        <w:pStyle w:val="ListNumber"/>
        <w:numPr>
          <w:ilvl w:val="0"/>
          <w:numId w:val="0"/>
        </w:numPr>
        <w:ind w:left="1440"/>
        <w:sectPr w:rsidR="00E035CE" w:rsidSect="00BC1EE9">
          <w:type w:val="continuous"/>
          <w:pgSz w:w="12240" w:h="15840" w:code="1"/>
          <w:pgMar w:top="1440" w:right="1440" w:bottom="1440" w:left="1440" w:header="720" w:footer="720" w:gutter="0"/>
          <w:cols w:num="2" w:space="720"/>
          <w:titlePg/>
        </w:sectPr>
      </w:pPr>
    </w:p>
    <w:p w14:paraId="49A01156" w14:textId="77777777" w:rsidR="00E035CE" w:rsidRDefault="00E035CE" w:rsidP="00BD3264">
      <w:pPr>
        <w:pStyle w:val="ListNumber"/>
        <w:numPr>
          <w:ilvl w:val="0"/>
          <w:numId w:val="0"/>
        </w:numPr>
        <w:ind w:left="1440"/>
      </w:pPr>
    </w:p>
    <w:p w14:paraId="1CC5DF72" w14:textId="77777777" w:rsidR="00E035CE" w:rsidRDefault="00E035CE" w:rsidP="00BD3264">
      <w:pPr>
        <w:pStyle w:val="ListNumber"/>
        <w:numPr>
          <w:ilvl w:val="0"/>
          <w:numId w:val="0"/>
        </w:numPr>
        <w:ind w:left="1008"/>
      </w:pPr>
      <w:r>
        <w:lastRenderedPageBreak/>
        <w:t>Configure the Organizational submenus as described below.</w:t>
      </w:r>
    </w:p>
    <w:p w14:paraId="6E19CBAA" w14:textId="77777777" w:rsidR="00E035CE" w:rsidRDefault="00E035CE" w:rsidP="00E035CE">
      <w:pPr>
        <w:pStyle w:val="Heading4"/>
      </w:pPr>
      <w:r w:rsidRPr="00BA40DC">
        <w:t>Divisions (</w:t>
      </w:r>
      <w:r>
        <w:t xml:space="preserve">optional </w:t>
      </w:r>
      <w:r w:rsidRPr="00AD2CE9">
        <w:t>filter)</w:t>
      </w:r>
    </w:p>
    <w:p w14:paraId="6EA71BE3" w14:textId="77777777" w:rsidR="00E035CE" w:rsidRDefault="00E035CE" w:rsidP="00E035CE">
      <w:pPr>
        <w:pStyle w:val="BodyText"/>
      </w:pPr>
      <w:r>
        <w:t xml:space="preserve">To find a division number quickly, enter in the division number or a description in the text entry box just under the applicable column heading.  Select one or more divisions by selecting the checkbox next to the division number and description.   To clear the selected divisions, click </w:t>
      </w:r>
      <w:r w:rsidRPr="005C7FD5">
        <w:rPr>
          <w:b/>
        </w:rPr>
        <w:t>Clear All</w:t>
      </w:r>
      <w:r>
        <w:t xml:space="preserve"> </w:t>
      </w:r>
      <w:r w:rsidRPr="005C7FD5">
        <w:rPr>
          <w:b/>
        </w:rPr>
        <w:t>Selections</w:t>
      </w:r>
      <w:r>
        <w:t xml:space="preserve">.  Click </w:t>
      </w:r>
      <w:r w:rsidRPr="005C7FD5">
        <w:rPr>
          <w:b/>
        </w:rPr>
        <w:t>Submit</w:t>
      </w:r>
      <w:r>
        <w:t xml:space="preserve"> once all desired departments have been selected or click </w:t>
      </w:r>
      <w:r w:rsidRPr="00001066">
        <w:rPr>
          <w:b/>
        </w:rPr>
        <w:t>Cancel</w:t>
      </w:r>
      <w:r>
        <w:t xml:space="preserve"> to ignore the selections.   </w:t>
      </w:r>
    </w:p>
    <w:p w14:paraId="1BE5B94C" w14:textId="77777777" w:rsidR="00E035CE" w:rsidRDefault="00E035CE" w:rsidP="00BD3264">
      <w:pPr>
        <w:pStyle w:val="ListNumber"/>
        <w:numPr>
          <w:ilvl w:val="0"/>
          <w:numId w:val="0"/>
        </w:numPr>
        <w:ind w:left="1800"/>
      </w:pPr>
      <w:r>
        <w:rPr>
          <w:noProof/>
        </w:rPr>
        <w:drawing>
          <wp:inline distT="0" distB="0" distL="0" distR="0" wp14:anchorId="0FAAFDBB" wp14:editId="2DD4B824">
            <wp:extent cx="2813809" cy="2662732"/>
            <wp:effectExtent l="19050" t="19050" r="24765" b="2349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815247" cy="2664093"/>
                    </a:xfrm>
                    <a:prstGeom prst="rect">
                      <a:avLst/>
                    </a:prstGeom>
                    <a:ln>
                      <a:solidFill>
                        <a:schemeClr val="tx1"/>
                      </a:solidFill>
                    </a:ln>
                  </pic:spPr>
                </pic:pic>
              </a:graphicData>
            </a:graphic>
          </wp:inline>
        </w:drawing>
      </w:r>
    </w:p>
    <w:p w14:paraId="57024664" w14:textId="77777777" w:rsidR="00E035CE" w:rsidRPr="00AD2CE9"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156</w:t>
      </w:r>
      <w:r w:rsidR="00B8237E">
        <w:rPr>
          <w:noProof/>
        </w:rPr>
        <w:fldChar w:fldCharType="end"/>
      </w:r>
      <w:r>
        <w:t xml:space="preserve"> Divisions Selector for Reports</w:t>
      </w:r>
    </w:p>
    <w:p w14:paraId="0D53437F" w14:textId="77777777" w:rsidR="00E035CE" w:rsidRDefault="00E035CE" w:rsidP="00E035CE">
      <w:pPr>
        <w:pStyle w:val="Heading4"/>
      </w:pPr>
      <w:r w:rsidRPr="00BA40DC">
        <w:t>Departments (optional</w:t>
      </w:r>
      <w:r>
        <w:t xml:space="preserve"> filter)</w:t>
      </w:r>
    </w:p>
    <w:p w14:paraId="4E511875" w14:textId="77777777" w:rsidR="00E035CE" w:rsidRDefault="00E035CE" w:rsidP="00BD3264">
      <w:pPr>
        <w:pStyle w:val="ListNumber"/>
        <w:numPr>
          <w:ilvl w:val="0"/>
          <w:numId w:val="0"/>
        </w:numPr>
        <w:ind w:left="1440"/>
      </w:pPr>
      <w:r>
        <w:t xml:space="preserve">To find a department number quickly, enter in the number just under the Code column heading.  Select one or more departments by selecting the checkbox next to the department number and description.   To clear the selected departments, click </w:t>
      </w:r>
      <w:r w:rsidRPr="005C7FD5">
        <w:rPr>
          <w:b/>
        </w:rPr>
        <w:t>Clear All</w:t>
      </w:r>
      <w:r>
        <w:t xml:space="preserve"> </w:t>
      </w:r>
      <w:r w:rsidRPr="005C7FD5">
        <w:rPr>
          <w:b/>
        </w:rPr>
        <w:t>Selections</w:t>
      </w:r>
      <w:r>
        <w:t xml:space="preserve">.  If changes have been made, the department number listing can be refreshed by clicking on Refresh Grid.  Click </w:t>
      </w:r>
      <w:r w:rsidRPr="005C7FD5">
        <w:rPr>
          <w:b/>
        </w:rPr>
        <w:t>Submit</w:t>
      </w:r>
      <w:r>
        <w:t xml:space="preserve"> once all desired departments have been selected or click </w:t>
      </w:r>
      <w:r w:rsidRPr="00001066">
        <w:rPr>
          <w:b/>
        </w:rPr>
        <w:t>Cancel</w:t>
      </w:r>
      <w:r>
        <w:t xml:space="preserve"> to ignore the selections.   </w:t>
      </w:r>
    </w:p>
    <w:p w14:paraId="1824189F" w14:textId="77777777" w:rsidR="00E035CE" w:rsidRDefault="00E035CE" w:rsidP="00BD3264">
      <w:pPr>
        <w:pStyle w:val="ListNumber"/>
        <w:numPr>
          <w:ilvl w:val="0"/>
          <w:numId w:val="0"/>
        </w:numPr>
        <w:ind w:left="1800"/>
      </w:pPr>
      <w:r>
        <w:rPr>
          <w:noProof/>
        </w:rPr>
        <w:drawing>
          <wp:inline distT="0" distB="0" distL="0" distR="0" wp14:anchorId="54A90250" wp14:editId="72CA8A9B">
            <wp:extent cx="4402177" cy="2070340"/>
            <wp:effectExtent l="19050" t="19050" r="17780" b="2540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402098" cy="2070303"/>
                    </a:xfrm>
                    <a:prstGeom prst="rect">
                      <a:avLst/>
                    </a:prstGeom>
                    <a:ln>
                      <a:solidFill>
                        <a:schemeClr val="tx1"/>
                      </a:solidFill>
                    </a:ln>
                  </pic:spPr>
                </pic:pic>
              </a:graphicData>
            </a:graphic>
          </wp:inline>
        </w:drawing>
      </w:r>
    </w:p>
    <w:p w14:paraId="3BD1569E" w14:textId="77777777" w:rsidR="00E035CE"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157</w:t>
      </w:r>
      <w:r w:rsidR="00B8237E">
        <w:rPr>
          <w:noProof/>
        </w:rPr>
        <w:fldChar w:fldCharType="end"/>
      </w:r>
      <w:r>
        <w:t xml:space="preserve"> Department Number Selector for Reports</w:t>
      </w:r>
    </w:p>
    <w:p w14:paraId="68F4B07B" w14:textId="77777777" w:rsidR="00E035CE" w:rsidRDefault="00E035CE" w:rsidP="00E035CE">
      <w:pPr>
        <w:pStyle w:val="Heading4"/>
      </w:pPr>
      <w:r w:rsidRPr="00BA40DC">
        <w:lastRenderedPageBreak/>
        <w:t>Sub-Departments (optional</w:t>
      </w:r>
      <w:r>
        <w:t xml:space="preserve"> filter)</w:t>
      </w:r>
    </w:p>
    <w:p w14:paraId="0E234AA9" w14:textId="77777777" w:rsidR="00E035CE" w:rsidRDefault="00E035CE" w:rsidP="00BD3264">
      <w:pPr>
        <w:pStyle w:val="ListNumber"/>
        <w:numPr>
          <w:ilvl w:val="0"/>
          <w:numId w:val="0"/>
        </w:numPr>
        <w:ind w:left="1440"/>
      </w:pPr>
      <w:r>
        <w:t xml:space="preserve">If the property is configured with sub-departments, the list of sub-departments will appear.  To find a sub-department number quickly, enter in the sub-department number or a description or department number in the applicable column heading.  Select one or more sub-departments by selecting the checkbox next to the sub-department number and description.   To clear the selected departments, click </w:t>
      </w:r>
      <w:r w:rsidRPr="005C7FD5">
        <w:rPr>
          <w:b/>
        </w:rPr>
        <w:t>Clear All</w:t>
      </w:r>
      <w:r>
        <w:t xml:space="preserve"> </w:t>
      </w:r>
      <w:r w:rsidRPr="005C7FD5">
        <w:rPr>
          <w:b/>
        </w:rPr>
        <w:t>Selections</w:t>
      </w:r>
      <w:r>
        <w:t xml:space="preserve">.  Click </w:t>
      </w:r>
      <w:r w:rsidRPr="005C7FD5">
        <w:rPr>
          <w:b/>
        </w:rPr>
        <w:t>Submit</w:t>
      </w:r>
      <w:r>
        <w:t xml:space="preserve"> once all desired sub-departments have been selected or click </w:t>
      </w:r>
      <w:r w:rsidRPr="00001066">
        <w:rPr>
          <w:b/>
        </w:rPr>
        <w:t>Cancel</w:t>
      </w:r>
      <w:r>
        <w:t xml:space="preserve"> to ignore the selections.   </w:t>
      </w:r>
    </w:p>
    <w:p w14:paraId="7AF3DF0D" w14:textId="77777777" w:rsidR="00E035CE" w:rsidRDefault="00E035CE" w:rsidP="00BD3264">
      <w:pPr>
        <w:pStyle w:val="ListNumber"/>
        <w:numPr>
          <w:ilvl w:val="0"/>
          <w:numId w:val="0"/>
        </w:numPr>
        <w:ind w:left="1800"/>
      </w:pPr>
      <w:r>
        <w:rPr>
          <w:noProof/>
        </w:rPr>
        <w:drawing>
          <wp:inline distT="0" distB="0" distL="0" distR="0" wp14:anchorId="5F344A74" wp14:editId="74191E94">
            <wp:extent cx="3020724" cy="2816352"/>
            <wp:effectExtent l="19050" t="19050" r="27305" b="222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3022853" cy="2818337"/>
                    </a:xfrm>
                    <a:prstGeom prst="rect">
                      <a:avLst/>
                    </a:prstGeom>
                    <a:ln>
                      <a:solidFill>
                        <a:schemeClr val="tx1"/>
                      </a:solidFill>
                    </a:ln>
                  </pic:spPr>
                </pic:pic>
              </a:graphicData>
            </a:graphic>
          </wp:inline>
        </w:drawing>
      </w:r>
    </w:p>
    <w:p w14:paraId="78C0F59F" w14:textId="77777777" w:rsidR="00E035CE" w:rsidRPr="00AD2CE9"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158</w:t>
      </w:r>
      <w:r w:rsidR="00B8237E">
        <w:rPr>
          <w:noProof/>
        </w:rPr>
        <w:fldChar w:fldCharType="end"/>
      </w:r>
      <w:r>
        <w:t xml:space="preserve"> Sub-Departments Selector for Reports</w:t>
      </w:r>
    </w:p>
    <w:p w14:paraId="1D9BD75D" w14:textId="77777777" w:rsidR="00E035CE" w:rsidRDefault="00E035CE" w:rsidP="00E035CE">
      <w:pPr>
        <w:pStyle w:val="Heading4"/>
      </w:pPr>
      <w:r w:rsidRPr="00BA40DC">
        <w:t>Buildings (optional</w:t>
      </w:r>
      <w:r>
        <w:t xml:space="preserve"> filter)</w:t>
      </w:r>
    </w:p>
    <w:p w14:paraId="7EA1D556" w14:textId="77777777" w:rsidR="00E035CE" w:rsidRPr="009D79D9" w:rsidRDefault="00E035CE" w:rsidP="00BD3264">
      <w:pPr>
        <w:pStyle w:val="ListNumber"/>
        <w:numPr>
          <w:ilvl w:val="0"/>
          <w:numId w:val="0"/>
        </w:numPr>
        <w:ind w:left="1800"/>
      </w:pPr>
      <w:r w:rsidRPr="009D79D9">
        <w:t xml:space="preserve">If </w:t>
      </w:r>
      <w:r>
        <w:t xml:space="preserve">the property is configured with multiple buildings, the list of buildings will appear.  By default, there will be one building.  To find a building quickly, enter a building code or description in the text box beneath the applicable heading.  Select one or more buildings by selecting the checkbox next to the buildings.  To clear the selected buildings, click </w:t>
      </w:r>
      <w:r w:rsidRPr="005C7FD5">
        <w:rPr>
          <w:b/>
        </w:rPr>
        <w:t>Clear All</w:t>
      </w:r>
      <w:r>
        <w:t xml:space="preserve"> </w:t>
      </w:r>
      <w:r w:rsidRPr="005C7FD5">
        <w:rPr>
          <w:b/>
        </w:rPr>
        <w:t>Selections</w:t>
      </w:r>
      <w:r>
        <w:t xml:space="preserve">.  Click </w:t>
      </w:r>
      <w:r w:rsidRPr="005C7FD5">
        <w:rPr>
          <w:b/>
        </w:rPr>
        <w:t>Submit</w:t>
      </w:r>
      <w:r>
        <w:t xml:space="preserve"> once all desired buildings have been selected or click </w:t>
      </w:r>
      <w:r w:rsidRPr="00001066">
        <w:rPr>
          <w:b/>
        </w:rPr>
        <w:t>Cancel</w:t>
      </w:r>
      <w:r>
        <w:t xml:space="preserve"> to ignore the selections.   </w:t>
      </w:r>
    </w:p>
    <w:p w14:paraId="21823A2E" w14:textId="77777777" w:rsidR="00E035CE" w:rsidRDefault="00E035CE" w:rsidP="00BD3264">
      <w:pPr>
        <w:pStyle w:val="ListNumber"/>
        <w:numPr>
          <w:ilvl w:val="0"/>
          <w:numId w:val="0"/>
        </w:numPr>
        <w:ind w:left="1800"/>
      </w:pPr>
      <w:r>
        <w:rPr>
          <w:noProof/>
        </w:rPr>
        <w:lastRenderedPageBreak/>
        <w:drawing>
          <wp:inline distT="0" distB="0" distL="0" distR="0" wp14:anchorId="02B6F6D3" wp14:editId="4027B539">
            <wp:extent cx="3028493" cy="2857947"/>
            <wp:effectExtent l="19050" t="19050" r="19685" b="1905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3028712" cy="2858154"/>
                    </a:xfrm>
                    <a:prstGeom prst="rect">
                      <a:avLst/>
                    </a:prstGeom>
                    <a:ln>
                      <a:solidFill>
                        <a:schemeClr val="tx1"/>
                      </a:solidFill>
                    </a:ln>
                  </pic:spPr>
                </pic:pic>
              </a:graphicData>
            </a:graphic>
          </wp:inline>
        </w:drawing>
      </w:r>
    </w:p>
    <w:p w14:paraId="1BFECCF5" w14:textId="77777777" w:rsidR="00E035CE" w:rsidRPr="00AD2CE9"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159</w:t>
      </w:r>
      <w:r w:rsidR="00B8237E">
        <w:rPr>
          <w:noProof/>
        </w:rPr>
        <w:fldChar w:fldCharType="end"/>
      </w:r>
      <w:r>
        <w:t xml:space="preserve"> Buildings Selector for Reports</w:t>
      </w:r>
    </w:p>
    <w:p w14:paraId="1909891B" w14:textId="77777777" w:rsidR="00E035CE" w:rsidRPr="00BA40DC" w:rsidRDefault="00E035CE" w:rsidP="00E035CE">
      <w:pPr>
        <w:pStyle w:val="Heading4"/>
      </w:pPr>
      <w:r w:rsidRPr="00BA40DC">
        <w:t xml:space="preserve">PBXs (optional filter)  </w:t>
      </w:r>
    </w:p>
    <w:p w14:paraId="1DDD89D5" w14:textId="77777777" w:rsidR="00E035CE" w:rsidRPr="009D79D9" w:rsidRDefault="00E035CE" w:rsidP="00E035CE">
      <w:pPr>
        <w:pStyle w:val="BodyText"/>
        <w:ind w:left="1800"/>
      </w:pPr>
      <w:r w:rsidRPr="009D79D9">
        <w:t xml:space="preserve">If </w:t>
      </w:r>
      <w:r>
        <w:t xml:space="preserve">the property is configured with multiple PBXs, the list of PBXs will appear.  To find a PBX quickly, enter the PBX number or type in the text box beneath the applicable heading.  Select one or more PBXs by selecting the checkbox next to the PBXs.  To clear the selected PBXs, click </w:t>
      </w:r>
      <w:r w:rsidRPr="005C7FD5">
        <w:rPr>
          <w:b/>
        </w:rPr>
        <w:t>Clear All</w:t>
      </w:r>
      <w:r>
        <w:t xml:space="preserve"> </w:t>
      </w:r>
      <w:r w:rsidRPr="005C7FD5">
        <w:rPr>
          <w:b/>
        </w:rPr>
        <w:t>Selections</w:t>
      </w:r>
      <w:r>
        <w:t xml:space="preserve">.  Click </w:t>
      </w:r>
      <w:r w:rsidRPr="005C7FD5">
        <w:rPr>
          <w:b/>
        </w:rPr>
        <w:t>Submit</w:t>
      </w:r>
      <w:r>
        <w:t xml:space="preserve"> once all desired PBXs have been selected or click </w:t>
      </w:r>
      <w:r w:rsidRPr="00001066">
        <w:rPr>
          <w:b/>
        </w:rPr>
        <w:t>Cancel</w:t>
      </w:r>
      <w:r>
        <w:t xml:space="preserve"> to ignore the selections.   </w:t>
      </w:r>
    </w:p>
    <w:p w14:paraId="56FD6C9F" w14:textId="77777777" w:rsidR="00E035CE" w:rsidRDefault="00E035CE" w:rsidP="00BD3264">
      <w:pPr>
        <w:pStyle w:val="ListNumber"/>
        <w:numPr>
          <w:ilvl w:val="0"/>
          <w:numId w:val="0"/>
        </w:numPr>
        <w:ind w:left="1440"/>
      </w:pPr>
    </w:p>
    <w:p w14:paraId="533CEB19" w14:textId="77777777" w:rsidR="00E035CE" w:rsidRDefault="00E035CE" w:rsidP="00BD3264">
      <w:pPr>
        <w:pStyle w:val="ListNumber"/>
        <w:numPr>
          <w:ilvl w:val="0"/>
          <w:numId w:val="0"/>
        </w:numPr>
        <w:ind w:left="1800"/>
      </w:pPr>
      <w:r>
        <w:rPr>
          <w:noProof/>
        </w:rPr>
        <w:drawing>
          <wp:inline distT="0" distB="0" distL="0" distR="0" wp14:anchorId="4E602ADE" wp14:editId="5A596B5A">
            <wp:extent cx="3196743" cy="2909454"/>
            <wp:effectExtent l="0" t="0" r="3810" b="571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3196241" cy="2908997"/>
                    </a:xfrm>
                    <a:prstGeom prst="rect">
                      <a:avLst/>
                    </a:prstGeom>
                  </pic:spPr>
                </pic:pic>
              </a:graphicData>
            </a:graphic>
          </wp:inline>
        </w:drawing>
      </w:r>
    </w:p>
    <w:p w14:paraId="63140807" w14:textId="77777777" w:rsidR="00E035CE" w:rsidRPr="00AD2CE9"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160</w:t>
      </w:r>
      <w:r w:rsidR="00B8237E">
        <w:rPr>
          <w:noProof/>
        </w:rPr>
        <w:fldChar w:fldCharType="end"/>
      </w:r>
      <w:r>
        <w:t xml:space="preserve"> PBX Selector for Reports</w:t>
      </w:r>
    </w:p>
    <w:p w14:paraId="1284EE9B" w14:textId="77777777" w:rsidR="00E035CE" w:rsidRDefault="00E035CE" w:rsidP="00E035CE">
      <w:pPr>
        <w:pStyle w:val="Heading4"/>
      </w:pPr>
      <w:r w:rsidRPr="00BC1EE9">
        <w:lastRenderedPageBreak/>
        <w:t>Extensions</w:t>
      </w:r>
      <w:r>
        <w:t xml:space="preserve"> (optional filter)</w:t>
      </w:r>
    </w:p>
    <w:p w14:paraId="10C25FAB" w14:textId="77777777" w:rsidR="00E035CE" w:rsidRDefault="00E035CE" w:rsidP="00BD3264">
      <w:pPr>
        <w:pStyle w:val="ListNumber"/>
        <w:numPr>
          <w:ilvl w:val="0"/>
          <w:numId w:val="0"/>
        </w:numPr>
        <w:ind w:left="1440"/>
      </w:pPr>
      <w:r w:rsidRPr="008C11FB">
        <w:t>T</w:t>
      </w:r>
      <w:r>
        <w:t xml:space="preserve">o find an extension number quickly, enter in filter criteria underneath the appropriate column heading in the Extensions grid.  Column headings that can be filtered on include Extension Number, Last Name, First Name and Call Category.  Select one or more extensions by selecting the checkbox next to the extension number.   To clear the selected extensions, click </w:t>
      </w:r>
      <w:r w:rsidRPr="005C7FD5">
        <w:rPr>
          <w:b/>
        </w:rPr>
        <w:t>Clear All</w:t>
      </w:r>
      <w:r>
        <w:t xml:space="preserve"> </w:t>
      </w:r>
      <w:r w:rsidRPr="005C7FD5">
        <w:rPr>
          <w:b/>
        </w:rPr>
        <w:t>Selections</w:t>
      </w:r>
      <w:r>
        <w:t xml:space="preserve">.  Click </w:t>
      </w:r>
      <w:r w:rsidRPr="005C7FD5">
        <w:rPr>
          <w:b/>
        </w:rPr>
        <w:t>Submit</w:t>
      </w:r>
      <w:r>
        <w:t xml:space="preserve"> once all desired extensions have been selected or click </w:t>
      </w:r>
      <w:r w:rsidRPr="00001066">
        <w:rPr>
          <w:b/>
        </w:rPr>
        <w:t>Cancel</w:t>
      </w:r>
      <w:r>
        <w:t xml:space="preserve"> to ignore the selections.   </w:t>
      </w:r>
    </w:p>
    <w:p w14:paraId="0BDCCECF" w14:textId="77777777" w:rsidR="00E035CE" w:rsidRDefault="00E035CE" w:rsidP="00E035CE">
      <w:pPr>
        <w:pStyle w:val="BodyText"/>
        <w:keepNext/>
        <w:ind w:left="1800"/>
      </w:pPr>
      <w:r>
        <w:rPr>
          <w:noProof/>
        </w:rPr>
        <w:drawing>
          <wp:inline distT="0" distB="0" distL="0" distR="0" wp14:anchorId="33783A55" wp14:editId="2662922B">
            <wp:extent cx="3486150" cy="2193084"/>
            <wp:effectExtent l="19050" t="19050" r="19050" b="1714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3491271" cy="2196306"/>
                    </a:xfrm>
                    <a:prstGeom prst="rect">
                      <a:avLst/>
                    </a:prstGeom>
                    <a:ln>
                      <a:solidFill>
                        <a:schemeClr val="tx1"/>
                      </a:solidFill>
                    </a:ln>
                  </pic:spPr>
                </pic:pic>
              </a:graphicData>
            </a:graphic>
          </wp:inline>
        </w:drawing>
      </w:r>
    </w:p>
    <w:p w14:paraId="30F68AB4" w14:textId="77777777" w:rsidR="00E035CE"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161</w:t>
      </w:r>
      <w:r w:rsidR="00B8237E">
        <w:rPr>
          <w:noProof/>
        </w:rPr>
        <w:fldChar w:fldCharType="end"/>
      </w:r>
      <w:r>
        <w:t xml:space="preserve"> Extensions Selector for Reports</w:t>
      </w:r>
    </w:p>
    <w:p w14:paraId="7D33FB5F" w14:textId="77777777" w:rsidR="00E035CE" w:rsidRDefault="00E035CE" w:rsidP="00E035CE">
      <w:pPr>
        <w:pStyle w:val="Heading3"/>
      </w:pPr>
      <w:bookmarkStart w:id="245" w:name="_Toc535222471"/>
      <w:r>
        <w:t>Clear All Filters</w:t>
      </w:r>
      <w:bookmarkEnd w:id="245"/>
    </w:p>
    <w:p w14:paraId="4E3F5F80" w14:textId="77777777" w:rsidR="00E035CE" w:rsidRDefault="00E035CE" w:rsidP="00BD3264">
      <w:pPr>
        <w:pStyle w:val="ListNumber"/>
        <w:numPr>
          <w:ilvl w:val="0"/>
          <w:numId w:val="0"/>
        </w:numPr>
        <w:ind w:left="1080"/>
      </w:pPr>
      <w:r>
        <w:t xml:space="preserve">On the Define Report menu, click on </w:t>
      </w:r>
      <w:r w:rsidRPr="008B6707">
        <w:rPr>
          <w:b/>
        </w:rPr>
        <w:t>Clear All Filters</w:t>
      </w:r>
      <w:r>
        <w:t xml:space="preserve"> to wipe out any filters and start over.</w:t>
      </w:r>
    </w:p>
    <w:p w14:paraId="703F923B" w14:textId="77777777" w:rsidR="00E035CE" w:rsidRDefault="00E035CE" w:rsidP="00BD3264">
      <w:pPr>
        <w:pStyle w:val="ListNumber"/>
        <w:numPr>
          <w:ilvl w:val="0"/>
          <w:numId w:val="0"/>
        </w:numPr>
        <w:ind w:left="1440"/>
      </w:pPr>
      <w:r>
        <w:rPr>
          <w:noProof/>
        </w:rPr>
        <mc:AlternateContent>
          <mc:Choice Requires="wps">
            <w:drawing>
              <wp:anchor distT="0" distB="0" distL="114300" distR="114300" simplePos="0" relativeHeight="251943936" behindDoc="0" locked="0" layoutInCell="1" allowOverlap="1" wp14:anchorId="2E8E3372" wp14:editId="20585C41">
                <wp:simplePos x="0" y="0"/>
                <wp:positionH relativeFrom="column">
                  <wp:posOffset>1409065</wp:posOffset>
                </wp:positionH>
                <wp:positionV relativeFrom="paragraph">
                  <wp:posOffset>2954655</wp:posOffset>
                </wp:positionV>
                <wp:extent cx="695325" cy="173990"/>
                <wp:effectExtent l="19050" t="19050" r="47625" b="54610"/>
                <wp:wrapNone/>
                <wp:docPr id="15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7399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1BD2D" id="Rectangle 64" o:spid="_x0000_s1026" style="position:absolute;margin-left:110.95pt;margin-top:232.65pt;width:54.75pt;height:13.7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" filled="f" fillcolor="#f79646" strokecolor="red" strokeweight="3pt">
                <v:shadow on="t" color="#974706" opacity=".5" offset="1pt"/>
              </v:rect>
            </w:pict>
          </mc:Fallback>
        </mc:AlternateContent>
      </w:r>
      <w:r w:rsidR="002F54AE" w:rsidRPr="002F54AE">
        <w:rPr>
          <w:noProof/>
        </w:rPr>
        <w:t xml:space="preserve"> </w:t>
      </w:r>
      <w:r w:rsidR="002F54AE">
        <w:rPr>
          <w:noProof/>
        </w:rPr>
        <w:drawing>
          <wp:inline distT="0" distB="0" distL="0" distR="0" wp14:anchorId="78D7FA28" wp14:editId="10A4DADA">
            <wp:extent cx="1653517" cy="3476625"/>
            <wp:effectExtent l="0" t="0" r="444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1653517" cy="3476625"/>
                    </a:xfrm>
                    <a:prstGeom prst="rect">
                      <a:avLst/>
                    </a:prstGeom>
                  </pic:spPr>
                </pic:pic>
              </a:graphicData>
            </a:graphic>
          </wp:inline>
        </w:drawing>
      </w:r>
    </w:p>
    <w:p w14:paraId="51D9CE61" w14:textId="77777777" w:rsidR="00E035CE"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162</w:t>
      </w:r>
      <w:r w:rsidR="00B8237E">
        <w:rPr>
          <w:noProof/>
        </w:rPr>
        <w:fldChar w:fldCharType="end"/>
      </w:r>
      <w:r>
        <w:t xml:space="preserve"> Clear All Filters Button for Report Criteria</w:t>
      </w:r>
    </w:p>
    <w:p w14:paraId="2BCF3D46" w14:textId="77777777" w:rsidR="00E035CE" w:rsidRDefault="00E035CE" w:rsidP="00E035CE">
      <w:pPr>
        <w:pStyle w:val="Heading3"/>
      </w:pPr>
      <w:bookmarkStart w:id="246" w:name="_Toc535222472"/>
      <w:r>
        <w:lastRenderedPageBreak/>
        <w:t>View Selections</w:t>
      </w:r>
      <w:bookmarkEnd w:id="246"/>
    </w:p>
    <w:p w14:paraId="486E7EB2" w14:textId="77777777" w:rsidR="00E035CE" w:rsidRPr="001F4401" w:rsidRDefault="00E035CE" w:rsidP="00E035CE">
      <w:pPr>
        <w:pStyle w:val="BodyText"/>
        <w:ind w:left="1440"/>
      </w:pPr>
      <w:r w:rsidRPr="001F4401">
        <w:rPr>
          <w:rStyle w:val="BodyTextChar"/>
        </w:rPr>
        <w:t xml:space="preserve">On the </w:t>
      </w:r>
      <w:r>
        <w:rPr>
          <w:rStyle w:val="BodyTextChar"/>
        </w:rPr>
        <w:t>Define Report</w:t>
      </w:r>
      <w:r w:rsidRPr="001F4401">
        <w:rPr>
          <w:rStyle w:val="BodyTextChar"/>
        </w:rPr>
        <w:t xml:space="preserve"> box</w:t>
      </w:r>
      <w:r>
        <w:rPr>
          <w:rStyle w:val="BodyTextChar"/>
        </w:rPr>
        <w:t xml:space="preserve"> (shown above)</w:t>
      </w:r>
      <w:r w:rsidRPr="001F4401">
        <w:rPr>
          <w:rStyle w:val="BodyTextChar"/>
        </w:rPr>
        <w:t>, click on View Selections to see all the criteria currently selected</w:t>
      </w:r>
      <w:r>
        <w:rPr>
          <w:rStyle w:val="BodyTextChar"/>
        </w:rPr>
        <w:t xml:space="preserve"> for the report</w:t>
      </w:r>
      <w:r w:rsidRPr="001F4401">
        <w:rPr>
          <w:rStyle w:val="BodyTextChar"/>
        </w:rPr>
        <w:t>.</w:t>
      </w:r>
    </w:p>
    <w:p w14:paraId="51FF4B74" w14:textId="77777777" w:rsidR="00E035CE" w:rsidRDefault="00E035CE" w:rsidP="00BD3264">
      <w:pPr>
        <w:pStyle w:val="ListNumber"/>
        <w:numPr>
          <w:ilvl w:val="0"/>
          <w:numId w:val="0"/>
        </w:numPr>
        <w:ind w:left="1800"/>
      </w:pPr>
      <w:r>
        <w:rPr>
          <w:noProof/>
        </w:rPr>
        <w:drawing>
          <wp:inline distT="0" distB="0" distL="0" distR="0" wp14:anchorId="1F6C9CA9" wp14:editId="24C2D377">
            <wp:extent cx="3114136" cy="3377640"/>
            <wp:effectExtent l="19050" t="19050" r="10160" b="1333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3111770" cy="3375074"/>
                    </a:xfrm>
                    <a:prstGeom prst="rect">
                      <a:avLst/>
                    </a:prstGeom>
                    <a:ln>
                      <a:solidFill>
                        <a:schemeClr val="tx1"/>
                      </a:solidFill>
                    </a:ln>
                  </pic:spPr>
                </pic:pic>
              </a:graphicData>
            </a:graphic>
          </wp:inline>
        </w:drawing>
      </w:r>
    </w:p>
    <w:p w14:paraId="49FE8458" w14:textId="77777777" w:rsidR="00E035CE"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163</w:t>
      </w:r>
      <w:r w:rsidR="00B8237E">
        <w:rPr>
          <w:noProof/>
        </w:rPr>
        <w:fldChar w:fldCharType="end"/>
      </w:r>
      <w:r>
        <w:t xml:space="preserve"> View Selections Pop-up Box of Configured Report Criteria</w:t>
      </w:r>
    </w:p>
    <w:p w14:paraId="442810B1" w14:textId="77777777" w:rsidR="00E035CE" w:rsidRDefault="00E035CE" w:rsidP="00E035CE">
      <w:pPr>
        <w:pStyle w:val="Heading3"/>
      </w:pPr>
      <w:bookmarkStart w:id="247" w:name="_Toc535222473"/>
      <w:r>
        <w:t>Submit</w:t>
      </w:r>
      <w:bookmarkEnd w:id="247"/>
    </w:p>
    <w:p w14:paraId="50151F48" w14:textId="77777777" w:rsidR="00E035CE" w:rsidRDefault="00E035CE" w:rsidP="00BD3264">
      <w:pPr>
        <w:pStyle w:val="ListNumber"/>
        <w:numPr>
          <w:ilvl w:val="0"/>
          <w:numId w:val="0"/>
        </w:numPr>
        <w:ind w:left="1080"/>
      </w:pPr>
      <w:r w:rsidRPr="008B6707">
        <w:t>On</w:t>
      </w:r>
      <w:r>
        <w:t xml:space="preserve"> the Define Report menu, click on </w:t>
      </w:r>
      <w:r w:rsidRPr="000A5F4A">
        <w:rPr>
          <w:b/>
        </w:rPr>
        <w:t>Submit</w:t>
      </w:r>
      <w:r>
        <w:t xml:space="preserve"> to request or schedule the report.  On demand reports will enter the processing queue as soon as they are submitted.  </w:t>
      </w:r>
    </w:p>
    <w:p w14:paraId="555DE3D9" w14:textId="77777777" w:rsidR="000018DA" w:rsidRDefault="000018DA" w:rsidP="00BD3264">
      <w:pPr>
        <w:pStyle w:val="ListNumber"/>
        <w:numPr>
          <w:ilvl w:val="0"/>
          <w:numId w:val="0"/>
        </w:numPr>
        <w:ind w:left="1080"/>
        <w:sectPr w:rsidR="000018DA" w:rsidSect="00547C63">
          <w:type w:val="continuous"/>
          <w:pgSz w:w="12240" w:h="15840" w:code="1"/>
          <w:pgMar w:top="1440" w:right="1440" w:bottom="1440" w:left="1440" w:header="720" w:footer="720" w:gutter="0"/>
          <w:cols w:space="720"/>
          <w:titlePg/>
        </w:sectPr>
      </w:pPr>
    </w:p>
    <w:p w14:paraId="0DFADBBE" w14:textId="77777777" w:rsidR="00E035CE" w:rsidRDefault="00E035CE" w:rsidP="00E62878">
      <w:pPr>
        <w:pStyle w:val="Heading1"/>
      </w:pPr>
      <w:bookmarkStart w:id="248" w:name="_Toc535222474"/>
      <w:r>
        <w:lastRenderedPageBreak/>
        <w:t>Wake-up Scheduling</w:t>
      </w:r>
      <w:bookmarkEnd w:id="248"/>
    </w:p>
    <w:p w14:paraId="6BCCCEAE" w14:textId="77777777" w:rsidR="00E035CE" w:rsidRDefault="00E035CE" w:rsidP="00E035CE">
      <w:pPr>
        <w:pStyle w:val="BodyText"/>
      </w:pPr>
      <w:r>
        <w:t xml:space="preserve">Wake-up calls can be scheduled for a single guest through the </w:t>
      </w:r>
      <w:hyperlink w:anchor="_Scheduling_Wake-ups" w:history="1">
        <w:r w:rsidRPr="00E035CE">
          <w:rPr>
            <w:rStyle w:val="Hyperlink"/>
          </w:rPr>
          <w:t>Manage Wake-ups</w:t>
        </w:r>
      </w:hyperlink>
      <w:r>
        <w:t xml:space="preserve"> feature on the guest details page.  Alternatively, wake-ups can be scheduled for one or more guests or a group using the Wake-up Scheduling screen.</w:t>
      </w:r>
    </w:p>
    <w:p w14:paraId="2B21CE11" w14:textId="77777777" w:rsidR="00E035CE" w:rsidRDefault="00E035CE" w:rsidP="00E035CE">
      <w:pPr>
        <w:pStyle w:val="BodyText"/>
      </w:pPr>
    </w:p>
    <w:p w14:paraId="4AEB2888" w14:textId="77777777" w:rsidR="00E035CE" w:rsidRDefault="00E035CE" w:rsidP="00E035CE">
      <w:pPr>
        <w:pStyle w:val="BodyText"/>
        <w:keepNext/>
      </w:pPr>
      <w:r>
        <w:rPr>
          <w:noProof/>
        </w:rPr>
        <w:drawing>
          <wp:inline distT="0" distB="0" distL="0" distR="0" wp14:anchorId="61374E6D" wp14:editId="21C88F68">
            <wp:extent cx="4830792" cy="1991670"/>
            <wp:effectExtent l="19050" t="19050" r="27305" b="27940"/>
            <wp:docPr id="15421" name="Picture 1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4831902" cy="1992128"/>
                    </a:xfrm>
                    <a:prstGeom prst="rect">
                      <a:avLst/>
                    </a:prstGeom>
                    <a:ln>
                      <a:solidFill>
                        <a:schemeClr val="tx1">
                          <a:lumMod val="50000"/>
                          <a:lumOff val="50000"/>
                        </a:schemeClr>
                      </a:solidFill>
                    </a:ln>
                  </pic:spPr>
                </pic:pic>
              </a:graphicData>
            </a:graphic>
          </wp:inline>
        </w:drawing>
      </w:r>
    </w:p>
    <w:p w14:paraId="3A7ED8C0" w14:textId="77777777"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164</w:t>
      </w:r>
      <w:r w:rsidR="00B8237E">
        <w:rPr>
          <w:noProof/>
        </w:rPr>
        <w:fldChar w:fldCharType="end"/>
      </w:r>
      <w:r>
        <w:t xml:space="preserve"> Wake-up Scheduling Screen</w:t>
      </w:r>
    </w:p>
    <w:p w14:paraId="2F4E1472" w14:textId="77777777" w:rsidR="00E035CE" w:rsidRDefault="008A461D" w:rsidP="008A461D">
      <w:pPr>
        <w:pStyle w:val="Heading2"/>
      </w:pPr>
      <w:bookmarkStart w:id="249" w:name="_Toc535222475"/>
      <w:r>
        <w:t>Access</w:t>
      </w:r>
      <w:r w:rsidR="00E035CE" w:rsidRPr="00E035CE">
        <w:t xml:space="preserve"> Wake-up Scheduling</w:t>
      </w:r>
      <w:bookmarkEnd w:id="249"/>
      <w:r w:rsidR="00E035CE" w:rsidRPr="00E035CE">
        <w:t xml:space="preserve"> </w:t>
      </w:r>
    </w:p>
    <w:p w14:paraId="617312F5" w14:textId="77777777" w:rsidR="00C95A55" w:rsidRDefault="00C95A55" w:rsidP="00F465F6">
      <w:pPr>
        <w:pStyle w:val="ListNumber"/>
        <w:numPr>
          <w:ilvl w:val="0"/>
          <w:numId w:val="12"/>
        </w:numPr>
      </w:pPr>
      <w:r>
        <w:t>C</w:t>
      </w:r>
      <w:r w:rsidRPr="00547C63">
        <w:t>li</w:t>
      </w:r>
      <w:r>
        <w:t xml:space="preserve">ck on the </w:t>
      </w:r>
      <w:r w:rsidRPr="00AF43F5">
        <w:t>hamburger menu on the upper left side of the portal</w:t>
      </w:r>
      <w:r>
        <w:t>.</w:t>
      </w:r>
    </w:p>
    <w:p w14:paraId="16AB2E07" w14:textId="77777777" w:rsidR="00C95A55" w:rsidRDefault="00C95A55" w:rsidP="00BD3264">
      <w:pPr>
        <w:pStyle w:val="ListNumber"/>
        <w:numPr>
          <w:ilvl w:val="0"/>
          <w:numId w:val="0"/>
        </w:numPr>
        <w:ind w:left="1440"/>
      </w:pPr>
      <w:r>
        <w:t xml:space="preserve">  </w:t>
      </w:r>
      <w:r>
        <w:rPr>
          <w:noProof/>
        </w:rPr>
        <w:drawing>
          <wp:inline distT="0" distB="0" distL="0" distR="0" wp14:anchorId="26323A29" wp14:editId="6FEE0544">
            <wp:extent cx="533400" cy="428625"/>
            <wp:effectExtent l="19050" t="19050" r="19050" b="28575"/>
            <wp:docPr id="15422" name="Picture 1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33400" cy="428625"/>
                    </a:xfrm>
                    <a:prstGeom prst="rect">
                      <a:avLst/>
                    </a:prstGeom>
                    <a:ln>
                      <a:solidFill>
                        <a:schemeClr val="tx1">
                          <a:lumMod val="50000"/>
                          <a:lumOff val="50000"/>
                        </a:schemeClr>
                      </a:solidFill>
                    </a:ln>
                  </pic:spPr>
                </pic:pic>
              </a:graphicData>
            </a:graphic>
          </wp:inline>
        </w:drawing>
      </w:r>
    </w:p>
    <w:p w14:paraId="40118109" w14:textId="77777777" w:rsidR="00C95A55" w:rsidRDefault="00C95A55" w:rsidP="00C95A55">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165</w:t>
      </w:r>
      <w:r w:rsidR="00B8237E">
        <w:rPr>
          <w:noProof/>
        </w:rPr>
        <w:fldChar w:fldCharType="end"/>
      </w:r>
      <w:r>
        <w:t xml:space="preserve"> Hamburger Menu Icon</w:t>
      </w:r>
    </w:p>
    <w:p w14:paraId="7A8FFC79" w14:textId="77777777" w:rsidR="00C95A55" w:rsidRDefault="00C95A55" w:rsidP="00F465F6">
      <w:pPr>
        <w:pStyle w:val="ListNumber"/>
        <w:numPr>
          <w:ilvl w:val="0"/>
          <w:numId w:val="12"/>
        </w:numPr>
      </w:pPr>
      <w:r>
        <w:t xml:space="preserve">Select Wake-up Scheduling from the hamburger menu.  </w:t>
      </w:r>
    </w:p>
    <w:p w14:paraId="00D5B5BB" w14:textId="77777777" w:rsidR="0002657D" w:rsidRDefault="00C95A55" w:rsidP="00BD3264">
      <w:pPr>
        <w:pStyle w:val="ListNumber"/>
        <w:numPr>
          <w:ilvl w:val="0"/>
          <w:numId w:val="0"/>
        </w:numPr>
        <w:ind w:left="1440"/>
      </w:pPr>
      <w:r>
        <w:rPr>
          <w:noProof/>
        </w:rPr>
        <w:lastRenderedPageBreak/>
        <mc:AlternateContent>
          <mc:Choice Requires="wps">
            <w:drawing>
              <wp:anchor distT="0" distB="0" distL="114300" distR="114300" simplePos="0" relativeHeight="251958272" behindDoc="0" locked="0" layoutInCell="1" allowOverlap="1" wp14:anchorId="194D01C2" wp14:editId="3A49334A">
                <wp:simplePos x="0" y="0"/>
                <wp:positionH relativeFrom="column">
                  <wp:posOffset>1104899</wp:posOffset>
                </wp:positionH>
                <wp:positionV relativeFrom="paragraph">
                  <wp:posOffset>1666875</wp:posOffset>
                </wp:positionV>
                <wp:extent cx="1019175" cy="250166"/>
                <wp:effectExtent l="19050" t="19050" r="47625" b="55245"/>
                <wp:wrapNone/>
                <wp:docPr id="1542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50166"/>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C1DEA" id="Rectangle 64" o:spid="_x0000_s1026" style="position:absolute;margin-left:87pt;margin-top:131.25pt;width:80.25pt;height:19.7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" filled="f" fillcolor="#f79646" strokecolor="red" strokeweight="3pt">
                <v:shadow on="t" color="#974706" opacity=".5" offset="1pt"/>
              </v:rect>
            </w:pict>
          </mc:Fallback>
        </mc:AlternateContent>
      </w:r>
      <w:r w:rsidR="007A051C">
        <w:rPr>
          <w:noProof/>
        </w:rPr>
        <w:drawing>
          <wp:inline distT="0" distB="0" distL="0" distR="0" wp14:anchorId="2541601F" wp14:editId="58114E9E">
            <wp:extent cx="2495550" cy="3905250"/>
            <wp:effectExtent l="19050" t="19050" r="19050" b="19050"/>
            <wp:docPr id="15442" name="Picture 1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2495550" cy="3905250"/>
                    </a:xfrm>
                    <a:prstGeom prst="rect">
                      <a:avLst/>
                    </a:prstGeom>
                    <a:ln>
                      <a:solidFill>
                        <a:schemeClr val="bg1">
                          <a:lumMod val="75000"/>
                        </a:schemeClr>
                      </a:solidFill>
                    </a:ln>
                  </pic:spPr>
                </pic:pic>
              </a:graphicData>
            </a:graphic>
          </wp:inline>
        </w:drawing>
      </w:r>
    </w:p>
    <w:p w14:paraId="21A97F82" w14:textId="77777777" w:rsidR="00C95A55" w:rsidRDefault="0002657D" w:rsidP="0002657D">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166</w:t>
      </w:r>
      <w:r w:rsidR="00B8237E">
        <w:rPr>
          <w:noProof/>
        </w:rPr>
        <w:fldChar w:fldCharType="end"/>
      </w:r>
      <w:r>
        <w:t xml:space="preserve"> Wake-up Scheduling Menu Item</w:t>
      </w:r>
    </w:p>
    <w:p w14:paraId="7E8D5705" w14:textId="77777777" w:rsidR="00C95A55" w:rsidRDefault="00C95A55" w:rsidP="00F465F6">
      <w:pPr>
        <w:pStyle w:val="ListNumber"/>
        <w:numPr>
          <w:ilvl w:val="0"/>
          <w:numId w:val="12"/>
        </w:numPr>
      </w:pPr>
      <w:r>
        <w:t>Select the property from the dropdown in the center of the screen.</w:t>
      </w:r>
    </w:p>
    <w:p w14:paraId="0F505A63" w14:textId="77777777" w:rsidR="008A461D" w:rsidRDefault="0002657D" w:rsidP="008A461D">
      <w:pPr>
        <w:pStyle w:val="Heading2"/>
      </w:pPr>
      <w:bookmarkStart w:id="250" w:name="_Toc535222476"/>
      <w:r>
        <w:t xml:space="preserve">Add a </w:t>
      </w:r>
      <w:r w:rsidR="008A461D">
        <w:t>Room</w:t>
      </w:r>
      <w:r>
        <w:t>/Range</w:t>
      </w:r>
      <w:bookmarkEnd w:id="250"/>
    </w:p>
    <w:p w14:paraId="18A831B4" w14:textId="77777777" w:rsidR="00C95A55" w:rsidRDefault="00C95A55" w:rsidP="00AD17B0">
      <w:pPr>
        <w:pStyle w:val="ListNumber"/>
        <w:numPr>
          <w:ilvl w:val="0"/>
          <w:numId w:val="48"/>
        </w:numPr>
      </w:pPr>
      <w:r>
        <w:t xml:space="preserve">To </w:t>
      </w:r>
      <w:r w:rsidR="0002657D">
        <w:t>manage</w:t>
      </w:r>
      <w:r w:rsidR="008A461D">
        <w:t xml:space="preserve"> wake-ups </w:t>
      </w:r>
      <w:r>
        <w:t xml:space="preserve">by room number, click on the </w:t>
      </w:r>
      <w:r w:rsidRPr="008A461D">
        <w:rPr>
          <w:b/>
        </w:rPr>
        <w:t>Add a Room/Range</w:t>
      </w:r>
      <w:r>
        <w:t xml:space="preserve"> link.  A box will appear. </w:t>
      </w:r>
    </w:p>
    <w:p w14:paraId="0787808A" w14:textId="77777777" w:rsidR="0002657D" w:rsidRDefault="0002657D" w:rsidP="00BD3264">
      <w:pPr>
        <w:pStyle w:val="ListNumber"/>
        <w:numPr>
          <w:ilvl w:val="0"/>
          <w:numId w:val="0"/>
        </w:numPr>
        <w:ind w:left="1800"/>
      </w:pPr>
      <w:r>
        <w:rPr>
          <w:noProof/>
        </w:rPr>
        <mc:AlternateContent>
          <mc:Choice Requires="wps">
            <w:drawing>
              <wp:anchor distT="0" distB="0" distL="114300" distR="114300" simplePos="0" relativeHeight="251964416" behindDoc="0" locked="0" layoutInCell="1" allowOverlap="1" wp14:anchorId="2B01D692" wp14:editId="00916A59">
                <wp:simplePos x="0" y="0"/>
                <wp:positionH relativeFrom="column">
                  <wp:posOffset>1141730</wp:posOffset>
                </wp:positionH>
                <wp:positionV relativeFrom="paragraph">
                  <wp:posOffset>765175</wp:posOffset>
                </wp:positionV>
                <wp:extent cx="785004" cy="250166"/>
                <wp:effectExtent l="19050" t="19050" r="34290" b="55245"/>
                <wp:wrapNone/>
                <wp:docPr id="1543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004" cy="250166"/>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EAC48" id="Rectangle 64" o:spid="_x0000_s1026" style="position:absolute;margin-left:89.9pt;margin-top:60.25pt;width:61.8pt;height:19.7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" filled="f" fillcolor="#f79646" strokecolor="red" strokeweight="3pt">
                <v:shadow on="t" color="#974706" opacity=".5" offset="1pt"/>
              </v:rect>
            </w:pict>
          </mc:Fallback>
        </mc:AlternateContent>
      </w:r>
      <w:r>
        <w:rPr>
          <w:noProof/>
        </w:rPr>
        <w:drawing>
          <wp:inline distT="0" distB="0" distL="0" distR="0" wp14:anchorId="65A97A7F" wp14:editId="31CD53BF">
            <wp:extent cx="4278702" cy="1841305"/>
            <wp:effectExtent l="19050" t="19050" r="26670" b="26035"/>
            <wp:docPr id="15431" name="Picture 1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4278702" cy="1841305"/>
                    </a:xfrm>
                    <a:prstGeom prst="rect">
                      <a:avLst/>
                    </a:prstGeom>
                    <a:ln>
                      <a:solidFill>
                        <a:schemeClr val="tx1">
                          <a:lumMod val="50000"/>
                          <a:lumOff val="50000"/>
                        </a:schemeClr>
                      </a:solidFill>
                    </a:ln>
                  </pic:spPr>
                </pic:pic>
              </a:graphicData>
            </a:graphic>
          </wp:inline>
        </w:drawing>
      </w:r>
    </w:p>
    <w:p w14:paraId="745ADFCF" w14:textId="77777777" w:rsidR="0002657D" w:rsidRDefault="0002657D" w:rsidP="0002657D">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167</w:t>
      </w:r>
      <w:r w:rsidR="00B8237E">
        <w:rPr>
          <w:noProof/>
        </w:rPr>
        <w:fldChar w:fldCharType="end"/>
      </w:r>
      <w:r>
        <w:t xml:space="preserve"> Wake-up Scheduling Screen</w:t>
      </w:r>
    </w:p>
    <w:p w14:paraId="5D48F272" w14:textId="77777777" w:rsidR="0002657D" w:rsidRDefault="0002657D" w:rsidP="0002657D">
      <w:pPr>
        <w:pStyle w:val="BodyText"/>
        <w:ind w:left="1440"/>
      </w:pPr>
      <w:r>
        <w:rPr>
          <w:noProof/>
        </w:rPr>
        <w:lastRenderedPageBreak/>
        <w:drawing>
          <wp:inline distT="0" distB="0" distL="0" distR="0" wp14:anchorId="2D12A420" wp14:editId="3F2F1C05">
            <wp:extent cx="2977338" cy="1613140"/>
            <wp:effectExtent l="19050" t="19050" r="13970" b="25400"/>
            <wp:docPr id="15425" name="Picture 1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985100" cy="1617346"/>
                    </a:xfrm>
                    <a:prstGeom prst="rect">
                      <a:avLst/>
                    </a:prstGeom>
                    <a:ln>
                      <a:solidFill>
                        <a:schemeClr val="tx1">
                          <a:lumMod val="50000"/>
                          <a:lumOff val="50000"/>
                        </a:schemeClr>
                      </a:solidFill>
                    </a:ln>
                  </pic:spPr>
                </pic:pic>
              </a:graphicData>
            </a:graphic>
          </wp:inline>
        </w:drawing>
      </w:r>
    </w:p>
    <w:p w14:paraId="5289EF22" w14:textId="77777777" w:rsidR="0002657D" w:rsidRDefault="0002657D" w:rsidP="0002657D">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168</w:t>
      </w:r>
      <w:r w:rsidR="00B8237E">
        <w:rPr>
          <w:noProof/>
        </w:rPr>
        <w:fldChar w:fldCharType="end"/>
      </w:r>
      <w:r>
        <w:t xml:space="preserve"> Add a Room/Range Box</w:t>
      </w:r>
    </w:p>
    <w:p w14:paraId="10A7BE86" w14:textId="77777777" w:rsidR="008A461D" w:rsidRDefault="008A461D" w:rsidP="00F465F6">
      <w:pPr>
        <w:pStyle w:val="ListNumber"/>
        <w:numPr>
          <w:ilvl w:val="0"/>
          <w:numId w:val="12"/>
        </w:numPr>
      </w:pPr>
      <w:r>
        <w:t>Cl</w:t>
      </w:r>
      <w:r w:rsidR="00C95A55">
        <w:t>ick on Room Number(s)</w:t>
      </w:r>
      <w:r>
        <w:t>.  Specify the room number(s) by one or more of the following methods:</w:t>
      </w:r>
    </w:p>
    <w:p w14:paraId="0E44E5FC" w14:textId="77777777" w:rsidR="008A461D" w:rsidRDefault="008A461D" w:rsidP="00F465F6">
      <w:pPr>
        <w:pStyle w:val="ListNumber"/>
        <w:numPr>
          <w:ilvl w:val="1"/>
          <w:numId w:val="12"/>
        </w:numPr>
      </w:pPr>
      <w:r>
        <w:t xml:space="preserve">Enter a single room number </w:t>
      </w:r>
    </w:p>
    <w:p w14:paraId="0437BD15" w14:textId="77777777" w:rsidR="008A461D" w:rsidRDefault="008A461D" w:rsidP="00F465F6">
      <w:pPr>
        <w:pStyle w:val="ListNumber"/>
        <w:numPr>
          <w:ilvl w:val="1"/>
          <w:numId w:val="12"/>
        </w:numPr>
      </w:pPr>
      <w:r>
        <w:t>Enter a comma separated list of room numbers</w:t>
      </w:r>
    </w:p>
    <w:p w14:paraId="695D7B82" w14:textId="77777777" w:rsidR="008A461D" w:rsidRDefault="008A461D" w:rsidP="00F465F6">
      <w:pPr>
        <w:pStyle w:val="ListNumber"/>
        <w:numPr>
          <w:ilvl w:val="1"/>
          <w:numId w:val="12"/>
        </w:numPr>
      </w:pPr>
      <w:r>
        <w:t xml:space="preserve">Enter a room number range such as 100 – 199. </w:t>
      </w:r>
    </w:p>
    <w:p w14:paraId="425822DC" w14:textId="77777777" w:rsidR="00C95A55" w:rsidRDefault="008A461D" w:rsidP="00F465F6">
      <w:pPr>
        <w:pStyle w:val="ListNumber"/>
        <w:numPr>
          <w:ilvl w:val="0"/>
          <w:numId w:val="12"/>
        </w:numPr>
      </w:pPr>
      <w:r>
        <w:t xml:space="preserve">Hit </w:t>
      </w:r>
      <w:r w:rsidRPr="008A461D">
        <w:rPr>
          <w:b/>
        </w:rPr>
        <w:t>Add Rooms</w:t>
      </w:r>
      <w:r w:rsidR="00BB3F97">
        <w:t xml:space="preserve"> and chips will appear with the applicable room numbers. </w:t>
      </w:r>
    </w:p>
    <w:p w14:paraId="4A3E3CB2" w14:textId="77777777" w:rsidR="0002657D" w:rsidRDefault="0002657D" w:rsidP="00F465F6">
      <w:pPr>
        <w:pStyle w:val="ListNumber"/>
        <w:numPr>
          <w:ilvl w:val="0"/>
          <w:numId w:val="12"/>
        </w:numPr>
      </w:pPr>
      <w:r>
        <w:t xml:space="preserve">To remove a specific room number from the list, click on the X next to the room number. </w:t>
      </w:r>
    </w:p>
    <w:p w14:paraId="50AB4C49" w14:textId="77777777" w:rsidR="0002657D" w:rsidRDefault="0002657D" w:rsidP="00BD3264">
      <w:pPr>
        <w:pStyle w:val="ListNumber"/>
        <w:numPr>
          <w:ilvl w:val="0"/>
          <w:numId w:val="0"/>
        </w:numPr>
        <w:ind w:left="1080"/>
      </w:pPr>
      <w:r>
        <w:rPr>
          <w:noProof/>
        </w:rPr>
        <mc:AlternateContent>
          <mc:Choice Requires="wps">
            <w:drawing>
              <wp:anchor distT="0" distB="0" distL="114300" distR="114300" simplePos="0" relativeHeight="251960320" behindDoc="0" locked="0" layoutInCell="1" allowOverlap="1" wp14:anchorId="0D52AEBB" wp14:editId="3805F747">
                <wp:simplePos x="0" y="0"/>
                <wp:positionH relativeFrom="column">
                  <wp:posOffset>1138687</wp:posOffset>
                </wp:positionH>
                <wp:positionV relativeFrom="paragraph">
                  <wp:posOffset>329134</wp:posOffset>
                </wp:positionV>
                <wp:extent cx="181155" cy="249555"/>
                <wp:effectExtent l="19050" t="19050" r="47625" b="55245"/>
                <wp:wrapNone/>
                <wp:docPr id="1542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55" cy="24955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9A245" id="Rectangle 64" o:spid="_x0000_s1026" style="position:absolute;margin-left:89.65pt;margin-top:25.9pt;width:14.25pt;height:19.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" filled="f" fillcolor="#f79646" strokecolor="red" strokeweight="3pt">
                <v:shadow on="t" color="#974706" opacity=".5" offset="1pt"/>
              </v:rect>
            </w:pict>
          </mc:Fallback>
        </mc:AlternateContent>
      </w:r>
      <w:r>
        <w:rPr>
          <w:noProof/>
        </w:rPr>
        <w:drawing>
          <wp:inline distT="0" distB="0" distL="0" distR="0" wp14:anchorId="57EC333C" wp14:editId="1B7679D6">
            <wp:extent cx="5943600" cy="822325"/>
            <wp:effectExtent l="0" t="0" r="0" b="0"/>
            <wp:docPr id="15426" name="Picture 1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943600" cy="822325"/>
                    </a:xfrm>
                    <a:prstGeom prst="rect">
                      <a:avLst/>
                    </a:prstGeom>
                  </pic:spPr>
                </pic:pic>
              </a:graphicData>
            </a:graphic>
          </wp:inline>
        </w:drawing>
      </w:r>
    </w:p>
    <w:p w14:paraId="569A5B45" w14:textId="77777777" w:rsidR="0002657D" w:rsidRDefault="0002657D" w:rsidP="00F465F6">
      <w:pPr>
        <w:pStyle w:val="ListNumber"/>
        <w:numPr>
          <w:ilvl w:val="0"/>
          <w:numId w:val="12"/>
        </w:numPr>
      </w:pPr>
      <w:r>
        <w:t xml:space="preserve">To remove all room numbers that have been entered, click on the red circled X to the right of the Room Number(s) box.  </w:t>
      </w:r>
    </w:p>
    <w:p w14:paraId="7AAC3C3B" w14:textId="77777777" w:rsidR="0002657D" w:rsidRDefault="0002657D" w:rsidP="0002657D">
      <w:pPr>
        <w:pStyle w:val="BodyText"/>
      </w:pPr>
      <w:r>
        <w:rPr>
          <w:noProof/>
        </w:rPr>
        <mc:AlternateContent>
          <mc:Choice Requires="wps">
            <w:drawing>
              <wp:anchor distT="0" distB="0" distL="114300" distR="114300" simplePos="0" relativeHeight="251962368" behindDoc="0" locked="0" layoutInCell="1" allowOverlap="1" wp14:anchorId="2B2CD5F1" wp14:editId="7218582A">
                <wp:simplePos x="0" y="0"/>
                <wp:positionH relativeFrom="column">
                  <wp:posOffset>6244219</wp:posOffset>
                </wp:positionH>
                <wp:positionV relativeFrom="paragraph">
                  <wp:posOffset>318770</wp:posOffset>
                </wp:positionV>
                <wp:extent cx="267419" cy="249555"/>
                <wp:effectExtent l="19050" t="19050" r="37465" b="55245"/>
                <wp:wrapNone/>
                <wp:docPr id="1543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419" cy="24955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3AF1C" id="Rectangle 64" o:spid="_x0000_s1026" style="position:absolute;margin-left:491.65pt;margin-top:25.1pt;width:21.05pt;height:19.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" filled="f" fillcolor="#f79646" strokecolor="red" strokeweight="3pt">
                <v:shadow on="t" color="#974706" opacity=".5" offset="1pt"/>
              </v:rect>
            </w:pict>
          </mc:Fallback>
        </mc:AlternateContent>
      </w:r>
      <w:r>
        <w:rPr>
          <w:noProof/>
        </w:rPr>
        <w:drawing>
          <wp:inline distT="0" distB="0" distL="0" distR="0" wp14:anchorId="2AFB2664" wp14:editId="7FFC89CA">
            <wp:extent cx="5943600" cy="822325"/>
            <wp:effectExtent l="0" t="0" r="0" b="0"/>
            <wp:docPr id="15429" name="Picture 1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943600" cy="822325"/>
                    </a:xfrm>
                    <a:prstGeom prst="rect">
                      <a:avLst/>
                    </a:prstGeom>
                  </pic:spPr>
                </pic:pic>
              </a:graphicData>
            </a:graphic>
          </wp:inline>
        </w:drawing>
      </w:r>
    </w:p>
    <w:p w14:paraId="3C8F9F4A" w14:textId="77777777" w:rsidR="0002657D" w:rsidRDefault="0002657D" w:rsidP="00F465F6">
      <w:pPr>
        <w:pStyle w:val="ListNumber"/>
        <w:numPr>
          <w:ilvl w:val="0"/>
          <w:numId w:val="12"/>
        </w:numPr>
      </w:pPr>
      <w:r>
        <w:t xml:space="preserve">Once all rooms have been selected, select to either Schedule Wake-ups or Cancel a Specific Wake-up. See the sections </w:t>
      </w:r>
      <w:r w:rsidR="00F65725">
        <w:t xml:space="preserve">that follow for details </w:t>
      </w:r>
      <w:r>
        <w:t xml:space="preserve">on these features. </w:t>
      </w:r>
    </w:p>
    <w:p w14:paraId="6CDEBD76" w14:textId="77777777" w:rsidR="0002657D" w:rsidRDefault="0002657D" w:rsidP="0002657D">
      <w:pPr>
        <w:pStyle w:val="Heading2"/>
      </w:pPr>
      <w:bookmarkStart w:id="251" w:name="_Toc535222477"/>
      <w:r>
        <w:t>Add a Group</w:t>
      </w:r>
      <w:bookmarkEnd w:id="251"/>
    </w:p>
    <w:p w14:paraId="38174111" w14:textId="77777777" w:rsidR="0002657D" w:rsidRDefault="0002657D" w:rsidP="00AD17B0">
      <w:pPr>
        <w:pStyle w:val="ListNumber"/>
        <w:numPr>
          <w:ilvl w:val="0"/>
          <w:numId w:val="86"/>
        </w:numPr>
      </w:pPr>
      <w:r>
        <w:t xml:space="preserve">To manage wake-ups by group code, click on the </w:t>
      </w:r>
      <w:r w:rsidRPr="00BD5BD0">
        <w:rPr>
          <w:b/>
        </w:rPr>
        <w:t>Add a Group</w:t>
      </w:r>
      <w:r>
        <w:t xml:space="preserve"> link.  A box will appear. </w:t>
      </w:r>
    </w:p>
    <w:p w14:paraId="6F2803E9" w14:textId="77777777" w:rsidR="00F65725" w:rsidRDefault="00F65725" w:rsidP="00BD5BD0">
      <w:pPr>
        <w:pStyle w:val="ListNumber"/>
      </w:pPr>
      <w:r>
        <w:t xml:space="preserve">Click on Select a group and a dropdown list of group codes currently assigned to inhouse guests will appear.  </w:t>
      </w:r>
    </w:p>
    <w:p w14:paraId="6D2B0092" w14:textId="77777777" w:rsidR="00F65725" w:rsidRDefault="00F65725" w:rsidP="00F65725">
      <w:pPr>
        <w:pStyle w:val="BodyText"/>
        <w:keepNext/>
      </w:pPr>
      <w:r>
        <w:rPr>
          <w:noProof/>
        </w:rPr>
        <w:lastRenderedPageBreak/>
        <w:drawing>
          <wp:inline distT="0" distB="0" distL="0" distR="0" wp14:anchorId="163F04D2" wp14:editId="0AA89847">
            <wp:extent cx="2260121" cy="1180726"/>
            <wp:effectExtent l="19050" t="19050" r="26035" b="19685"/>
            <wp:docPr id="15434" name="Picture 1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2260825" cy="1181094"/>
                    </a:xfrm>
                    <a:prstGeom prst="rect">
                      <a:avLst/>
                    </a:prstGeom>
                    <a:ln>
                      <a:solidFill>
                        <a:schemeClr val="tx1">
                          <a:lumMod val="50000"/>
                          <a:lumOff val="50000"/>
                        </a:schemeClr>
                      </a:solidFill>
                    </a:ln>
                  </pic:spPr>
                </pic:pic>
              </a:graphicData>
            </a:graphic>
          </wp:inline>
        </w:drawing>
      </w:r>
      <w:r>
        <w:rPr>
          <w:noProof/>
        </w:rPr>
        <w:t xml:space="preserve">      </w:t>
      </w:r>
      <w:r>
        <w:rPr>
          <w:noProof/>
        </w:rPr>
        <w:drawing>
          <wp:inline distT="0" distB="0" distL="0" distR="0" wp14:anchorId="00E680D0" wp14:editId="25E854B3">
            <wp:extent cx="2449902" cy="1628492"/>
            <wp:effectExtent l="19050" t="19050" r="26670" b="10160"/>
            <wp:docPr id="15433" name="Picture 1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2447471" cy="1626876"/>
                    </a:xfrm>
                    <a:prstGeom prst="rect">
                      <a:avLst/>
                    </a:prstGeom>
                    <a:ln>
                      <a:solidFill>
                        <a:schemeClr val="tx1">
                          <a:lumMod val="50000"/>
                          <a:lumOff val="50000"/>
                        </a:schemeClr>
                      </a:solidFill>
                    </a:ln>
                  </pic:spPr>
                </pic:pic>
              </a:graphicData>
            </a:graphic>
          </wp:inline>
        </w:drawing>
      </w:r>
      <w:r>
        <w:t xml:space="preserve">  </w:t>
      </w:r>
    </w:p>
    <w:p w14:paraId="25C1D5DB" w14:textId="77777777" w:rsidR="00F65725" w:rsidRDefault="00F65725" w:rsidP="00F65725">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169</w:t>
      </w:r>
      <w:r w:rsidR="00B8237E">
        <w:rPr>
          <w:noProof/>
        </w:rPr>
        <w:fldChar w:fldCharType="end"/>
      </w:r>
      <w:r>
        <w:t xml:space="preserve"> Add a Group Selection Box</w:t>
      </w:r>
    </w:p>
    <w:p w14:paraId="1835ECEE" w14:textId="77777777" w:rsidR="00F65725" w:rsidRDefault="00F65725" w:rsidP="00BD5BD0">
      <w:pPr>
        <w:pStyle w:val="ListNumber"/>
      </w:pPr>
      <w:r>
        <w:t>Select a group from the dropdown list and click Add Rooms Within the Group. Chips will appear with the room numbers applicable to the group.</w:t>
      </w:r>
    </w:p>
    <w:p w14:paraId="67CF2D0B" w14:textId="71A99C3F" w:rsidR="0002657D" w:rsidRPr="00F65725" w:rsidRDefault="00F65725" w:rsidP="00BD3264">
      <w:pPr>
        <w:pStyle w:val="ListNumber"/>
        <w:numPr>
          <w:ilvl w:val="0"/>
          <w:numId w:val="0"/>
        </w:numPr>
        <w:ind w:left="2160"/>
      </w:pPr>
      <w:r w:rsidRPr="00F65725">
        <w:t xml:space="preserve">If a group is not visible in the dropdown, there are no guests in house that have that group code checked into </w:t>
      </w:r>
      <w:r w:rsidR="005C475E">
        <w:t>Jazzware</w:t>
      </w:r>
      <w:r w:rsidRPr="00F65725">
        <w:t>.</w:t>
      </w:r>
    </w:p>
    <w:p w14:paraId="11FFDCE2" w14:textId="77777777" w:rsidR="00F65725" w:rsidRDefault="00F65725" w:rsidP="00BD3264">
      <w:pPr>
        <w:pStyle w:val="ListNumber"/>
      </w:pPr>
      <w:r>
        <w:t>To select additional groups, repeat the process by clicking Add a Group and selecting the group from the dropdown.</w:t>
      </w:r>
    </w:p>
    <w:p w14:paraId="1FC9946F" w14:textId="77777777" w:rsidR="00F65725" w:rsidRDefault="00F65725" w:rsidP="00BD3264">
      <w:pPr>
        <w:pStyle w:val="ListNumber"/>
      </w:pPr>
      <w:r>
        <w:t xml:space="preserve">Once all groups have been selected, select to either Schedule Wake-ups or Cancel a Specific Wake-up. See the sections that follow for details on these features. </w:t>
      </w:r>
    </w:p>
    <w:p w14:paraId="135020FF" w14:textId="77777777" w:rsidR="00F65725" w:rsidRDefault="00F65725" w:rsidP="00F65725">
      <w:pPr>
        <w:pStyle w:val="Heading2"/>
      </w:pPr>
      <w:bookmarkStart w:id="252" w:name="_Toc535222478"/>
      <w:r>
        <w:t>Schedule Wake-ups</w:t>
      </w:r>
      <w:bookmarkEnd w:id="252"/>
    </w:p>
    <w:p w14:paraId="040E92BC" w14:textId="77777777" w:rsidR="00F65725" w:rsidRDefault="00F65725" w:rsidP="00AD17B0">
      <w:pPr>
        <w:pStyle w:val="ListNumber"/>
        <w:numPr>
          <w:ilvl w:val="0"/>
          <w:numId w:val="87"/>
        </w:numPr>
      </w:pPr>
      <w:r>
        <w:t xml:space="preserve">After all rooms have been selected, click on the Schedule Wake-ups Button to specify the date and time of the wake-up.  </w:t>
      </w:r>
      <w:r w:rsidR="00651485">
        <w:t>The Scheduled Wake-up box will open.</w:t>
      </w:r>
    </w:p>
    <w:p w14:paraId="3E1FDD56" w14:textId="77777777" w:rsidR="00651485" w:rsidRDefault="00651485" w:rsidP="00BD5BD0">
      <w:pPr>
        <w:pStyle w:val="ListNumber"/>
      </w:pPr>
      <w:r>
        <w:t>Specify the date of the wake-up by one of the following methods:</w:t>
      </w:r>
    </w:p>
    <w:p w14:paraId="677AF811" w14:textId="77777777" w:rsidR="00651485" w:rsidRDefault="00651485" w:rsidP="00AD17B0">
      <w:pPr>
        <w:pStyle w:val="ListNumber"/>
        <w:numPr>
          <w:ilvl w:val="1"/>
          <w:numId w:val="49"/>
        </w:numPr>
        <w:ind w:left="2160"/>
      </w:pPr>
      <w:r>
        <w:t>Click on the date and manually enter the date in the format displayed.</w:t>
      </w:r>
    </w:p>
    <w:p w14:paraId="738B9D7B" w14:textId="77777777" w:rsidR="00651485" w:rsidRDefault="00651485" w:rsidP="00AD17B0">
      <w:pPr>
        <w:pStyle w:val="ListNumber"/>
        <w:numPr>
          <w:ilvl w:val="1"/>
          <w:numId w:val="49"/>
        </w:numPr>
        <w:ind w:left="2160"/>
      </w:pPr>
      <w:r>
        <w:t>Click on the down arrow to get a calendar date picker.</w:t>
      </w:r>
    </w:p>
    <w:p w14:paraId="4E257ACF" w14:textId="77777777" w:rsidR="00651485" w:rsidRDefault="00651485" w:rsidP="00BD5BD0">
      <w:pPr>
        <w:pStyle w:val="ListNumber"/>
      </w:pPr>
      <w:r>
        <w:t xml:space="preserve">Specify the hour, minutes and time of day (for a </w:t>
      </w:r>
      <w:proofErr w:type="gramStart"/>
      <w:r>
        <w:t>12 hour</w:t>
      </w:r>
      <w:proofErr w:type="gramEnd"/>
      <w:r>
        <w:t xml:space="preserve"> clock) by clicking on the corresponding spaces and selecting the desired time. </w:t>
      </w:r>
    </w:p>
    <w:p w14:paraId="0EE52C3F" w14:textId="77777777" w:rsidR="00651485" w:rsidRDefault="00651485" w:rsidP="00BD5BD0">
      <w:pPr>
        <w:pStyle w:val="ListNumber"/>
      </w:pPr>
      <w:r>
        <w:t>If the wake-up is a one-time request, leave the slider switch on Nonrecurring.  If the wake-up should occur at the same t</w:t>
      </w:r>
      <w:r w:rsidRPr="00BD5BD0">
        <w:t>i</w:t>
      </w:r>
      <w:r>
        <w:t xml:space="preserve">me every day for the length of the guest stay, slide the switch to Recurring.  </w:t>
      </w:r>
    </w:p>
    <w:p w14:paraId="08DF2696" w14:textId="77777777" w:rsidR="00651485" w:rsidRDefault="00BD3264" w:rsidP="00BD3264">
      <w:pPr>
        <w:pStyle w:val="ListNumber"/>
        <w:numPr>
          <w:ilvl w:val="0"/>
          <w:numId w:val="0"/>
        </w:numPr>
        <w:ind w:left="1440"/>
      </w:pPr>
      <w:r>
        <w:rPr>
          <w:noProof/>
        </w:rPr>
        <w:drawing>
          <wp:inline distT="0" distB="0" distL="0" distR="0" wp14:anchorId="5D062627" wp14:editId="4FF28451">
            <wp:extent cx="3467352" cy="1558455"/>
            <wp:effectExtent l="19050" t="19050" r="19050" b="22860"/>
            <wp:docPr id="15362" name="Picture 1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3472016" cy="1560551"/>
                    </a:xfrm>
                    <a:prstGeom prst="rect">
                      <a:avLst/>
                    </a:prstGeom>
                    <a:ln>
                      <a:solidFill>
                        <a:schemeClr val="bg1">
                          <a:lumMod val="75000"/>
                        </a:schemeClr>
                      </a:solidFill>
                    </a:ln>
                  </pic:spPr>
                </pic:pic>
              </a:graphicData>
            </a:graphic>
          </wp:inline>
        </w:drawing>
      </w:r>
    </w:p>
    <w:p w14:paraId="73D7F6B8" w14:textId="77777777" w:rsidR="00651485" w:rsidRDefault="00651485" w:rsidP="00651485">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170</w:t>
      </w:r>
      <w:r w:rsidR="00B8237E">
        <w:rPr>
          <w:noProof/>
        </w:rPr>
        <w:fldChar w:fldCharType="end"/>
      </w:r>
      <w:r>
        <w:t xml:space="preserve"> Schedule Wake-up Box</w:t>
      </w:r>
    </w:p>
    <w:p w14:paraId="3F20F3D2" w14:textId="77777777" w:rsidR="000018DA" w:rsidRPr="000018DA" w:rsidRDefault="000018DA" w:rsidP="000018DA">
      <w:pPr>
        <w:pStyle w:val="BodyText"/>
      </w:pPr>
    </w:p>
    <w:p w14:paraId="6E36863E" w14:textId="77777777" w:rsidR="00651485" w:rsidRDefault="00651485" w:rsidP="00BD3264">
      <w:pPr>
        <w:pStyle w:val="ListNumber"/>
      </w:pPr>
      <w:r>
        <w:lastRenderedPageBreak/>
        <w:t xml:space="preserve">Click on Schedule Wake-ups.  A confirmation box will appear indicating which rooms were scheduled.  </w:t>
      </w:r>
    </w:p>
    <w:p w14:paraId="3CC8F940" w14:textId="77777777" w:rsidR="00651485" w:rsidRDefault="00651485" w:rsidP="00651485">
      <w:pPr>
        <w:pStyle w:val="BodyText"/>
        <w:keepNext/>
        <w:ind w:left="1440"/>
      </w:pPr>
      <w:r>
        <w:rPr>
          <w:noProof/>
        </w:rPr>
        <w:drawing>
          <wp:inline distT="0" distB="0" distL="0" distR="0" wp14:anchorId="25CAE700" wp14:editId="740CC117">
            <wp:extent cx="2260121" cy="1192842"/>
            <wp:effectExtent l="19050" t="19050" r="26035" b="26670"/>
            <wp:docPr id="15436" name="Picture 1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2257879" cy="1191659"/>
                    </a:xfrm>
                    <a:prstGeom prst="rect">
                      <a:avLst/>
                    </a:prstGeom>
                    <a:ln>
                      <a:solidFill>
                        <a:schemeClr val="tx1">
                          <a:lumMod val="50000"/>
                          <a:lumOff val="50000"/>
                        </a:schemeClr>
                      </a:solidFill>
                    </a:ln>
                  </pic:spPr>
                </pic:pic>
              </a:graphicData>
            </a:graphic>
          </wp:inline>
        </w:drawing>
      </w:r>
    </w:p>
    <w:p w14:paraId="050EE87E" w14:textId="77777777" w:rsidR="00651485" w:rsidRDefault="00651485" w:rsidP="00651485">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171</w:t>
      </w:r>
      <w:r w:rsidR="00B8237E">
        <w:rPr>
          <w:noProof/>
        </w:rPr>
        <w:fldChar w:fldCharType="end"/>
      </w:r>
      <w:r>
        <w:t xml:space="preserve"> Wake-up Scheduling Confirmation Box</w:t>
      </w:r>
    </w:p>
    <w:p w14:paraId="27F9CDE4" w14:textId="77777777" w:rsidR="00651485" w:rsidRPr="00651485" w:rsidRDefault="00651485" w:rsidP="00BD3264">
      <w:pPr>
        <w:pStyle w:val="ListNumber"/>
      </w:pPr>
      <w:r>
        <w:t xml:space="preserve">Click Ok. </w:t>
      </w:r>
    </w:p>
    <w:p w14:paraId="355C6C6F" w14:textId="77777777" w:rsidR="00F65725" w:rsidRPr="00F65725" w:rsidRDefault="00F65725" w:rsidP="00F65725">
      <w:pPr>
        <w:pStyle w:val="Heading2"/>
      </w:pPr>
      <w:bookmarkStart w:id="253" w:name="_Toc535222479"/>
      <w:r>
        <w:t>Cancel a Specific Wake-up</w:t>
      </w:r>
      <w:bookmarkEnd w:id="253"/>
      <w:r>
        <w:t xml:space="preserve"> </w:t>
      </w:r>
    </w:p>
    <w:p w14:paraId="35B8B88A" w14:textId="77777777" w:rsidR="00651485" w:rsidRDefault="00651485" w:rsidP="00AD17B0">
      <w:pPr>
        <w:pStyle w:val="ListNumber"/>
        <w:numPr>
          <w:ilvl w:val="0"/>
          <w:numId w:val="88"/>
        </w:numPr>
      </w:pPr>
      <w:r>
        <w:t xml:space="preserve">After </w:t>
      </w:r>
      <w:r w:rsidRPr="00BD5BD0">
        <w:t>a</w:t>
      </w:r>
      <w:r>
        <w:t>ll rooms have been selected</w:t>
      </w:r>
      <w:r w:rsidR="008D4A39">
        <w:t xml:space="preserve"> for cancellation</w:t>
      </w:r>
      <w:r>
        <w:t xml:space="preserve">, click on the </w:t>
      </w:r>
      <w:r w:rsidR="008D4A39">
        <w:t>Cancel a Specific Wake-up</w:t>
      </w:r>
      <w:r>
        <w:t xml:space="preserve"> Button.  The Scheduled Wake-up box will open.</w:t>
      </w:r>
    </w:p>
    <w:p w14:paraId="0A8C5449" w14:textId="77777777" w:rsidR="008D4A39" w:rsidRDefault="00BD3264" w:rsidP="00BD3264">
      <w:pPr>
        <w:pStyle w:val="ListNumber"/>
        <w:numPr>
          <w:ilvl w:val="0"/>
          <w:numId w:val="0"/>
        </w:numPr>
        <w:ind w:left="1800"/>
      </w:pPr>
      <w:r>
        <w:rPr>
          <w:noProof/>
        </w:rPr>
        <w:drawing>
          <wp:inline distT="0" distB="0" distL="0" distR="0" wp14:anchorId="2858843F" wp14:editId="66D62626">
            <wp:extent cx="2740370" cy="1558455"/>
            <wp:effectExtent l="19050" t="19050" r="22225" b="22860"/>
            <wp:docPr id="15364" name="Picture 1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2740211" cy="1558364"/>
                    </a:xfrm>
                    <a:prstGeom prst="rect">
                      <a:avLst/>
                    </a:prstGeom>
                    <a:ln>
                      <a:solidFill>
                        <a:schemeClr val="bg1">
                          <a:lumMod val="50000"/>
                        </a:schemeClr>
                      </a:solidFill>
                    </a:ln>
                  </pic:spPr>
                </pic:pic>
              </a:graphicData>
            </a:graphic>
          </wp:inline>
        </w:drawing>
      </w:r>
    </w:p>
    <w:p w14:paraId="448A394E" w14:textId="77777777" w:rsidR="00BB3F97" w:rsidRDefault="008D4A39" w:rsidP="008D4A39">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172</w:t>
      </w:r>
      <w:r w:rsidR="00B8237E">
        <w:rPr>
          <w:noProof/>
        </w:rPr>
        <w:fldChar w:fldCharType="end"/>
      </w:r>
      <w:r>
        <w:t xml:space="preserve"> Cancel a Specific Wake-up Box</w:t>
      </w:r>
    </w:p>
    <w:p w14:paraId="05C53570" w14:textId="77777777" w:rsidR="008D4A39" w:rsidRDefault="008D4A39" w:rsidP="00BD5BD0">
      <w:pPr>
        <w:pStyle w:val="ListNumber"/>
      </w:pPr>
      <w:r>
        <w:t>Specify the date of the wake-up to be cancelled by one of the following methods:</w:t>
      </w:r>
    </w:p>
    <w:p w14:paraId="799FC3D4" w14:textId="77777777" w:rsidR="008D4A39" w:rsidRDefault="008D4A39" w:rsidP="00AD17B0">
      <w:pPr>
        <w:pStyle w:val="ListNumber"/>
        <w:numPr>
          <w:ilvl w:val="1"/>
          <w:numId w:val="62"/>
        </w:numPr>
      </w:pPr>
      <w:r>
        <w:t>Click on the date and manually enter the date in the format displayed.</w:t>
      </w:r>
    </w:p>
    <w:p w14:paraId="01289A6C" w14:textId="77777777" w:rsidR="008D4A39" w:rsidRDefault="008D4A39" w:rsidP="00AD17B0">
      <w:pPr>
        <w:pStyle w:val="ListNumber"/>
        <w:numPr>
          <w:ilvl w:val="1"/>
          <w:numId w:val="62"/>
        </w:numPr>
      </w:pPr>
      <w:r>
        <w:t>Click on the down arrow to get a calendar date picker.</w:t>
      </w:r>
    </w:p>
    <w:p w14:paraId="0DB8E533" w14:textId="77777777" w:rsidR="008D4A39" w:rsidRDefault="008D4A39" w:rsidP="00BD3264">
      <w:pPr>
        <w:pStyle w:val="ListNumber"/>
      </w:pPr>
      <w:r>
        <w:t xml:space="preserve">Specify the hour, minutes and time of day (for a </w:t>
      </w:r>
      <w:proofErr w:type="gramStart"/>
      <w:r>
        <w:t>12 hour</w:t>
      </w:r>
      <w:proofErr w:type="gramEnd"/>
      <w:r>
        <w:t xml:space="preserve"> clock) of the wake-up to be cancelled by clicking on the corresponding spaces and selecting the desired time. </w:t>
      </w:r>
    </w:p>
    <w:p w14:paraId="093D7F58" w14:textId="77777777" w:rsidR="008D4A39" w:rsidRDefault="008D4A39" w:rsidP="00BD3264">
      <w:pPr>
        <w:pStyle w:val="ListNumber"/>
      </w:pPr>
      <w:r>
        <w:t xml:space="preserve">Click the Cancel Wake-ups Button.  A confirmation box will appear indicating which rooms were </w:t>
      </w:r>
      <w:r w:rsidR="007B4510">
        <w:t>cancelled</w:t>
      </w:r>
      <w:r>
        <w:t xml:space="preserve">.  </w:t>
      </w:r>
    </w:p>
    <w:p w14:paraId="174AF939" w14:textId="77777777" w:rsidR="007B4510" w:rsidRDefault="007B4510" w:rsidP="007B4510">
      <w:pPr>
        <w:pStyle w:val="BodyText"/>
        <w:keepNext/>
        <w:ind w:left="1440"/>
      </w:pPr>
      <w:r>
        <w:rPr>
          <w:noProof/>
        </w:rPr>
        <w:drawing>
          <wp:inline distT="0" distB="0" distL="0" distR="0" wp14:anchorId="408261A9" wp14:editId="64E972C6">
            <wp:extent cx="2355011" cy="1077717"/>
            <wp:effectExtent l="19050" t="19050" r="26670" b="27305"/>
            <wp:docPr id="15438" name="Picture 1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2355119" cy="1077767"/>
                    </a:xfrm>
                    <a:prstGeom prst="rect">
                      <a:avLst/>
                    </a:prstGeom>
                    <a:ln>
                      <a:solidFill>
                        <a:schemeClr val="tx1">
                          <a:lumMod val="50000"/>
                          <a:lumOff val="50000"/>
                        </a:schemeClr>
                      </a:solidFill>
                    </a:ln>
                  </pic:spPr>
                </pic:pic>
              </a:graphicData>
            </a:graphic>
          </wp:inline>
        </w:drawing>
      </w:r>
    </w:p>
    <w:p w14:paraId="3247BBEA" w14:textId="77777777" w:rsidR="008D4A39" w:rsidRDefault="007B4510" w:rsidP="007B4510">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173</w:t>
      </w:r>
      <w:r w:rsidR="00B8237E">
        <w:rPr>
          <w:noProof/>
        </w:rPr>
        <w:fldChar w:fldCharType="end"/>
      </w:r>
      <w:r>
        <w:t xml:space="preserve"> Wake-up Cancellation Confirmation Box</w:t>
      </w:r>
    </w:p>
    <w:p w14:paraId="0500C4AF" w14:textId="77777777" w:rsidR="008D4A39" w:rsidRDefault="008D4A39" w:rsidP="00BD3264">
      <w:pPr>
        <w:pStyle w:val="ListNumber"/>
      </w:pPr>
      <w:r>
        <w:t xml:space="preserve">Click on OK.  </w:t>
      </w:r>
    </w:p>
    <w:p w14:paraId="0986200B" w14:textId="77777777" w:rsidR="00927378" w:rsidRPr="00AF242F" w:rsidRDefault="00F065EB" w:rsidP="00E62878">
      <w:pPr>
        <w:pStyle w:val="Heading1"/>
      </w:pPr>
      <w:bookmarkStart w:id="254" w:name="_Toc535222480"/>
      <w:r>
        <w:lastRenderedPageBreak/>
        <w:t>Wake-up</w:t>
      </w:r>
      <w:r w:rsidR="00927378" w:rsidRPr="00AF242F">
        <w:t xml:space="preserve"> Call </w:t>
      </w:r>
      <w:bookmarkEnd w:id="192"/>
      <w:r w:rsidR="00F47DB6">
        <w:t>Activity</w:t>
      </w:r>
      <w:bookmarkEnd w:id="254"/>
    </w:p>
    <w:p w14:paraId="7987F323" w14:textId="77777777" w:rsidR="004E3756" w:rsidRDefault="00927378" w:rsidP="008B70A8">
      <w:pPr>
        <w:pStyle w:val="BodyText"/>
      </w:pPr>
      <w:r w:rsidRPr="00547C63">
        <w:t xml:space="preserve">The Portal provides a detailed report of all the </w:t>
      </w:r>
      <w:r w:rsidR="00F065EB">
        <w:t>wake-up</w:t>
      </w:r>
      <w:r w:rsidRPr="00547C63">
        <w:t xml:space="preserve"> call activity for a selected property by day.</w:t>
      </w:r>
      <w:r w:rsidR="008B70A8">
        <w:t xml:space="preserve">  </w:t>
      </w:r>
      <w:r w:rsidRPr="00547C63">
        <w:t xml:space="preserve">To view and/or export a report of all the </w:t>
      </w:r>
      <w:r w:rsidR="00F065EB">
        <w:t>wake-up</w:t>
      </w:r>
      <w:r w:rsidRPr="00547C63">
        <w:t xml:space="preserve"> activity that has taken plac</w:t>
      </w:r>
      <w:r w:rsidR="008B70A8">
        <w:t xml:space="preserve">e at a property for a given day from the </w:t>
      </w:r>
      <w:r w:rsidRPr="00547C63">
        <w:t>Main Reservations screen</w:t>
      </w:r>
      <w:r w:rsidR="004E3756">
        <w:t xml:space="preserve">: </w:t>
      </w:r>
    </w:p>
    <w:p w14:paraId="6F87838E" w14:textId="77777777" w:rsidR="00AF43F5" w:rsidRDefault="004E3756" w:rsidP="00AD17B0">
      <w:pPr>
        <w:pStyle w:val="ListNumber"/>
        <w:numPr>
          <w:ilvl w:val="0"/>
          <w:numId w:val="89"/>
        </w:numPr>
      </w:pPr>
      <w:r>
        <w:t>C</w:t>
      </w:r>
      <w:r w:rsidR="00927378" w:rsidRPr="00547C63">
        <w:t>li</w:t>
      </w:r>
      <w:r w:rsidR="008B70A8">
        <w:t xml:space="preserve">ck on the </w:t>
      </w:r>
      <w:r w:rsidR="00AF43F5" w:rsidRPr="00AF43F5">
        <w:t>hamburger menu on the upper left side of the portal</w:t>
      </w:r>
      <w:r w:rsidR="00AF43F5">
        <w:t>.</w:t>
      </w:r>
    </w:p>
    <w:p w14:paraId="3CCECE28" w14:textId="77777777" w:rsidR="00AF43F5" w:rsidRDefault="00AF43F5" w:rsidP="00BD3264">
      <w:pPr>
        <w:pStyle w:val="ListNumber"/>
        <w:numPr>
          <w:ilvl w:val="0"/>
          <w:numId w:val="0"/>
        </w:numPr>
        <w:ind w:left="1440"/>
      </w:pPr>
      <w:r>
        <w:t xml:space="preserve">  </w:t>
      </w:r>
      <w:r>
        <w:rPr>
          <w:noProof/>
        </w:rPr>
        <w:drawing>
          <wp:inline distT="0" distB="0" distL="0" distR="0" wp14:anchorId="6AE502B9" wp14:editId="6EA66984">
            <wp:extent cx="533400" cy="428625"/>
            <wp:effectExtent l="19050" t="19050" r="19050" b="2857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33400" cy="428625"/>
                    </a:xfrm>
                    <a:prstGeom prst="rect">
                      <a:avLst/>
                    </a:prstGeom>
                    <a:ln>
                      <a:solidFill>
                        <a:schemeClr val="tx1">
                          <a:lumMod val="50000"/>
                          <a:lumOff val="50000"/>
                        </a:schemeClr>
                      </a:solidFill>
                    </a:ln>
                  </pic:spPr>
                </pic:pic>
              </a:graphicData>
            </a:graphic>
          </wp:inline>
        </w:drawing>
      </w:r>
    </w:p>
    <w:p w14:paraId="64C799D7" w14:textId="77777777" w:rsidR="008B70A8" w:rsidRDefault="00AF43F5" w:rsidP="00F465F6">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174</w:t>
      </w:r>
      <w:r w:rsidR="00B8237E">
        <w:rPr>
          <w:noProof/>
        </w:rPr>
        <w:fldChar w:fldCharType="end"/>
      </w:r>
      <w:r>
        <w:t xml:space="preserve"> Hamburger Menu Icon</w:t>
      </w:r>
    </w:p>
    <w:p w14:paraId="5865A79E" w14:textId="77777777" w:rsidR="00AF43F5" w:rsidRPr="00AF43F5" w:rsidRDefault="00AF43F5" w:rsidP="00BD5BD0">
      <w:pPr>
        <w:pStyle w:val="ListNumber"/>
      </w:pPr>
      <w:r>
        <w:t xml:space="preserve">Click on </w:t>
      </w:r>
      <w:r w:rsidRPr="00AF43F5">
        <w:t>Wake-up Activity</w:t>
      </w:r>
      <w:r>
        <w:t>.</w:t>
      </w:r>
    </w:p>
    <w:p w14:paraId="4EDC426C" w14:textId="77777777" w:rsidR="000A5859" w:rsidRDefault="00102121" w:rsidP="00F465F6">
      <w:pPr>
        <w:pStyle w:val="BodyText"/>
        <w:keepNext/>
        <w:ind w:left="1620"/>
      </w:pPr>
      <w:r>
        <w:rPr>
          <w:noProof/>
        </w:rPr>
        <mc:AlternateContent>
          <mc:Choice Requires="wps">
            <w:drawing>
              <wp:anchor distT="0" distB="0" distL="114300" distR="114300" simplePos="0" relativeHeight="251865088" behindDoc="0" locked="0" layoutInCell="1" allowOverlap="1" wp14:anchorId="012AE5F7" wp14:editId="65C4F5B1">
                <wp:simplePos x="0" y="0"/>
                <wp:positionH relativeFrom="column">
                  <wp:posOffset>1050925</wp:posOffset>
                </wp:positionH>
                <wp:positionV relativeFrom="paragraph">
                  <wp:posOffset>1395730</wp:posOffset>
                </wp:positionV>
                <wp:extent cx="1276709" cy="250166"/>
                <wp:effectExtent l="19050" t="19050" r="38100" b="55245"/>
                <wp:wrapNone/>
                <wp:docPr id="24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709" cy="250166"/>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C8D9C" id="Rectangle 64" o:spid="_x0000_s1026" style="position:absolute;margin-left:82.75pt;margin-top:109.9pt;width:100.55pt;height:19.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" filled="f" fillcolor="#f79646" strokecolor="red" strokeweight="3pt">
                <v:shadow on="t" color="#974706" opacity=".5" offset="1pt"/>
              </v:rect>
            </w:pict>
          </mc:Fallback>
        </mc:AlternateContent>
      </w:r>
      <w:r w:rsidR="00AF43F5">
        <w:rPr>
          <w:noProof/>
        </w:rPr>
        <w:drawing>
          <wp:inline distT="0" distB="0" distL="0" distR="0" wp14:anchorId="501273A6" wp14:editId="6EEB7F45">
            <wp:extent cx="2286527" cy="3133725"/>
            <wp:effectExtent l="19050" t="19050" r="1905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2294295" cy="3144371"/>
                    </a:xfrm>
                    <a:prstGeom prst="rect">
                      <a:avLst/>
                    </a:prstGeom>
                    <a:ln>
                      <a:solidFill>
                        <a:schemeClr val="tx1">
                          <a:lumMod val="50000"/>
                          <a:lumOff val="50000"/>
                        </a:schemeClr>
                      </a:solidFill>
                    </a:ln>
                  </pic:spPr>
                </pic:pic>
              </a:graphicData>
            </a:graphic>
          </wp:inline>
        </w:drawing>
      </w:r>
    </w:p>
    <w:p w14:paraId="72ED03E5" w14:textId="77777777" w:rsidR="008B70A8" w:rsidRPr="00547C63" w:rsidRDefault="000A5859" w:rsidP="00F465F6">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175</w:t>
      </w:r>
      <w:r w:rsidR="00B8237E">
        <w:rPr>
          <w:noProof/>
        </w:rPr>
        <w:fldChar w:fldCharType="end"/>
      </w:r>
      <w:r>
        <w:t xml:space="preserve"> Wake-up </w:t>
      </w:r>
      <w:r w:rsidR="00F47DB6">
        <w:t>Activity</w:t>
      </w:r>
    </w:p>
    <w:p w14:paraId="09BB6028" w14:textId="77777777" w:rsidR="004E3756" w:rsidRDefault="00927378" w:rsidP="00BD3264">
      <w:pPr>
        <w:pStyle w:val="ListNumber"/>
      </w:pPr>
      <w:r w:rsidRPr="00547C63">
        <w:t xml:space="preserve">Select the name of the </w:t>
      </w:r>
      <w:r w:rsidR="00102121">
        <w:t>property from the dropdown menu if it is not already selected.</w:t>
      </w:r>
    </w:p>
    <w:p w14:paraId="74648AA9" w14:textId="77777777" w:rsidR="00927378" w:rsidRPr="00547C63" w:rsidRDefault="00102121" w:rsidP="00BD3264">
      <w:pPr>
        <w:pStyle w:val="ListNumber"/>
      </w:pPr>
      <w:r>
        <w:t xml:space="preserve">The current date will be automatically selected.  To select a different date, </w:t>
      </w:r>
      <w:r w:rsidR="008B70A8">
        <w:t>c</w:t>
      </w:r>
      <w:r w:rsidR="00927378" w:rsidRPr="00547C63">
        <w:t>lick on the dropdown menu next to the date t</w:t>
      </w:r>
      <w:r w:rsidR="008B70A8">
        <w:t xml:space="preserve">o get a calendar </w:t>
      </w:r>
      <w:r>
        <w:t xml:space="preserve">pop-up screen and select a date.  </w:t>
      </w:r>
    </w:p>
    <w:p w14:paraId="50287512" w14:textId="77777777" w:rsidR="000A5859" w:rsidRDefault="00A76F39" w:rsidP="000A5859">
      <w:pPr>
        <w:pStyle w:val="BodyText"/>
        <w:keepNext/>
      </w:pPr>
      <w:r>
        <w:rPr>
          <w:noProof/>
        </w:rPr>
        <w:lastRenderedPageBreak/>
        <w:drawing>
          <wp:inline distT="0" distB="0" distL="0" distR="0" wp14:anchorId="5B7E5D58" wp14:editId="19CFECBC">
            <wp:extent cx="3005714" cy="1817624"/>
            <wp:effectExtent l="19050" t="19050" r="23495" b="11430"/>
            <wp:docPr id="12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2" cstate="print"/>
                    <a:srcRect/>
                    <a:stretch>
                      <a:fillRect/>
                    </a:stretch>
                  </pic:blipFill>
                  <pic:spPr bwMode="auto">
                    <a:xfrm>
                      <a:off x="0" y="0"/>
                      <a:ext cx="3005714" cy="1817624"/>
                    </a:xfrm>
                    <a:prstGeom prst="rect">
                      <a:avLst/>
                    </a:prstGeom>
                    <a:noFill/>
                    <a:ln w="9525">
                      <a:solidFill>
                        <a:schemeClr val="tx1"/>
                      </a:solidFill>
                      <a:miter lim="800000"/>
                      <a:headEnd/>
                      <a:tailEnd/>
                    </a:ln>
                  </pic:spPr>
                </pic:pic>
              </a:graphicData>
            </a:graphic>
          </wp:inline>
        </w:drawing>
      </w:r>
    </w:p>
    <w:p w14:paraId="3B202129" w14:textId="77777777" w:rsidR="00927378" w:rsidRPr="00547C63" w:rsidRDefault="000A5859" w:rsidP="000A585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176</w:t>
      </w:r>
      <w:r w:rsidR="00B8237E">
        <w:rPr>
          <w:noProof/>
        </w:rPr>
        <w:fldChar w:fldCharType="end"/>
      </w:r>
      <w:r>
        <w:t xml:space="preserve"> Wake-up </w:t>
      </w:r>
      <w:r w:rsidR="00F47DB6">
        <w:t>Activity</w:t>
      </w:r>
      <w:r>
        <w:t xml:space="preserve"> Calendar Date Selector</w:t>
      </w:r>
    </w:p>
    <w:p w14:paraId="5AA4F1C4" w14:textId="77777777" w:rsidR="00927378" w:rsidRPr="00547C63" w:rsidRDefault="00102121" w:rsidP="00BD3264">
      <w:pPr>
        <w:pStyle w:val="ListNumber"/>
      </w:pPr>
      <w:r>
        <w:t>C</w:t>
      </w:r>
      <w:r w:rsidR="00A76F39">
        <w:t xml:space="preserve">lick on </w:t>
      </w:r>
      <w:r w:rsidR="00A76F39" w:rsidRPr="007C1851">
        <w:rPr>
          <w:b/>
        </w:rPr>
        <w:t>Run Report</w:t>
      </w:r>
      <w:r w:rsidR="00A76F39">
        <w:t xml:space="preserve"> and a report will be generated showing </w:t>
      </w:r>
      <w:proofErr w:type="gramStart"/>
      <w:r w:rsidR="00A76F39">
        <w:t>all of</w:t>
      </w:r>
      <w:proofErr w:type="gramEnd"/>
      <w:r w:rsidR="00A76F39">
        <w:t xml:space="preserve"> the </w:t>
      </w:r>
      <w:r w:rsidR="00F065EB">
        <w:t>wake-up</w:t>
      </w:r>
      <w:r w:rsidR="00A76F39">
        <w:t xml:space="preserve"> call details for the property</w:t>
      </w:r>
      <w:r>
        <w:t>.</w:t>
      </w:r>
    </w:p>
    <w:p w14:paraId="04DBDE2C" w14:textId="77777777" w:rsidR="000A5859" w:rsidRDefault="00A76F39" w:rsidP="000A5859">
      <w:pPr>
        <w:pStyle w:val="BodyText"/>
        <w:keepNext/>
      </w:pPr>
      <w:r>
        <w:rPr>
          <w:noProof/>
        </w:rPr>
        <w:drawing>
          <wp:inline distT="0" distB="0" distL="0" distR="0" wp14:anchorId="58B9B420" wp14:editId="67400292">
            <wp:extent cx="4754286" cy="2419048"/>
            <wp:effectExtent l="19050" t="19050" r="27305" b="19685"/>
            <wp:docPr id="12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3" cstate="print"/>
                    <a:srcRect/>
                    <a:stretch>
                      <a:fillRect/>
                    </a:stretch>
                  </pic:blipFill>
                  <pic:spPr bwMode="auto">
                    <a:xfrm>
                      <a:off x="0" y="0"/>
                      <a:ext cx="4754286" cy="2419048"/>
                    </a:xfrm>
                    <a:prstGeom prst="rect">
                      <a:avLst/>
                    </a:prstGeom>
                    <a:noFill/>
                    <a:ln w="9525">
                      <a:solidFill>
                        <a:schemeClr val="tx1"/>
                      </a:solidFill>
                      <a:miter lim="800000"/>
                      <a:headEnd/>
                      <a:tailEnd/>
                    </a:ln>
                  </pic:spPr>
                </pic:pic>
              </a:graphicData>
            </a:graphic>
          </wp:inline>
        </w:drawing>
      </w:r>
    </w:p>
    <w:p w14:paraId="01E6FC07" w14:textId="77777777" w:rsidR="00927378" w:rsidRPr="00547C63" w:rsidRDefault="000A5859" w:rsidP="000A585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177</w:t>
      </w:r>
      <w:r w:rsidR="00B8237E">
        <w:rPr>
          <w:noProof/>
        </w:rPr>
        <w:fldChar w:fldCharType="end"/>
      </w:r>
      <w:r>
        <w:t xml:space="preserve"> Wake-up </w:t>
      </w:r>
      <w:r w:rsidR="00F47DB6">
        <w:t>Activity Report</w:t>
      </w:r>
      <w:r>
        <w:t xml:space="preserve"> Screen</w:t>
      </w:r>
    </w:p>
    <w:p w14:paraId="155F5B4F" w14:textId="77777777" w:rsidR="00927378" w:rsidRPr="00547C63" w:rsidRDefault="00927378" w:rsidP="00BD3264">
      <w:pPr>
        <w:pStyle w:val="ListNumber"/>
      </w:pPr>
      <w:r w:rsidRPr="00547C63">
        <w:t>To sort the report on any heading,</w:t>
      </w:r>
      <w:r w:rsidR="00A76F39">
        <w:t xml:space="preserve"> simply</w:t>
      </w:r>
      <w:r w:rsidRPr="00547C63">
        <w:t xml:space="preserve"> click on the heading.</w:t>
      </w:r>
    </w:p>
    <w:p w14:paraId="063E931D" w14:textId="77777777" w:rsidR="00927378" w:rsidRPr="00547C63" w:rsidRDefault="00927378" w:rsidP="00BD3264">
      <w:pPr>
        <w:pStyle w:val="ListNumber"/>
      </w:pPr>
      <w:r w:rsidRPr="00547C63">
        <w:t xml:space="preserve">To filter the </w:t>
      </w:r>
      <w:proofErr w:type="gramStart"/>
      <w:r w:rsidRPr="00547C63">
        <w:t>report</w:t>
      </w:r>
      <w:proofErr w:type="gramEnd"/>
      <w:r w:rsidRPr="00547C63">
        <w:t xml:space="preserve"> find a particular record(s) in the report, enter the room number, first name, or last name into the filter boxes just below the column headers and hit Enter or the Tab key.  To remove the filter, clear the filter box and hit Enter or the Tab key.</w:t>
      </w:r>
    </w:p>
    <w:p w14:paraId="299E6680" w14:textId="77777777" w:rsidR="00927378" w:rsidRPr="00547C63" w:rsidRDefault="00927378" w:rsidP="00BD3264">
      <w:pPr>
        <w:pStyle w:val="ListNumber"/>
      </w:pPr>
      <w:r w:rsidRPr="00547C63">
        <w:t xml:space="preserve">To export the report to CSV or Excel, select the appropriate radio button on the lower </w:t>
      </w:r>
      <w:proofErr w:type="gramStart"/>
      <w:r w:rsidRPr="00547C63">
        <w:t>left hand</w:t>
      </w:r>
      <w:proofErr w:type="gramEnd"/>
      <w:r w:rsidRPr="00547C63">
        <w:t xml:space="preserve"> corner of the report and click </w:t>
      </w:r>
      <w:r w:rsidRPr="007C1851">
        <w:rPr>
          <w:b/>
        </w:rPr>
        <w:t>Export</w:t>
      </w:r>
      <w:r w:rsidRPr="00547C63">
        <w:t>.</w:t>
      </w:r>
    </w:p>
    <w:p w14:paraId="3CCF015C" w14:textId="77777777" w:rsidR="000A5859" w:rsidRDefault="00A76F39" w:rsidP="006860CA">
      <w:pPr>
        <w:pStyle w:val="BodyText"/>
        <w:keepNext/>
        <w:ind w:left="1620"/>
      </w:pPr>
      <w:r>
        <w:rPr>
          <w:noProof/>
        </w:rPr>
        <w:drawing>
          <wp:inline distT="0" distB="0" distL="0" distR="0" wp14:anchorId="1DAF77CD" wp14:editId="6F93C85D">
            <wp:extent cx="411428" cy="525715"/>
            <wp:effectExtent l="19050" t="19050" r="27305" b="27305"/>
            <wp:docPr id="12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4" cstate="print"/>
                    <a:srcRect/>
                    <a:stretch>
                      <a:fillRect/>
                    </a:stretch>
                  </pic:blipFill>
                  <pic:spPr bwMode="auto">
                    <a:xfrm>
                      <a:off x="0" y="0"/>
                      <a:ext cx="411428" cy="525715"/>
                    </a:xfrm>
                    <a:prstGeom prst="rect">
                      <a:avLst/>
                    </a:prstGeom>
                    <a:noFill/>
                    <a:ln w="9525">
                      <a:solidFill>
                        <a:schemeClr val="tx1"/>
                      </a:solidFill>
                      <a:miter lim="800000"/>
                      <a:headEnd/>
                      <a:tailEnd/>
                    </a:ln>
                  </pic:spPr>
                </pic:pic>
              </a:graphicData>
            </a:graphic>
          </wp:inline>
        </w:drawing>
      </w:r>
    </w:p>
    <w:p w14:paraId="6C73FD7C" w14:textId="77777777" w:rsidR="00927378" w:rsidRPr="00547C63" w:rsidRDefault="000A5859" w:rsidP="006860CA">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178</w:t>
      </w:r>
      <w:r w:rsidR="00B8237E">
        <w:rPr>
          <w:noProof/>
        </w:rPr>
        <w:fldChar w:fldCharType="end"/>
      </w:r>
      <w:r>
        <w:t xml:space="preserve"> Wake-up</w:t>
      </w:r>
      <w:r w:rsidR="00F47DB6">
        <w:t xml:space="preserve"> Activity</w:t>
      </w:r>
      <w:r>
        <w:t xml:space="preserve"> Report Export Options</w:t>
      </w:r>
    </w:p>
    <w:p w14:paraId="38D080CC" w14:textId="77777777" w:rsidR="004E3756" w:rsidRDefault="00F065EB" w:rsidP="004E3756">
      <w:pPr>
        <w:pStyle w:val="Heading2"/>
      </w:pPr>
      <w:bookmarkStart w:id="255" w:name="_Toc535222481"/>
      <w:bookmarkStart w:id="256" w:name="_Toc331673360"/>
      <w:r>
        <w:t>Wake-up</w:t>
      </w:r>
      <w:r w:rsidR="00100195">
        <w:t xml:space="preserve"> Report Definitions/Fields</w:t>
      </w:r>
      <w:bookmarkEnd w:id="255"/>
    </w:p>
    <w:p w14:paraId="31E9EA9A" w14:textId="77777777" w:rsidR="00927378" w:rsidRPr="00547C63" w:rsidRDefault="00A76F39" w:rsidP="00547C63">
      <w:pPr>
        <w:pStyle w:val="BodyText"/>
      </w:pPr>
      <w:r>
        <w:t>The report contains the following fields and definitions</w:t>
      </w:r>
      <w:bookmarkEnd w:id="256"/>
      <w:r>
        <w:t>:</w:t>
      </w:r>
    </w:p>
    <w:tbl>
      <w:tblPr>
        <w:tblStyle w:val="LightList-Accent1"/>
        <w:tblW w:w="8190" w:type="dxa"/>
        <w:tblInd w:w="1440" w:type="dxa"/>
        <w:tblLook w:val="04A0" w:firstRow="1" w:lastRow="0" w:firstColumn="1" w:lastColumn="0" w:noHBand="0" w:noVBand="1"/>
      </w:tblPr>
      <w:tblGrid>
        <w:gridCol w:w="1710"/>
        <w:gridCol w:w="6480"/>
      </w:tblGrid>
      <w:tr w:rsidR="00927378" w:rsidRPr="007F37A0" w14:paraId="32000BC6" w14:textId="77777777" w:rsidTr="001021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75D9DD46" w14:textId="77777777" w:rsidR="00927378" w:rsidRPr="00102121" w:rsidRDefault="00927378" w:rsidP="00A76F39">
            <w:pPr>
              <w:pStyle w:val="BodyText"/>
              <w:ind w:left="0"/>
              <w:rPr>
                <w:bCs w:val="0"/>
              </w:rPr>
            </w:pPr>
            <w:r w:rsidRPr="00102121">
              <w:rPr>
                <w:bCs w:val="0"/>
              </w:rPr>
              <w:lastRenderedPageBreak/>
              <w:t>Fields</w:t>
            </w:r>
          </w:p>
        </w:tc>
        <w:tc>
          <w:tcPr>
            <w:tcW w:w="6480" w:type="dxa"/>
          </w:tcPr>
          <w:p w14:paraId="420AC3A3" w14:textId="77777777" w:rsidR="00927378" w:rsidRPr="00102121" w:rsidRDefault="00927378" w:rsidP="00A76F39">
            <w:pPr>
              <w:pStyle w:val="BodyText"/>
              <w:ind w:left="0"/>
              <w:cnfStyle w:val="100000000000" w:firstRow="1" w:lastRow="0" w:firstColumn="0" w:lastColumn="0" w:oddVBand="0" w:evenVBand="0" w:oddHBand="0" w:evenHBand="0" w:firstRowFirstColumn="0" w:firstRowLastColumn="0" w:lastRowFirstColumn="0" w:lastRowLastColumn="0"/>
              <w:rPr>
                <w:bCs w:val="0"/>
              </w:rPr>
            </w:pPr>
            <w:r w:rsidRPr="00102121">
              <w:rPr>
                <w:bCs w:val="0"/>
              </w:rPr>
              <w:t>Meaning</w:t>
            </w:r>
          </w:p>
        </w:tc>
      </w:tr>
      <w:tr w:rsidR="00927378" w14:paraId="30765066" w14:textId="77777777" w:rsidTr="00102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46D07050" w14:textId="77777777" w:rsidR="00927378" w:rsidRPr="00547C63" w:rsidRDefault="00F065EB" w:rsidP="00100195">
            <w:pPr>
              <w:pStyle w:val="TableText"/>
            </w:pPr>
            <w:r>
              <w:t>Wake-up</w:t>
            </w:r>
            <w:r w:rsidR="00927378" w:rsidRPr="00547C63">
              <w:t xml:space="preserve"> Date &amp; </w:t>
            </w:r>
            <w:r>
              <w:t>Wake-up</w:t>
            </w:r>
            <w:r w:rsidR="00927378" w:rsidRPr="00547C63">
              <w:t xml:space="preserve"> Time</w:t>
            </w:r>
          </w:p>
        </w:tc>
        <w:tc>
          <w:tcPr>
            <w:tcW w:w="6480" w:type="dxa"/>
          </w:tcPr>
          <w:p w14:paraId="45718E8B" w14:textId="77777777" w:rsidR="00927378" w:rsidRPr="00547C63" w:rsidRDefault="00927378" w:rsidP="00100195">
            <w:pPr>
              <w:pStyle w:val="TableText"/>
              <w:cnfStyle w:val="000000100000" w:firstRow="0" w:lastRow="0" w:firstColumn="0" w:lastColumn="0" w:oddVBand="0" w:evenVBand="0" w:oddHBand="1" w:evenHBand="0" w:firstRowFirstColumn="0" w:firstRowLastColumn="0" w:lastRowFirstColumn="0" w:lastRowLastColumn="0"/>
            </w:pPr>
            <w:r w:rsidRPr="00547C63">
              <w:t xml:space="preserve">The date and time when the </w:t>
            </w:r>
            <w:r w:rsidR="00F065EB">
              <w:t>wake-up</w:t>
            </w:r>
            <w:r w:rsidRPr="00547C63">
              <w:t xml:space="preserve"> call is scheduled to occur.</w:t>
            </w:r>
          </w:p>
        </w:tc>
      </w:tr>
      <w:tr w:rsidR="00927378" w14:paraId="1BC031EE" w14:textId="77777777" w:rsidTr="00102121">
        <w:trPr>
          <w:trHeight w:val="880"/>
        </w:trPr>
        <w:tc>
          <w:tcPr>
            <w:cnfStyle w:val="001000000000" w:firstRow="0" w:lastRow="0" w:firstColumn="1" w:lastColumn="0" w:oddVBand="0" w:evenVBand="0" w:oddHBand="0" w:evenHBand="0" w:firstRowFirstColumn="0" w:firstRowLastColumn="0" w:lastRowFirstColumn="0" w:lastRowLastColumn="0"/>
            <w:tcW w:w="1710" w:type="dxa"/>
          </w:tcPr>
          <w:p w14:paraId="45F73418" w14:textId="77777777" w:rsidR="00927378" w:rsidRPr="00547C63" w:rsidRDefault="00927378" w:rsidP="00100195">
            <w:pPr>
              <w:pStyle w:val="TableText"/>
            </w:pPr>
            <w:r w:rsidRPr="00547C63">
              <w:t>Activation Date &amp; Activation Time</w:t>
            </w:r>
          </w:p>
        </w:tc>
        <w:tc>
          <w:tcPr>
            <w:tcW w:w="6480" w:type="dxa"/>
          </w:tcPr>
          <w:p w14:paraId="37964ACB" w14:textId="77777777" w:rsidR="00927378" w:rsidRPr="00547C63" w:rsidRDefault="00927378" w:rsidP="00100195">
            <w:pPr>
              <w:pStyle w:val="TableText"/>
              <w:cnfStyle w:val="000000000000" w:firstRow="0" w:lastRow="0" w:firstColumn="0" w:lastColumn="0" w:oddVBand="0" w:evenVBand="0" w:oddHBand="0" w:evenHBand="0" w:firstRowFirstColumn="0" w:firstRowLastColumn="0" w:lastRowFirstColumn="0" w:lastRowLastColumn="0"/>
            </w:pPr>
            <w:r w:rsidRPr="00547C63">
              <w:t xml:space="preserve">The date and time that some activity took place related to the scheduled </w:t>
            </w:r>
            <w:r w:rsidR="00F065EB">
              <w:t>wake-up</w:t>
            </w:r>
            <w:r w:rsidRPr="00547C63">
              <w:t xml:space="preserve"> call.  The status field indicates what activity took place.</w:t>
            </w:r>
          </w:p>
        </w:tc>
      </w:tr>
      <w:tr w:rsidR="00927378" w14:paraId="6FA06D82" w14:textId="77777777" w:rsidTr="00102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37482551" w14:textId="77777777" w:rsidR="00927378" w:rsidRPr="00547C63" w:rsidRDefault="00927378" w:rsidP="00100195">
            <w:pPr>
              <w:pStyle w:val="TableText"/>
            </w:pPr>
            <w:r w:rsidRPr="00547C63">
              <w:t># of Attempts</w:t>
            </w:r>
          </w:p>
        </w:tc>
        <w:tc>
          <w:tcPr>
            <w:tcW w:w="6480" w:type="dxa"/>
          </w:tcPr>
          <w:p w14:paraId="65CC748F" w14:textId="77777777" w:rsidR="00927378" w:rsidRPr="00547C63" w:rsidRDefault="00927378" w:rsidP="00100195">
            <w:pPr>
              <w:pStyle w:val="TableText"/>
              <w:cnfStyle w:val="000000100000" w:firstRow="0" w:lastRow="0" w:firstColumn="0" w:lastColumn="0" w:oddVBand="0" w:evenVBand="0" w:oddHBand="1" w:evenHBand="0" w:firstRowFirstColumn="0" w:firstRowLastColumn="0" w:lastRowFirstColumn="0" w:lastRowLastColumn="0"/>
            </w:pPr>
            <w:r w:rsidRPr="00547C63">
              <w:t xml:space="preserve">The number of </w:t>
            </w:r>
            <w:r w:rsidR="00F065EB">
              <w:t>wake-up</w:t>
            </w:r>
            <w:r w:rsidRPr="00547C63">
              <w:t xml:space="preserve"> calls that were placed </w:t>
            </w:r>
            <w:proofErr w:type="gramStart"/>
            <w:r w:rsidRPr="00547C63">
              <w:t>in an effort to</w:t>
            </w:r>
            <w:proofErr w:type="gramEnd"/>
            <w:r w:rsidRPr="00547C63">
              <w:t xml:space="preserve"> reach the guest.  If a </w:t>
            </w:r>
            <w:r w:rsidR="00F065EB">
              <w:t>wake-up</w:t>
            </w:r>
            <w:r w:rsidRPr="00547C63">
              <w:t xml:space="preserve"> call is not answered, the PBX will try again after a specified </w:t>
            </w:r>
            <w:proofErr w:type="gramStart"/>
            <w:r w:rsidRPr="00547C63">
              <w:t>amount</w:t>
            </w:r>
            <w:proofErr w:type="gramEnd"/>
            <w:r w:rsidRPr="00547C63">
              <w:t xml:space="preserve"> of minutes.  The number of minutes in between tries is configurable.  The system will continue to retry up to the number of retries that have been configured.  </w:t>
            </w:r>
          </w:p>
        </w:tc>
      </w:tr>
      <w:tr w:rsidR="00927378" w14:paraId="73E13B27" w14:textId="77777777" w:rsidTr="00102121">
        <w:tc>
          <w:tcPr>
            <w:cnfStyle w:val="001000000000" w:firstRow="0" w:lastRow="0" w:firstColumn="1" w:lastColumn="0" w:oddVBand="0" w:evenVBand="0" w:oddHBand="0" w:evenHBand="0" w:firstRowFirstColumn="0" w:firstRowLastColumn="0" w:lastRowFirstColumn="0" w:lastRowLastColumn="0"/>
            <w:tcW w:w="1710" w:type="dxa"/>
          </w:tcPr>
          <w:p w14:paraId="78961314" w14:textId="77777777" w:rsidR="00927378" w:rsidRPr="00547C63" w:rsidRDefault="00F065EB" w:rsidP="00100195">
            <w:pPr>
              <w:pStyle w:val="TableText"/>
            </w:pPr>
            <w:r>
              <w:t>Wake-up</w:t>
            </w:r>
            <w:r w:rsidR="00927378" w:rsidRPr="00547C63">
              <w:t xml:space="preserve"> Status</w:t>
            </w:r>
          </w:p>
        </w:tc>
        <w:tc>
          <w:tcPr>
            <w:tcW w:w="6480" w:type="dxa"/>
          </w:tcPr>
          <w:p w14:paraId="3066D409" w14:textId="77777777" w:rsidR="00EB7651" w:rsidRPr="00102121" w:rsidRDefault="00927378" w:rsidP="00102121">
            <w:pPr>
              <w:pStyle w:val="TableText"/>
              <w:cnfStyle w:val="000000000000" w:firstRow="0" w:lastRow="0" w:firstColumn="0" w:lastColumn="0" w:oddVBand="0" w:evenVBand="0" w:oddHBand="0" w:evenHBand="0" w:firstRowFirstColumn="0" w:firstRowLastColumn="0" w:lastRowFirstColumn="0" w:lastRowLastColumn="0"/>
            </w:pPr>
            <w:r w:rsidRPr="00547C63">
              <w:t xml:space="preserve">The </w:t>
            </w:r>
            <w:r w:rsidR="00F065EB">
              <w:t>wake-up</w:t>
            </w:r>
            <w:r w:rsidRPr="00547C63">
              <w:t xml:space="preserve"> related activity that generated the record.</w:t>
            </w:r>
            <w:r w:rsidR="00EB7651">
              <w:t xml:space="preserve"> </w:t>
            </w:r>
            <w:proofErr w:type="spellStart"/>
            <w:r w:rsidR="00EB7651">
              <w:t>Broa</w:t>
            </w:r>
            <w:r w:rsidR="00102121">
              <w:t>dWorks</w:t>
            </w:r>
            <w:proofErr w:type="spellEnd"/>
            <w:r w:rsidR="00102121">
              <w:t xml:space="preserve"> wake-up status indicator definitions </w:t>
            </w:r>
            <w:proofErr w:type="gramStart"/>
            <w:r w:rsidR="00102121">
              <w:t>are located in</w:t>
            </w:r>
            <w:proofErr w:type="gramEnd"/>
            <w:r w:rsidR="00102121">
              <w:t xml:space="preserve"> the section </w:t>
            </w:r>
            <w:hyperlink w:anchor="_Wake-up_Details" w:history="1">
              <w:r w:rsidR="00102121" w:rsidRPr="00102121">
                <w:rPr>
                  <w:rStyle w:val="Hyperlink"/>
                </w:rPr>
                <w:t>Wake-up Details</w:t>
              </w:r>
            </w:hyperlink>
            <w:r w:rsidR="00102121">
              <w:t xml:space="preserve">. </w:t>
            </w:r>
          </w:p>
        </w:tc>
      </w:tr>
      <w:tr w:rsidR="00927378" w14:paraId="7ACE1A18" w14:textId="77777777" w:rsidTr="00102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22A737DD" w14:textId="77777777" w:rsidR="00927378" w:rsidRPr="00547C63" w:rsidRDefault="00927378" w:rsidP="00100195">
            <w:pPr>
              <w:pStyle w:val="TableText"/>
            </w:pPr>
            <w:r w:rsidRPr="00547C63">
              <w:t>Operator</w:t>
            </w:r>
          </w:p>
        </w:tc>
        <w:tc>
          <w:tcPr>
            <w:tcW w:w="6480" w:type="dxa"/>
          </w:tcPr>
          <w:p w14:paraId="0416D3F5" w14:textId="77777777" w:rsidR="00927378" w:rsidRPr="00547C63" w:rsidRDefault="00927378" w:rsidP="00100195">
            <w:pPr>
              <w:pStyle w:val="TableText"/>
              <w:cnfStyle w:val="000000100000" w:firstRow="0" w:lastRow="0" w:firstColumn="0" w:lastColumn="0" w:oddVBand="0" w:evenVBand="0" w:oddHBand="1" w:evenHBand="0" w:firstRowFirstColumn="0" w:firstRowLastColumn="0" w:lastRowFirstColumn="0" w:lastRowLastColumn="0"/>
            </w:pPr>
            <w:r w:rsidRPr="00547C63">
              <w:t xml:space="preserve">The source that originated the activity.  The Originator may be a person </w:t>
            </w:r>
            <w:r w:rsidR="00C279CA">
              <w:t>(</w:t>
            </w:r>
            <w:proofErr w:type="spellStart"/>
            <w:r w:rsidR="00C279CA">
              <w:t>userid</w:t>
            </w:r>
            <w:proofErr w:type="spellEnd"/>
            <w:r w:rsidR="00C279CA">
              <w:t xml:space="preserve">) </w:t>
            </w:r>
            <w:r w:rsidRPr="00547C63">
              <w:t xml:space="preserve">or a system.  </w:t>
            </w:r>
          </w:p>
        </w:tc>
      </w:tr>
    </w:tbl>
    <w:p w14:paraId="4FCBFE7B" w14:textId="77777777" w:rsidR="00100195" w:rsidRDefault="00100195">
      <w:pPr>
        <w:ind w:left="0"/>
        <w:rPr>
          <w:b/>
          <w:spacing w:val="0"/>
          <w:kern w:val="28"/>
          <w:sz w:val="22"/>
        </w:rPr>
      </w:pPr>
      <w:bookmarkStart w:id="257" w:name="_Toc331673361"/>
    </w:p>
    <w:p w14:paraId="5FEEA6F3" w14:textId="77777777" w:rsidR="007E012A" w:rsidRDefault="007E012A" w:rsidP="00E035CE">
      <w:pPr>
        <w:pStyle w:val="Heading1"/>
      </w:pPr>
      <w:bookmarkStart w:id="258" w:name="_Toc535222482"/>
      <w:bookmarkStart w:id="259" w:name="_Toc331673362"/>
      <w:bookmarkEnd w:id="257"/>
      <w:r>
        <w:t>Desktop Alert Configuration (Server Side)</w:t>
      </w:r>
      <w:bookmarkEnd w:id="258"/>
    </w:p>
    <w:p w14:paraId="61879231" w14:textId="11246E18" w:rsidR="00DE26EC" w:rsidRDefault="007E012A" w:rsidP="007E012A">
      <w:pPr>
        <w:pStyle w:val="BodyText"/>
      </w:pPr>
      <w:r>
        <w:t xml:space="preserve">The </w:t>
      </w:r>
      <w:r w:rsidR="005C475E">
        <w:t>Jazzware</w:t>
      </w:r>
      <w:r w:rsidR="00DE26EC">
        <w:t xml:space="preserve"> </w:t>
      </w:r>
      <w:r>
        <w:t>Desktop Pop-up Alert applicatio</w:t>
      </w:r>
      <w:r w:rsidR="00DE26EC">
        <w:t xml:space="preserve">n delivers various alerts to any desktop where the alert application client installed.  The </w:t>
      </w:r>
      <w:r w:rsidR="005C475E">
        <w:t>Jazzware</w:t>
      </w:r>
      <w:r w:rsidR="00DE26EC">
        <w:t xml:space="preserve"> portal Desktop Alert Configuration screen allows the staff to determine which alerts get created</w:t>
      </w:r>
      <w:r w:rsidR="00806B3F">
        <w:t xml:space="preserve"> for the </w:t>
      </w:r>
      <w:proofErr w:type="gramStart"/>
      <w:r w:rsidR="00806B3F">
        <w:t>property as a whole</w:t>
      </w:r>
      <w:proofErr w:type="gramEnd"/>
      <w:r w:rsidR="00806B3F">
        <w:t xml:space="preserve">.  Then, </w:t>
      </w:r>
      <w:proofErr w:type="gramStart"/>
      <w:r w:rsidR="00806B3F">
        <w:t>the each</w:t>
      </w:r>
      <w:proofErr w:type="gramEnd"/>
      <w:r w:rsidR="00806B3F">
        <w:t xml:space="preserve"> desktop station can b</w:t>
      </w:r>
      <w:r w:rsidR="00DE26EC">
        <w:t>e configured to receive or not receive the various alert types</w:t>
      </w:r>
      <w:r w:rsidR="00806B3F">
        <w:t xml:space="preserve"> that were created for the property</w:t>
      </w:r>
      <w:r w:rsidR="00DE26EC">
        <w:t xml:space="preserve">.   </w:t>
      </w:r>
    </w:p>
    <w:p w14:paraId="29003A71" w14:textId="77777777" w:rsidR="00DE26EC" w:rsidRDefault="00B74741" w:rsidP="007E012A">
      <w:pPr>
        <w:pStyle w:val="BodyText"/>
      </w:pPr>
      <w:r>
        <w:rPr>
          <w:noProof/>
        </w:rPr>
        <w:drawing>
          <wp:inline distT="0" distB="0" distL="0" distR="0" wp14:anchorId="34836D35" wp14:editId="310148D2">
            <wp:extent cx="5348642" cy="2605177"/>
            <wp:effectExtent l="0" t="0" r="4445" b="508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5348642" cy="2605177"/>
                    </a:xfrm>
                    <a:prstGeom prst="rect">
                      <a:avLst/>
                    </a:prstGeom>
                  </pic:spPr>
                </pic:pic>
              </a:graphicData>
            </a:graphic>
          </wp:inline>
        </w:drawing>
      </w:r>
    </w:p>
    <w:p w14:paraId="08CED653" w14:textId="77777777" w:rsidR="007E012A" w:rsidRPr="007E012A" w:rsidRDefault="00DE26EC" w:rsidP="007E012A">
      <w:pPr>
        <w:pStyle w:val="BodyText"/>
      </w:pPr>
      <w:r>
        <w:t xml:space="preserve">From more information on the Desktop Pop-up Alert </w:t>
      </w:r>
      <w:r w:rsidR="00B74741">
        <w:t xml:space="preserve">client </w:t>
      </w:r>
      <w:r>
        <w:t xml:space="preserve">application </w:t>
      </w:r>
      <w:r w:rsidR="00B74741">
        <w:t xml:space="preserve">including </w:t>
      </w:r>
      <w:r>
        <w:t xml:space="preserve">how to install it, configure it, acknowledge alerts, and view alert history, see the section of this document entitled </w:t>
      </w:r>
      <w:hyperlink w:anchor="_Desktop_Alert_Installation" w:history="1">
        <w:r w:rsidRPr="00DE26EC">
          <w:rPr>
            <w:rStyle w:val="Hyperlink"/>
          </w:rPr>
          <w:t>Desktop Alert Installation and Configuration (Client Side).</w:t>
        </w:r>
      </w:hyperlink>
    </w:p>
    <w:p w14:paraId="0200D665" w14:textId="77777777" w:rsidR="00B74741" w:rsidRDefault="00B74741" w:rsidP="00B74741">
      <w:pPr>
        <w:pStyle w:val="BodyText"/>
      </w:pPr>
    </w:p>
    <w:p w14:paraId="752D828E" w14:textId="77777777" w:rsidR="00B74741" w:rsidRDefault="00B74741" w:rsidP="00B74741">
      <w:pPr>
        <w:pStyle w:val="BodyText"/>
        <w:rPr>
          <w:b/>
        </w:rPr>
      </w:pPr>
      <w:r w:rsidRPr="00B74741">
        <w:rPr>
          <w:b/>
        </w:rPr>
        <w:t>To configur</w:t>
      </w:r>
      <w:r>
        <w:rPr>
          <w:b/>
        </w:rPr>
        <w:t>e the Desktop Alerts to be created:</w:t>
      </w:r>
    </w:p>
    <w:p w14:paraId="6DF685AF" w14:textId="77777777" w:rsidR="00B74741" w:rsidRDefault="00B74741" w:rsidP="00AD17B0">
      <w:pPr>
        <w:pStyle w:val="ListNumber"/>
        <w:numPr>
          <w:ilvl w:val="0"/>
          <w:numId w:val="44"/>
        </w:numPr>
      </w:pPr>
      <w:r>
        <w:t>Click on the hamburger menu and select Desktop Alert Configuration.</w:t>
      </w:r>
    </w:p>
    <w:p w14:paraId="25738456" w14:textId="77777777" w:rsidR="001E6E03" w:rsidRDefault="001E6E03" w:rsidP="00AD17B0">
      <w:pPr>
        <w:pStyle w:val="ListNumber"/>
        <w:numPr>
          <w:ilvl w:val="0"/>
          <w:numId w:val="58"/>
        </w:numPr>
        <w:ind w:left="1440"/>
      </w:pPr>
      <w:r>
        <w:t>On the Desktop Alert Configuration page, select the property to be configured.</w:t>
      </w:r>
    </w:p>
    <w:p w14:paraId="5BA89129" w14:textId="77777777" w:rsidR="00A83957" w:rsidRDefault="001E6E03" w:rsidP="000018DA">
      <w:pPr>
        <w:pStyle w:val="ListNumber"/>
      </w:pPr>
      <w:r w:rsidRPr="00662B5C">
        <w:lastRenderedPageBreak/>
        <w:t xml:space="preserve">Click on the Active/Inactive switch to toggle the creation of each alert type on/off.  For a complete list of the alert types and definitions, see the </w:t>
      </w:r>
      <w:hyperlink w:anchor="_Alert_Type_Table" w:history="1">
        <w:r w:rsidR="00226654" w:rsidRPr="001E6E03">
          <w:rPr>
            <w:rStyle w:val="Hyperlink"/>
          </w:rPr>
          <w:t>Alert Type Table</w:t>
        </w:r>
      </w:hyperlink>
      <w:r w:rsidR="00226654">
        <w:t xml:space="preserve">.  </w:t>
      </w:r>
      <w:r>
        <w:fldChar w:fldCharType="begin"/>
      </w:r>
      <w:r>
        <w:instrText xml:space="preserve"> REF AlertTypeTable \h </w:instrText>
      </w:r>
      <w:r>
        <w:fldChar w:fldCharType="separate"/>
      </w:r>
      <w:r w:rsidR="00A83957">
        <w:t>Experience Filters</w:t>
      </w:r>
    </w:p>
    <w:p w14:paraId="6CD5BB64" w14:textId="77777777" w:rsidR="001E6E03" w:rsidRDefault="001E6E03" w:rsidP="00DF70CF">
      <w:pPr>
        <w:pStyle w:val="BodyText"/>
      </w:pPr>
      <w:r>
        <w:fldChar w:fldCharType="end"/>
      </w:r>
      <w:r w:rsidR="00EE1D40">
        <w:rPr>
          <w:noProof/>
        </w:rPr>
        <mc:AlternateContent>
          <mc:Choice Requires="wps">
            <w:drawing>
              <wp:anchor distT="0" distB="0" distL="114300" distR="114300" simplePos="0" relativeHeight="251882496" behindDoc="0" locked="0" layoutInCell="1" allowOverlap="1" wp14:anchorId="19536D78" wp14:editId="309B4B84">
                <wp:simplePos x="0" y="0"/>
                <wp:positionH relativeFrom="column">
                  <wp:posOffset>1727200</wp:posOffset>
                </wp:positionH>
                <wp:positionV relativeFrom="paragraph">
                  <wp:posOffset>470535</wp:posOffset>
                </wp:positionV>
                <wp:extent cx="1845945" cy="457200"/>
                <wp:effectExtent l="0" t="0" r="20955" b="19050"/>
                <wp:wrapNone/>
                <wp:docPr id="15365" name="Left Arrow 15365"/>
                <wp:cNvGraphicFramePr/>
                <a:graphic xmlns:a="http://schemas.openxmlformats.org/drawingml/2006/main">
                  <a:graphicData uri="http://schemas.microsoft.com/office/word/2010/wordprocessingShape">
                    <wps:wsp>
                      <wps:cNvSpPr/>
                      <wps:spPr>
                        <a:xfrm>
                          <a:off x="0" y="0"/>
                          <a:ext cx="1845945" cy="4572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C8D085" w14:textId="77777777" w:rsidR="003E188B" w:rsidRPr="00EE1D40" w:rsidRDefault="003E188B" w:rsidP="00EE1D40">
                            <w:pPr>
                              <w:ind w:left="0"/>
                              <w:jc w:val="center"/>
                              <w:rPr>
                                <w:sz w:val="16"/>
                              </w:rPr>
                            </w:pPr>
                            <w:r>
                              <w:rPr>
                                <w:sz w:val="16"/>
                              </w:rPr>
                              <w:t>Activate/Inactivate alert types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536D78" id="Left Arrow 15365" o:spid="_x0000_s1074" type="#_x0000_t66" style="position:absolute;left:0;text-align:left;margin-left:136pt;margin-top:37.05pt;width:145.35pt;height:36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" adj="2675" fillcolor="#4f81bd [3204]" strokecolor="#243f60 [1604]" strokeweight="2pt">
                <v:textbox>
                  <w:txbxContent>
                    <w:p w14:paraId="71C8D085" w14:textId="77777777" w:rsidR="003E188B" w:rsidRPr="00EE1D40" w:rsidRDefault="003E188B" w:rsidP="00EE1D40">
                      <w:pPr>
                        <w:ind w:left="0"/>
                        <w:jc w:val="center"/>
                        <w:rPr>
                          <w:sz w:val="16"/>
                        </w:rPr>
                      </w:pPr>
                      <w:r>
                        <w:rPr>
                          <w:sz w:val="16"/>
                        </w:rPr>
                        <w:t>Activate/Inactivate alert types</w:t>
                      </w:r>
                    </w:p>
                  </w:txbxContent>
                </v:textbox>
              </v:shape>
            </w:pict>
          </mc:Fallback>
        </mc:AlternateContent>
      </w:r>
      <w:r>
        <w:rPr>
          <w:noProof/>
        </w:rPr>
        <w:drawing>
          <wp:inline distT="0" distB="0" distL="0" distR="0" wp14:anchorId="50ACE643" wp14:editId="140A73FB">
            <wp:extent cx="5206491" cy="2631057"/>
            <wp:effectExtent l="19050" t="19050" r="13335" b="1714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5208380" cy="2632012"/>
                    </a:xfrm>
                    <a:prstGeom prst="rect">
                      <a:avLst/>
                    </a:prstGeom>
                    <a:ln>
                      <a:solidFill>
                        <a:schemeClr val="tx1">
                          <a:lumMod val="50000"/>
                          <a:lumOff val="50000"/>
                        </a:schemeClr>
                      </a:solidFill>
                    </a:ln>
                  </pic:spPr>
                </pic:pic>
              </a:graphicData>
            </a:graphic>
          </wp:inline>
        </w:drawing>
      </w:r>
    </w:p>
    <w:p w14:paraId="3FF46531" w14:textId="77777777" w:rsidR="001E6E03" w:rsidRDefault="001E6E03" w:rsidP="001E6E03">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179</w:t>
      </w:r>
      <w:r w:rsidR="00B8237E">
        <w:rPr>
          <w:noProof/>
        </w:rPr>
        <w:fldChar w:fldCharType="end"/>
      </w:r>
      <w:r>
        <w:t xml:space="preserve"> Desktop Alert Configuration Screen</w:t>
      </w:r>
    </w:p>
    <w:p w14:paraId="1DDAF1C7" w14:textId="77777777" w:rsidR="007E012A" w:rsidRDefault="007E012A" w:rsidP="00E035CE">
      <w:pPr>
        <w:pStyle w:val="Heading1"/>
      </w:pPr>
      <w:bookmarkStart w:id="260" w:name="_Toc535222483"/>
      <w:r>
        <w:t>Email Alert Configuration</w:t>
      </w:r>
      <w:bookmarkEnd w:id="260"/>
    </w:p>
    <w:p w14:paraId="737A2520" w14:textId="77777777" w:rsidR="001E6E03" w:rsidRDefault="001E6E03" w:rsidP="00E035CE">
      <w:pPr>
        <w:pStyle w:val="Heading2"/>
      </w:pPr>
      <w:bookmarkStart w:id="261" w:name="_Toc535222484"/>
      <w:r>
        <w:t>By Alert Type</w:t>
      </w:r>
      <w:bookmarkEnd w:id="261"/>
    </w:p>
    <w:p w14:paraId="2FEF218E" w14:textId="77777777" w:rsidR="001E6E03" w:rsidRDefault="0098432A" w:rsidP="001E6E03">
      <w:pPr>
        <w:pStyle w:val="BodyText"/>
        <w:rPr>
          <w:rFonts w:cs="Arial"/>
          <w:color w:val="282F39"/>
          <w:sz w:val="21"/>
          <w:szCs w:val="21"/>
          <w:shd w:val="clear" w:color="auto" w:fill="FFFFFF"/>
        </w:rPr>
      </w:pPr>
      <w:r>
        <w:rPr>
          <w:rFonts w:cs="Arial"/>
          <w:color w:val="282F39"/>
          <w:sz w:val="21"/>
          <w:szCs w:val="21"/>
          <w:shd w:val="clear" w:color="auto" w:fill="FFFFFF"/>
        </w:rPr>
        <w:t xml:space="preserve">The portal user can specify which email </w:t>
      </w:r>
      <w:hyperlink w:anchor="_Alert_Type_Table" w:history="1">
        <w:r w:rsidRPr="00C9473E">
          <w:rPr>
            <w:rStyle w:val="Hyperlink"/>
            <w:rFonts w:cs="Arial"/>
            <w:sz w:val="21"/>
            <w:szCs w:val="21"/>
            <w:shd w:val="clear" w:color="auto" w:fill="FFFFFF"/>
          </w:rPr>
          <w:t>alert</w:t>
        </w:r>
        <w:r w:rsidR="00005F8E" w:rsidRPr="00C9473E">
          <w:rPr>
            <w:rStyle w:val="Hyperlink"/>
            <w:rFonts w:cs="Arial"/>
            <w:sz w:val="21"/>
            <w:szCs w:val="21"/>
            <w:shd w:val="clear" w:color="auto" w:fill="FFFFFF"/>
          </w:rPr>
          <w:t xml:space="preserve"> types</w:t>
        </w:r>
      </w:hyperlink>
      <w:r>
        <w:rPr>
          <w:rFonts w:cs="Arial"/>
          <w:color w:val="282F39"/>
          <w:sz w:val="21"/>
          <w:szCs w:val="21"/>
          <w:shd w:val="clear" w:color="auto" w:fill="FFFFFF"/>
        </w:rPr>
        <w:t xml:space="preserve"> </w:t>
      </w:r>
      <w:r w:rsidR="00005F8E">
        <w:rPr>
          <w:rFonts w:cs="Arial"/>
          <w:color w:val="282F39"/>
          <w:sz w:val="21"/>
          <w:szCs w:val="21"/>
          <w:shd w:val="clear" w:color="auto" w:fill="FFFFFF"/>
        </w:rPr>
        <w:t xml:space="preserve">should be created for the property and which email addresses </w:t>
      </w:r>
      <w:r>
        <w:rPr>
          <w:rFonts w:cs="Arial"/>
          <w:color w:val="282F39"/>
          <w:sz w:val="21"/>
          <w:szCs w:val="21"/>
          <w:shd w:val="clear" w:color="auto" w:fill="FFFFFF"/>
        </w:rPr>
        <w:t>should receive them.  </w:t>
      </w:r>
    </w:p>
    <w:p w14:paraId="03E711D7" w14:textId="77777777" w:rsidR="00005F8E" w:rsidRPr="00005F8E" w:rsidRDefault="00005F8E" w:rsidP="001E6E03">
      <w:pPr>
        <w:pStyle w:val="BodyText"/>
        <w:rPr>
          <w:b/>
        </w:rPr>
      </w:pPr>
      <w:r w:rsidRPr="00005F8E">
        <w:rPr>
          <w:b/>
        </w:rPr>
        <w:t>To configure the email alert recipients:</w:t>
      </w:r>
    </w:p>
    <w:p w14:paraId="52A422FF" w14:textId="77777777" w:rsidR="007A051C" w:rsidRDefault="00005F8E" w:rsidP="00AD17B0">
      <w:pPr>
        <w:pStyle w:val="ListNumber"/>
        <w:numPr>
          <w:ilvl w:val="0"/>
          <w:numId w:val="38"/>
        </w:numPr>
      </w:pPr>
      <w:r>
        <w:t>Click on the hamburger menu and select Email Alert Configuration.</w:t>
      </w:r>
    </w:p>
    <w:p w14:paraId="7DDF6BD2" w14:textId="77777777" w:rsidR="007A051C" w:rsidRDefault="00005F8E" w:rsidP="00AD17B0">
      <w:pPr>
        <w:pStyle w:val="ListNumber"/>
        <w:numPr>
          <w:ilvl w:val="0"/>
          <w:numId w:val="38"/>
        </w:numPr>
      </w:pPr>
      <w:r>
        <w:t>On the Email Alert Configuration page, select the property to be configured.</w:t>
      </w:r>
    </w:p>
    <w:p w14:paraId="7F3859A9" w14:textId="77777777" w:rsidR="00005F8E" w:rsidRDefault="00005F8E" w:rsidP="00AD17B0">
      <w:pPr>
        <w:pStyle w:val="ListNumber"/>
        <w:numPr>
          <w:ilvl w:val="0"/>
          <w:numId w:val="38"/>
        </w:numPr>
      </w:pPr>
      <w:r w:rsidRPr="007A051C">
        <w:rPr>
          <w:b/>
        </w:rPr>
        <w:t>By Alert</w:t>
      </w:r>
      <w:r>
        <w:t xml:space="preserve"> </w:t>
      </w:r>
      <w:r w:rsidR="00DE37F9">
        <w:t xml:space="preserve">will be selected on the menu bar by default. </w:t>
      </w:r>
    </w:p>
    <w:p w14:paraId="2FD4AAB2" w14:textId="77777777" w:rsidR="005F21FD" w:rsidRDefault="00DE37F9" w:rsidP="00BD3264">
      <w:pPr>
        <w:pStyle w:val="ListNumber"/>
        <w:numPr>
          <w:ilvl w:val="0"/>
          <w:numId w:val="0"/>
        </w:numPr>
        <w:ind w:left="720"/>
      </w:pPr>
      <w:r>
        <w:rPr>
          <w:noProof/>
        </w:rPr>
        <w:lastRenderedPageBreak/>
        <mc:AlternateContent>
          <mc:Choice Requires="wps">
            <w:drawing>
              <wp:anchor distT="0" distB="0" distL="114300" distR="114300" simplePos="0" relativeHeight="251884544" behindDoc="0" locked="0" layoutInCell="1" allowOverlap="1" wp14:anchorId="70101D47" wp14:editId="3540165E">
                <wp:simplePos x="0" y="0"/>
                <wp:positionH relativeFrom="column">
                  <wp:posOffset>405130</wp:posOffset>
                </wp:positionH>
                <wp:positionV relativeFrom="paragraph">
                  <wp:posOffset>510911</wp:posOffset>
                </wp:positionV>
                <wp:extent cx="568960" cy="277662"/>
                <wp:effectExtent l="19050" t="19050" r="40640" b="65405"/>
                <wp:wrapNone/>
                <wp:docPr id="1536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277662"/>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57077" id="Rectangle 64" o:spid="_x0000_s1026" style="position:absolute;margin-left:31.9pt;margin-top:40.25pt;width:44.8pt;height:21.8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" filled="f" fillcolor="#f79646" strokecolor="red" strokeweight="3pt">
                <v:shadow on="t" color="#974706" opacity=".5" offset="1pt"/>
              </v:rect>
            </w:pict>
          </mc:Fallback>
        </mc:AlternateContent>
      </w:r>
      <w:r w:rsidR="00EE1D40">
        <w:rPr>
          <w:noProof/>
        </w:rPr>
        <mc:AlternateContent>
          <mc:Choice Requires="wps">
            <w:drawing>
              <wp:anchor distT="0" distB="0" distL="114300" distR="114300" simplePos="0" relativeHeight="251878400" behindDoc="0" locked="0" layoutInCell="1" allowOverlap="1" wp14:anchorId="76A6EB70" wp14:editId="7CA318FA">
                <wp:simplePos x="0" y="0"/>
                <wp:positionH relativeFrom="column">
                  <wp:posOffset>1431985</wp:posOffset>
                </wp:positionH>
                <wp:positionV relativeFrom="paragraph">
                  <wp:posOffset>1166735</wp:posOffset>
                </wp:positionV>
                <wp:extent cx="2415396" cy="457200"/>
                <wp:effectExtent l="0" t="0" r="23495" b="19050"/>
                <wp:wrapNone/>
                <wp:docPr id="15361" name="Left Arrow 15361"/>
                <wp:cNvGraphicFramePr/>
                <a:graphic xmlns:a="http://schemas.openxmlformats.org/drawingml/2006/main">
                  <a:graphicData uri="http://schemas.microsoft.com/office/word/2010/wordprocessingShape">
                    <wps:wsp>
                      <wps:cNvSpPr/>
                      <wps:spPr>
                        <a:xfrm>
                          <a:off x="0" y="0"/>
                          <a:ext cx="2415396" cy="4572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C63E28" w14:textId="77777777" w:rsidR="003E188B" w:rsidRPr="00EE1D40" w:rsidRDefault="003E188B" w:rsidP="00EE1D40">
                            <w:pPr>
                              <w:ind w:left="0"/>
                              <w:jc w:val="center"/>
                              <w:rPr>
                                <w:sz w:val="16"/>
                              </w:rPr>
                            </w:pPr>
                            <w:r>
                              <w:rPr>
                                <w:sz w:val="16"/>
                              </w:rPr>
                              <w:t>Activate/Inactivate alert type toggle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6EB70" id="Left Arrow 15361" o:spid="_x0000_s1075" type="#_x0000_t66" style="position:absolute;left:0;text-align:left;margin-left:112.75pt;margin-top:91.85pt;width:190.2pt;height:3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" adj="2044" fillcolor="#4f81bd [3204]" strokecolor="#243f60 [1604]" strokeweight="2pt">
                <v:textbox>
                  <w:txbxContent>
                    <w:p w14:paraId="55C63E28" w14:textId="77777777" w:rsidR="003E188B" w:rsidRPr="00EE1D40" w:rsidRDefault="003E188B" w:rsidP="00EE1D40">
                      <w:pPr>
                        <w:ind w:left="0"/>
                        <w:jc w:val="center"/>
                        <w:rPr>
                          <w:sz w:val="16"/>
                        </w:rPr>
                      </w:pPr>
                      <w:r>
                        <w:rPr>
                          <w:sz w:val="16"/>
                        </w:rPr>
                        <w:t>Activate/Inactivate alert type toggle</w:t>
                      </w:r>
                    </w:p>
                  </w:txbxContent>
                </v:textbox>
              </v:shape>
            </w:pict>
          </mc:Fallback>
        </mc:AlternateContent>
      </w:r>
      <w:r w:rsidR="00EE1D40">
        <w:rPr>
          <w:noProof/>
        </w:rPr>
        <mc:AlternateContent>
          <mc:Choice Requires="wps">
            <w:drawing>
              <wp:anchor distT="0" distB="0" distL="114300" distR="114300" simplePos="0" relativeHeight="251880448" behindDoc="0" locked="0" layoutInCell="1" allowOverlap="1" wp14:anchorId="1802213D" wp14:editId="24C1E2B9">
                <wp:simplePos x="0" y="0"/>
                <wp:positionH relativeFrom="column">
                  <wp:posOffset>1838960</wp:posOffset>
                </wp:positionH>
                <wp:positionV relativeFrom="paragraph">
                  <wp:posOffset>2082764</wp:posOffset>
                </wp:positionV>
                <wp:extent cx="1846052" cy="457200"/>
                <wp:effectExtent l="0" t="0" r="20955" b="19050"/>
                <wp:wrapNone/>
                <wp:docPr id="15363" name="Left Arrow 15363"/>
                <wp:cNvGraphicFramePr/>
                <a:graphic xmlns:a="http://schemas.openxmlformats.org/drawingml/2006/main">
                  <a:graphicData uri="http://schemas.microsoft.com/office/word/2010/wordprocessingShape">
                    <wps:wsp>
                      <wps:cNvSpPr/>
                      <wps:spPr>
                        <a:xfrm>
                          <a:off x="0" y="0"/>
                          <a:ext cx="1846052" cy="4572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BC166B" w14:textId="77777777" w:rsidR="003E188B" w:rsidRPr="00EE1D40" w:rsidRDefault="003E188B" w:rsidP="00EE1D40">
                            <w:pPr>
                              <w:ind w:left="0"/>
                              <w:jc w:val="center"/>
                              <w:rPr>
                                <w:sz w:val="16"/>
                              </w:rPr>
                            </w:pPr>
                            <w:r>
                              <w:rPr>
                                <w:sz w:val="16"/>
                              </w:rPr>
                              <w:t>Add email addresses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02213D" id="Left Arrow 15363" o:spid="_x0000_s1076" type="#_x0000_t66" style="position:absolute;left:0;text-align:left;margin-left:144.8pt;margin-top:164pt;width:145.35pt;height:36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" adj="2675" fillcolor="#4f81bd [3204]" strokecolor="#243f60 [1604]" strokeweight="2pt">
                <v:textbox>
                  <w:txbxContent>
                    <w:p w14:paraId="62BC166B" w14:textId="77777777" w:rsidR="003E188B" w:rsidRPr="00EE1D40" w:rsidRDefault="003E188B" w:rsidP="00EE1D40">
                      <w:pPr>
                        <w:ind w:left="0"/>
                        <w:jc w:val="center"/>
                        <w:rPr>
                          <w:sz w:val="16"/>
                        </w:rPr>
                      </w:pPr>
                      <w:r>
                        <w:rPr>
                          <w:sz w:val="16"/>
                        </w:rPr>
                        <w:t>Add email addresses</w:t>
                      </w:r>
                    </w:p>
                  </w:txbxContent>
                </v:textbox>
              </v:shape>
            </w:pict>
          </mc:Fallback>
        </mc:AlternateContent>
      </w:r>
      <w:r w:rsidR="00EE1D40">
        <w:rPr>
          <w:noProof/>
        </w:rPr>
        <mc:AlternateContent>
          <mc:Choice Requires="wps">
            <w:drawing>
              <wp:anchor distT="0" distB="0" distL="114300" distR="114300" simplePos="0" relativeHeight="251876352" behindDoc="0" locked="0" layoutInCell="1" allowOverlap="1" wp14:anchorId="3D23AA93" wp14:editId="1C539B4D">
                <wp:simplePos x="0" y="0"/>
                <wp:positionH relativeFrom="column">
                  <wp:posOffset>3959213</wp:posOffset>
                </wp:positionH>
                <wp:positionV relativeFrom="paragraph">
                  <wp:posOffset>191758</wp:posOffset>
                </wp:positionV>
                <wp:extent cx="1846052" cy="457200"/>
                <wp:effectExtent l="0" t="0" r="20955" b="19050"/>
                <wp:wrapNone/>
                <wp:docPr id="15360" name="Left Arrow 15360"/>
                <wp:cNvGraphicFramePr/>
                <a:graphic xmlns:a="http://schemas.openxmlformats.org/drawingml/2006/main">
                  <a:graphicData uri="http://schemas.microsoft.com/office/word/2010/wordprocessingShape">
                    <wps:wsp>
                      <wps:cNvSpPr/>
                      <wps:spPr>
                        <a:xfrm>
                          <a:off x="0" y="0"/>
                          <a:ext cx="1846052" cy="4572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C9C27F" w14:textId="77777777" w:rsidR="003E188B" w:rsidRPr="00EE1D40" w:rsidRDefault="003E188B" w:rsidP="00EE1D40">
                            <w:pPr>
                              <w:ind w:left="0"/>
                              <w:jc w:val="center"/>
                              <w:rPr>
                                <w:sz w:val="16"/>
                              </w:rPr>
                            </w:pPr>
                            <w:r w:rsidRPr="00EE1D40">
                              <w:rPr>
                                <w:sz w:val="16"/>
                              </w:rPr>
                              <w:t>Select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23AA93" id="Left Arrow 15360" o:spid="_x0000_s1077" type="#_x0000_t66" style="position:absolute;left:0;text-align:left;margin-left:311.75pt;margin-top:15.1pt;width:145.35pt;height:36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" adj="2675" fillcolor="#4f81bd [3204]" strokecolor="#243f60 [1604]" strokeweight="2pt">
                <v:textbox>
                  <w:txbxContent>
                    <w:p w14:paraId="13C9C27F" w14:textId="77777777" w:rsidR="003E188B" w:rsidRPr="00EE1D40" w:rsidRDefault="003E188B" w:rsidP="00EE1D40">
                      <w:pPr>
                        <w:ind w:left="0"/>
                        <w:jc w:val="center"/>
                        <w:rPr>
                          <w:sz w:val="16"/>
                        </w:rPr>
                      </w:pPr>
                      <w:r w:rsidRPr="00EE1D40">
                        <w:rPr>
                          <w:sz w:val="16"/>
                        </w:rPr>
                        <w:t>Select Property</w:t>
                      </w:r>
                    </w:p>
                  </w:txbxContent>
                </v:textbox>
              </v:shape>
            </w:pict>
          </mc:Fallback>
        </mc:AlternateContent>
      </w:r>
      <w:r w:rsidR="00005F8E">
        <w:rPr>
          <w:noProof/>
        </w:rPr>
        <w:drawing>
          <wp:inline distT="0" distB="0" distL="0" distR="0" wp14:anchorId="4E79A0E7" wp14:editId="2B1EA625">
            <wp:extent cx="5607170" cy="2881462"/>
            <wp:effectExtent l="19050" t="19050" r="12700" b="1460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5607170" cy="2881462"/>
                    </a:xfrm>
                    <a:prstGeom prst="rect">
                      <a:avLst/>
                    </a:prstGeom>
                    <a:ln>
                      <a:solidFill>
                        <a:schemeClr val="tx1">
                          <a:lumMod val="50000"/>
                          <a:lumOff val="50000"/>
                        </a:schemeClr>
                      </a:solidFill>
                    </a:ln>
                  </pic:spPr>
                </pic:pic>
              </a:graphicData>
            </a:graphic>
          </wp:inline>
        </w:drawing>
      </w:r>
    </w:p>
    <w:p w14:paraId="3E37353D" w14:textId="77777777" w:rsidR="00005F8E" w:rsidRDefault="005F21FD" w:rsidP="005F21FD">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180</w:t>
      </w:r>
      <w:r w:rsidR="00B8237E">
        <w:rPr>
          <w:noProof/>
        </w:rPr>
        <w:fldChar w:fldCharType="end"/>
      </w:r>
      <w:r>
        <w:t xml:space="preserve"> Email Alert Configuration </w:t>
      </w:r>
      <w:proofErr w:type="gramStart"/>
      <w:r>
        <w:t>By</w:t>
      </w:r>
      <w:proofErr w:type="gramEnd"/>
      <w:r>
        <w:t xml:space="preserve"> Alert</w:t>
      </w:r>
    </w:p>
    <w:p w14:paraId="67023A5A" w14:textId="77777777" w:rsidR="00DE37F9" w:rsidRDefault="00005F8E" w:rsidP="00BD3264">
      <w:pPr>
        <w:pStyle w:val="ListNumber"/>
      </w:pPr>
      <w:r>
        <w:t xml:space="preserve">Click on the Active/Inactive switch to toggle the creation of each alert type on/off.  For a complete list of the alert types and definitions, see the </w:t>
      </w:r>
      <w:hyperlink w:anchor="_Alert_Type_Table" w:history="1">
        <w:r w:rsidRPr="001E6E03">
          <w:rPr>
            <w:rStyle w:val="Hyperlink"/>
          </w:rPr>
          <w:t>Alert Type Table</w:t>
        </w:r>
      </w:hyperlink>
      <w:r>
        <w:t>.</w:t>
      </w:r>
      <w:r w:rsidR="00EF16E1">
        <w:t xml:space="preserve">  All changes are saved as they are made.</w:t>
      </w:r>
    </w:p>
    <w:p w14:paraId="5B857CB0" w14:textId="77777777" w:rsidR="00005F8E" w:rsidRDefault="00DE37F9" w:rsidP="00BD3264">
      <w:pPr>
        <w:pStyle w:val="ListNumber"/>
      </w:pPr>
      <w:r>
        <w:t xml:space="preserve">To add an email alert recipient, click on the </w:t>
      </w:r>
      <w:proofErr w:type="gramStart"/>
      <w:r>
        <w:t>words  “</w:t>
      </w:r>
      <w:proofErr w:type="gramEnd"/>
      <w:r>
        <w:t>Add email” under the applicable alert type. Enter in the email address and click Enter. The recipient will be automatically saved.</w:t>
      </w:r>
    </w:p>
    <w:p w14:paraId="2B0D5EA8" w14:textId="77777777" w:rsidR="005F21FD" w:rsidRDefault="00DE37F9" w:rsidP="00BD3264">
      <w:pPr>
        <w:pStyle w:val="ListNumber"/>
        <w:numPr>
          <w:ilvl w:val="0"/>
          <w:numId w:val="0"/>
        </w:numPr>
        <w:ind w:left="1440"/>
      </w:pPr>
      <w:r>
        <w:rPr>
          <w:noProof/>
        </w:rPr>
        <w:drawing>
          <wp:inline distT="0" distB="0" distL="0" distR="0" wp14:anchorId="51D8A651" wp14:editId="7F715933">
            <wp:extent cx="4796287" cy="910577"/>
            <wp:effectExtent l="19050" t="19050" r="23495" b="23495"/>
            <wp:docPr id="15368" name="Picture 1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4796287" cy="910577"/>
                    </a:xfrm>
                    <a:prstGeom prst="rect">
                      <a:avLst/>
                    </a:prstGeom>
                    <a:ln>
                      <a:solidFill>
                        <a:schemeClr val="tx1">
                          <a:lumMod val="50000"/>
                          <a:lumOff val="50000"/>
                        </a:schemeClr>
                      </a:solidFill>
                    </a:ln>
                  </pic:spPr>
                </pic:pic>
              </a:graphicData>
            </a:graphic>
          </wp:inline>
        </w:drawing>
      </w:r>
    </w:p>
    <w:p w14:paraId="3AF50A07" w14:textId="77777777" w:rsidR="00DE37F9" w:rsidRDefault="005F21FD" w:rsidP="005F21FD">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181</w:t>
      </w:r>
      <w:r w:rsidR="00B8237E">
        <w:rPr>
          <w:noProof/>
        </w:rPr>
        <w:fldChar w:fldCharType="end"/>
      </w:r>
      <w:r>
        <w:t xml:space="preserve"> Activate Email Alert and Add Email Alert Recipients</w:t>
      </w:r>
    </w:p>
    <w:p w14:paraId="658E94D1" w14:textId="77777777" w:rsidR="00DE37F9" w:rsidRPr="00B74741" w:rsidRDefault="00DE37F9" w:rsidP="00BD3264">
      <w:pPr>
        <w:pStyle w:val="ListNumber"/>
      </w:pPr>
      <w:r>
        <w:t xml:space="preserve">To delete an email alert recipient, click on the X next to the email address recipient.  </w:t>
      </w:r>
    </w:p>
    <w:p w14:paraId="29F013CF" w14:textId="77777777" w:rsidR="005F21FD" w:rsidRDefault="00DE37F9" w:rsidP="005F21FD">
      <w:pPr>
        <w:pStyle w:val="BodyText"/>
        <w:keepNext/>
      </w:pPr>
      <w:r>
        <w:rPr>
          <w:noProof/>
        </w:rPr>
        <mc:AlternateContent>
          <mc:Choice Requires="wps">
            <w:drawing>
              <wp:anchor distT="0" distB="0" distL="114300" distR="114300" simplePos="0" relativeHeight="251888640" behindDoc="0" locked="0" layoutInCell="1" allowOverlap="1" wp14:anchorId="3A77E952" wp14:editId="253EC8EE">
                <wp:simplePos x="0" y="0"/>
                <wp:positionH relativeFrom="column">
                  <wp:posOffset>3654317</wp:posOffset>
                </wp:positionH>
                <wp:positionV relativeFrom="paragraph">
                  <wp:posOffset>517561</wp:posOffset>
                </wp:positionV>
                <wp:extent cx="241540" cy="277495"/>
                <wp:effectExtent l="19050" t="19050" r="44450" b="65405"/>
                <wp:wrapNone/>
                <wp:docPr id="1537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40" cy="27749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AC3BE" id="Rectangle 64" o:spid="_x0000_s1026" style="position:absolute;margin-left:287.75pt;margin-top:40.75pt;width:19pt;height:21.8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" filled="f" fillcolor="#f79646" strokecolor="red" strokeweight="3pt">
                <v:shadow on="t" color="#974706" opacity=".5" offset="1pt"/>
              </v:rect>
            </w:pict>
          </mc:Fallback>
        </mc:AlternateContent>
      </w:r>
      <w:r>
        <w:rPr>
          <w:noProof/>
        </w:rPr>
        <mc:AlternateContent>
          <mc:Choice Requires="wps">
            <w:drawing>
              <wp:anchor distT="0" distB="0" distL="114300" distR="114300" simplePos="0" relativeHeight="251886592" behindDoc="0" locked="0" layoutInCell="1" allowOverlap="1" wp14:anchorId="74AF19A4" wp14:editId="7C7797D8">
                <wp:simplePos x="0" y="0"/>
                <wp:positionH relativeFrom="column">
                  <wp:posOffset>2147977</wp:posOffset>
                </wp:positionH>
                <wp:positionV relativeFrom="paragraph">
                  <wp:posOffset>512062</wp:posOffset>
                </wp:positionV>
                <wp:extent cx="241540" cy="277495"/>
                <wp:effectExtent l="19050" t="19050" r="44450" b="65405"/>
                <wp:wrapNone/>
                <wp:docPr id="1536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40" cy="27749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9183D" id="Rectangle 64" o:spid="_x0000_s1026" style="position:absolute;margin-left:169.15pt;margin-top:40.3pt;width:19pt;height:21.8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" filled="f" fillcolor="#f79646" strokecolor="red" strokeweight="3pt">
                <v:shadow on="t" color="#974706" opacity=".5" offset="1pt"/>
              </v:rect>
            </w:pict>
          </mc:Fallback>
        </mc:AlternateContent>
      </w:r>
      <w:r>
        <w:rPr>
          <w:noProof/>
        </w:rPr>
        <w:drawing>
          <wp:inline distT="0" distB="0" distL="0" distR="0" wp14:anchorId="13092FA2" wp14:editId="62751E8F">
            <wp:extent cx="4796287" cy="910577"/>
            <wp:effectExtent l="19050" t="19050" r="23495" b="23495"/>
            <wp:docPr id="15370" name="Picture 1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4796287" cy="910577"/>
                    </a:xfrm>
                    <a:prstGeom prst="rect">
                      <a:avLst/>
                    </a:prstGeom>
                    <a:ln>
                      <a:solidFill>
                        <a:schemeClr val="tx1">
                          <a:lumMod val="50000"/>
                          <a:lumOff val="50000"/>
                        </a:schemeClr>
                      </a:solidFill>
                    </a:ln>
                  </pic:spPr>
                </pic:pic>
              </a:graphicData>
            </a:graphic>
          </wp:inline>
        </w:drawing>
      </w:r>
    </w:p>
    <w:p w14:paraId="7A34A5AA" w14:textId="77777777" w:rsidR="00005F8E" w:rsidRDefault="005F21FD" w:rsidP="005F21FD">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182</w:t>
      </w:r>
      <w:r w:rsidR="00B8237E">
        <w:rPr>
          <w:noProof/>
        </w:rPr>
        <w:fldChar w:fldCharType="end"/>
      </w:r>
      <w:r>
        <w:t xml:space="preserve"> Delete Email Alert Recipients</w:t>
      </w:r>
    </w:p>
    <w:p w14:paraId="50C4772C" w14:textId="77777777" w:rsidR="001E6E03" w:rsidRDefault="001E6E03" w:rsidP="00E035CE">
      <w:pPr>
        <w:pStyle w:val="Heading2"/>
      </w:pPr>
      <w:bookmarkStart w:id="262" w:name="_Toc535222485"/>
      <w:r>
        <w:t xml:space="preserve">By </w:t>
      </w:r>
      <w:r w:rsidRPr="001E6E03">
        <w:t>Recipient</w:t>
      </w:r>
      <w:bookmarkEnd w:id="262"/>
    </w:p>
    <w:p w14:paraId="1C1CBC1C" w14:textId="77777777" w:rsidR="001E6E03" w:rsidRDefault="0098432A" w:rsidP="001E6E03">
      <w:pPr>
        <w:pStyle w:val="BodyText"/>
      </w:pPr>
      <w:r>
        <w:rPr>
          <w:rFonts w:cs="Arial"/>
          <w:color w:val="282F39"/>
          <w:sz w:val="21"/>
          <w:szCs w:val="21"/>
          <w:shd w:val="clear" w:color="auto" w:fill="FFFFFF"/>
        </w:rPr>
        <w:t xml:space="preserve">The portal user can view the list of email alert recipients with enabled or disabled check boxes for each alert type.  This makes it easy to subscribe or unsubscribe a recipient to </w:t>
      </w:r>
      <w:r w:rsidR="00DE37F9">
        <w:rPr>
          <w:rFonts w:cs="Arial"/>
          <w:color w:val="282F39"/>
          <w:sz w:val="21"/>
          <w:szCs w:val="21"/>
          <w:shd w:val="clear" w:color="auto" w:fill="FFFFFF"/>
        </w:rPr>
        <w:t>one or more</w:t>
      </w:r>
      <w:r>
        <w:rPr>
          <w:rFonts w:cs="Arial"/>
          <w:color w:val="282F39"/>
          <w:sz w:val="21"/>
          <w:szCs w:val="21"/>
          <w:shd w:val="clear" w:color="auto" w:fill="FFFFFF"/>
        </w:rPr>
        <w:t xml:space="preserve"> email alert type</w:t>
      </w:r>
      <w:r w:rsidR="00DE37F9">
        <w:rPr>
          <w:rFonts w:cs="Arial"/>
          <w:color w:val="282F39"/>
          <w:sz w:val="21"/>
          <w:szCs w:val="21"/>
          <w:shd w:val="clear" w:color="auto" w:fill="FFFFFF"/>
        </w:rPr>
        <w:t>s</w:t>
      </w:r>
      <w:r>
        <w:rPr>
          <w:rFonts w:cs="Arial"/>
          <w:color w:val="282F39"/>
          <w:sz w:val="21"/>
          <w:szCs w:val="21"/>
          <w:shd w:val="clear" w:color="auto" w:fill="FFFFFF"/>
        </w:rPr>
        <w:t xml:space="preserve"> quickly. </w:t>
      </w:r>
    </w:p>
    <w:p w14:paraId="156951F2" w14:textId="77777777" w:rsidR="006860CA" w:rsidRDefault="006860CA" w:rsidP="00DE37F9">
      <w:pPr>
        <w:pStyle w:val="BodyText"/>
        <w:rPr>
          <w:b/>
        </w:rPr>
      </w:pPr>
    </w:p>
    <w:p w14:paraId="0479673E" w14:textId="77777777" w:rsidR="00DE37F9" w:rsidRPr="00005F8E" w:rsidRDefault="00DE37F9" w:rsidP="00DE37F9">
      <w:pPr>
        <w:pStyle w:val="BodyText"/>
        <w:rPr>
          <w:b/>
        </w:rPr>
      </w:pPr>
      <w:r w:rsidRPr="00005F8E">
        <w:rPr>
          <w:b/>
        </w:rPr>
        <w:lastRenderedPageBreak/>
        <w:t>To configure the email alert recipients:</w:t>
      </w:r>
    </w:p>
    <w:p w14:paraId="407A5D16" w14:textId="77777777" w:rsidR="007A051C" w:rsidRDefault="00DE37F9" w:rsidP="00AD17B0">
      <w:pPr>
        <w:pStyle w:val="ListNumber"/>
        <w:numPr>
          <w:ilvl w:val="0"/>
          <w:numId w:val="39"/>
        </w:numPr>
      </w:pPr>
      <w:r>
        <w:t>Click on the hamburger menu and select Email Alert Configuration.</w:t>
      </w:r>
      <w:r w:rsidR="007A051C">
        <w:t xml:space="preserve"> </w:t>
      </w:r>
    </w:p>
    <w:p w14:paraId="3151EB3C" w14:textId="77777777" w:rsidR="007A051C" w:rsidRDefault="00DE37F9" w:rsidP="00AD17B0">
      <w:pPr>
        <w:pStyle w:val="ListNumber"/>
        <w:numPr>
          <w:ilvl w:val="0"/>
          <w:numId w:val="39"/>
        </w:numPr>
      </w:pPr>
      <w:r>
        <w:t>On the Email Alert Configuration page, select the property to be configured.</w:t>
      </w:r>
    </w:p>
    <w:p w14:paraId="2EBA3943" w14:textId="77777777" w:rsidR="00DE37F9" w:rsidRDefault="00DE37F9" w:rsidP="00AD17B0">
      <w:pPr>
        <w:pStyle w:val="ListNumber"/>
        <w:numPr>
          <w:ilvl w:val="0"/>
          <w:numId w:val="39"/>
        </w:numPr>
      </w:pPr>
      <w:r w:rsidRPr="00DE37F9">
        <w:t>Select</w:t>
      </w:r>
      <w:r w:rsidRPr="007A051C">
        <w:rPr>
          <w:b/>
        </w:rPr>
        <w:t xml:space="preserve"> </w:t>
      </w:r>
      <w:proofErr w:type="gramStart"/>
      <w:r w:rsidRPr="007A051C">
        <w:rPr>
          <w:b/>
        </w:rPr>
        <w:t>By</w:t>
      </w:r>
      <w:proofErr w:type="gramEnd"/>
      <w:r w:rsidRPr="007A051C">
        <w:rPr>
          <w:b/>
        </w:rPr>
        <w:t xml:space="preserve"> Recipient</w:t>
      </w:r>
      <w:r>
        <w:t xml:space="preserve"> from the menu bar.  A list of the email recipients will appear along with a list of all the active email alerts.  Alerts that the recipient is subscribed to will have a checkmark in the box next to the name of the alert. </w:t>
      </w:r>
    </w:p>
    <w:p w14:paraId="3933785C" w14:textId="77777777" w:rsidR="00E40FAD" w:rsidRDefault="003920EB" w:rsidP="00BD3264">
      <w:pPr>
        <w:pStyle w:val="ListNumber"/>
        <w:numPr>
          <w:ilvl w:val="0"/>
          <w:numId w:val="0"/>
        </w:numPr>
        <w:ind w:left="1440"/>
      </w:pPr>
      <w:r>
        <w:rPr>
          <w:noProof/>
        </w:rPr>
        <mc:AlternateContent>
          <mc:Choice Requires="wps">
            <w:drawing>
              <wp:anchor distT="0" distB="0" distL="114300" distR="114300" simplePos="0" relativeHeight="251890688" behindDoc="0" locked="0" layoutInCell="1" allowOverlap="1" wp14:anchorId="42224371" wp14:editId="37822AAE">
                <wp:simplePos x="0" y="0"/>
                <wp:positionH relativeFrom="column">
                  <wp:posOffset>1361464</wp:posOffset>
                </wp:positionH>
                <wp:positionV relativeFrom="paragraph">
                  <wp:posOffset>613410</wp:posOffset>
                </wp:positionV>
                <wp:extent cx="785004" cy="274320"/>
                <wp:effectExtent l="19050" t="19050" r="34290" b="49530"/>
                <wp:wrapNone/>
                <wp:docPr id="1537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85004" cy="27432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B0592" id="Rectangle 64" o:spid="_x0000_s1026" style="position:absolute;margin-left:107.2pt;margin-top:48.3pt;width:61.8pt;height:21.6pt;flip:x 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" filled="f" fillcolor="#f79646" strokecolor="red" strokeweight="3pt">
                <v:shadow on="t" color="#974706" opacity=".5" offset="1pt"/>
              </v:rect>
            </w:pict>
          </mc:Fallback>
        </mc:AlternateContent>
      </w:r>
      <w:r>
        <w:rPr>
          <w:noProof/>
        </w:rPr>
        <w:drawing>
          <wp:inline distT="0" distB="0" distL="0" distR="0" wp14:anchorId="17AC2CE1" wp14:editId="43427B25">
            <wp:extent cx="4934310" cy="2318493"/>
            <wp:effectExtent l="19050" t="19050" r="19050" b="24765"/>
            <wp:docPr id="15372" name="Picture 1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4934310" cy="2318493"/>
                    </a:xfrm>
                    <a:prstGeom prst="rect">
                      <a:avLst/>
                    </a:prstGeom>
                    <a:ln>
                      <a:solidFill>
                        <a:schemeClr val="tx1">
                          <a:lumMod val="50000"/>
                          <a:lumOff val="50000"/>
                        </a:schemeClr>
                      </a:solidFill>
                    </a:ln>
                  </pic:spPr>
                </pic:pic>
              </a:graphicData>
            </a:graphic>
          </wp:inline>
        </w:drawing>
      </w:r>
    </w:p>
    <w:p w14:paraId="069D4408" w14:textId="77777777" w:rsidR="003920EB" w:rsidRDefault="00E40FAD" w:rsidP="00E40FAD">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183</w:t>
      </w:r>
      <w:r w:rsidR="00B8237E">
        <w:rPr>
          <w:noProof/>
        </w:rPr>
        <w:fldChar w:fldCharType="end"/>
      </w:r>
      <w:r>
        <w:t xml:space="preserve"> Email Alert Configuration </w:t>
      </w:r>
      <w:proofErr w:type="gramStart"/>
      <w:r>
        <w:t>By</w:t>
      </w:r>
      <w:proofErr w:type="gramEnd"/>
      <w:r>
        <w:t xml:space="preserve"> Recipient</w:t>
      </w:r>
    </w:p>
    <w:p w14:paraId="5A479BE1" w14:textId="77777777" w:rsidR="00DE37F9" w:rsidRDefault="00DE37F9" w:rsidP="00AD17B0">
      <w:pPr>
        <w:pStyle w:val="ListNumber"/>
        <w:numPr>
          <w:ilvl w:val="0"/>
          <w:numId w:val="59"/>
        </w:numPr>
      </w:pPr>
      <w:r>
        <w:t>To subscribe a recipient to additional alerts, check the box next to the alert type.</w:t>
      </w:r>
    </w:p>
    <w:p w14:paraId="0833F0B1" w14:textId="77777777" w:rsidR="00DE37F9" w:rsidRDefault="00DE37F9" w:rsidP="00BD3264">
      <w:pPr>
        <w:pStyle w:val="ListNumber"/>
      </w:pPr>
      <w:r>
        <w:t xml:space="preserve">To unsubscribe a recipient to an alert, uncheck the box next to the alert type.  To add </w:t>
      </w:r>
      <w:r w:rsidR="003920EB">
        <w:t>a new</w:t>
      </w:r>
      <w:r>
        <w:t xml:space="preserve"> recipient, use the “By Alert”</w:t>
      </w:r>
      <w:r w:rsidR="003920EB">
        <w:t xml:space="preserve"> tab on the menu bar and add the user to at least one alert.  Then, the By Recipient screen can be used to quickly add them to all other alert types. </w:t>
      </w:r>
    </w:p>
    <w:p w14:paraId="4BA563A2" w14:textId="77777777" w:rsidR="007E012A" w:rsidRDefault="007E012A" w:rsidP="00E035CE">
      <w:pPr>
        <w:pStyle w:val="Heading1"/>
      </w:pPr>
      <w:bookmarkStart w:id="263" w:name="_Toc535222486"/>
      <w:r>
        <w:t>Phone Alert Configuration</w:t>
      </w:r>
      <w:r w:rsidR="002808D0">
        <w:t xml:space="preserve"> </w:t>
      </w:r>
      <w:r w:rsidR="002808D0" w:rsidRPr="002808D0">
        <w:rPr>
          <w:rStyle w:val="Heading2Char"/>
          <w:b/>
          <w:i/>
        </w:rPr>
        <w:t>(</w:t>
      </w:r>
      <w:proofErr w:type="spellStart"/>
      <w:r w:rsidR="002808D0" w:rsidRPr="002808D0">
        <w:rPr>
          <w:rStyle w:val="Heading2Char"/>
          <w:b/>
          <w:i/>
        </w:rPr>
        <w:t>BroadWorks</w:t>
      </w:r>
      <w:proofErr w:type="spellEnd"/>
      <w:r w:rsidR="002808D0" w:rsidRPr="002808D0">
        <w:rPr>
          <w:rStyle w:val="Heading2Char"/>
          <w:b/>
          <w:i/>
        </w:rPr>
        <w:t xml:space="preserve"> Customers Only)</w:t>
      </w:r>
      <w:bookmarkEnd w:id="263"/>
    </w:p>
    <w:p w14:paraId="22EC1392" w14:textId="4B0C47D3" w:rsidR="003920EB" w:rsidRPr="002F54AE" w:rsidRDefault="003920EB" w:rsidP="002F54AE">
      <w:pPr>
        <w:pStyle w:val="BodyText"/>
      </w:pPr>
      <w:r w:rsidRPr="002F54AE">
        <w:t xml:space="preserve">The portal user can select which wake-up and emergency alerts phone alerts the property should receive and which administrative extension(s) should receive the alerts.  Additionally, portal user can configure the number of retries (or calls) that </w:t>
      </w:r>
      <w:r w:rsidR="005C475E">
        <w:rPr>
          <w:rStyle w:val="Strong"/>
          <w:b w:val="0"/>
          <w:bCs w:val="0"/>
        </w:rPr>
        <w:t>Jazzware</w:t>
      </w:r>
      <w:r w:rsidR="00F04D77">
        <w:rPr>
          <w:rStyle w:val="Strong"/>
          <w:b w:val="0"/>
          <w:bCs w:val="0"/>
        </w:rPr>
        <w:t xml:space="preserve"> system</w:t>
      </w:r>
      <w:r w:rsidRPr="002F54AE">
        <w:t xml:space="preserve"> will make </w:t>
      </w:r>
      <w:proofErr w:type="gramStart"/>
      <w:r w:rsidRPr="002F54AE">
        <w:t>in an attempt to</w:t>
      </w:r>
      <w:proofErr w:type="gramEnd"/>
      <w:r w:rsidRPr="002F54AE">
        <w:t xml:space="preserve"> notify the staff of the issue. Likewise, the staff can configure the number of minutes in between each of the attempts.  </w:t>
      </w:r>
    </w:p>
    <w:p w14:paraId="55B79A16" w14:textId="77777777" w:rsidR="007E012A" w:rsidRPr="003920EB" w:rsidRDefault="003920EB" w:rsidP="007E012A">
      <w:pPr>
        <w:pStyle w:val="BodyText"/>
        <w:rPr>
          <w:b/>
        </w:rPr>
      </w:pPr>
      <w:r w:rsidRPr="003920EB">
        <w:rPr>
          <w:b/>
        </w:rPr>
        <w:t>To configure the phone alerts:</w:t>
      </w:r>
    </w:p>
    <w:p w14:paraId="7F9F13DB" w14:textId="77777777" w:rsidR="003920EB" w:rsidRDefault="003920EB" w:rsidP="00AD17B0">
      <w:pPr>
        <w:pStyle w:val="ListNumber"/>
        <w:numPr>
          <w:ilvl w:val="0"/>
          <w:numId w:val="40"/>
        </w:numPr>
      </w:pPr>
      <w:r>
        <w:t>Click on the hamburger menu and select Phone Alert Configuration.</w:t>
      </w:r>
    </w:p>
    <w:p w14:paraId="14C9BEE8" w14:textId="77777777" w:rsidR="003920EB" w:rsidRDefault="003920EB" w:rsidP="00AD17B0">
      <w:pPr>
        <w:pStyle w:val="ListNumber"/>
        <w:numPr>
          <w:ilvl w:val="0"/>
          <w:numId w:val="40"/>
        </w:numPr>
      </w:pPr>
      <w:r>
        <w:t>On the Phone Alert Configuration page, select the property to be configured.</w:t>
      </w:r>
    </w:p>
    <w:p w14:paraId="1AAD97FC" w14:textId="77777777" w:rsidR="003920EB" w:rsidRPr="005F21FD" w:rsidRDefault="003920EB" w:rsidP="00BD3264">
      <w:pPr>
        <w:pStyle w:val="ListNumber"/>
        <w:numPr>
          <w:ilvl w:val="0"/>
          <w:numId w:val="0"/>
        </w:numPr>
        <w:ind w:left="1080"/>
      </w:pPr>
      <w:r w:rsidRPr="005F21FD">
        <w:t>For each alert type:</w:t>
      </w:r>
    </w:p>
    <w:p w14:paraId="10AC5FE3" w14:textId="77777777" w:rsidR="00EF16E1" w:rsidRDefault="00EF16E1" w:rsidP="00AD17B0">
      <w:pPr>
        <w:pStyle w:val="ListNumber"/>
        <w:numPr>
          <w:ilvl w:val="0"/>
          <w:numId w:val="40"/>
        </w:numPr>
      </w:pPr>
      <w:r>
        <w:t>All changes are saved as they are made.</w:t>
      </w:r>
    </w:p>
    <w:p w14:paraId="3FE749ED" w14:textId="77777777" w:rsidR="003920EB" w:rsidRDefault="003920EB" w:rsidP="00AD17B0">
      <w:pPr>
        <w:pStyle w:val="ListNumber"/>
        <w:numPr>
          <w:ilvl w:val="0"/>
          <w:numId w:val="40"/>
        </w:numPr>
      </w:pPr>
      <w:r>
        <w:t xml:space="preserve">Click on the Active/Inactive switch to toggle the alert on/off.  For a complete list of the alert types and definitions, see the </w:t>
      </w:r>
      <w:hyperlink w:anchor="_Alert_Type_Table" w:history="1">
        <w:r w:rsidRPr="001E6E03">
          <w:rPr>
            <w:rStyle w:val="Hyperlink"/>
          </w:rPr>
          <w:t>Alert Type Table</w:t>
        </w:r>
      </w:hyperlink>
      <w:r>
        <w:t>.</w:t>
      </w:r>
    </w:p>
    <w:p w14:paraId="270BE75C" w14:textId="77777777" w:rsidR="004A0B38" w:rsidRDefault="004A0B38" w:rsidP="00BD3264">
      <w:pPr>
        <w:pStyle w:val="ListNumber"/>
        <w:numPr>
          <w:ilvl w:val="0"/>
          <w:numId w:val="0"/>
        </w:numPr>
        <w:ind w:left="1080"/>
      </w:pPr>
      <w:r>
        <w:rPr>
          <w:noProof/>
        </w:rPr>
        <w:lastRenderedPageBreak/>
        <w:drawing>
          <wp:inline distT="0" distB="0" distL="0" distR="0" wp14:anchorId="687B1840" wp14:editId="555E38F9">
            <wp:extent cx="4701396" cy="1682156"/>
            <wp:effectExtent l="19050" t="19050" r="23495" b="13335"/>
            <wp:docPr id="15376" name="Picture 1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4701396" cy="1682156"/>
                    </a:xfrm>
                    <a:prstGeom prst="rect">
                      <a:avLst/>
                    </a:prstGeom>
                    <a:ln>
                      <a:solidFill>
                        <a:schemeClr val="tx1">
                          <a:lumMod val="50000"/>
                          <a:lumOff val="50000"/>
                        </a:schemeClr>
                      </a:solidFill>
                    </a:ln>
                  </pic:spPr>
                </pic:pic>
              </a:graphicData>
            </a:graphic>
          </wp:inline>
        </w:drawing>
      </w:r>
    </w:p>
    <w:p w14:paraId="0EB77B3C" w14:textId="77777777" w:rsidR="004A0B38" w:rsidRPr="004A0B38" w:rsidRDefault="004A0B38" w:rsidP="00BD3264">
      <w:pPr>
        <w:pStyle w:val="ListNumber"/>
        <w:numPr>
          <w:ilvl w:val="0"/>
          <w:numId w:val="0"/>
        </w:numPr>
        <w:ind w:left="1080"/>
      </w:pPr>
      <w:r w:rsidRPr="004A0B38">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184</w:t>
      </w:r>
      <w:r w:rsidR="00B8237E">
        <w:rPr>
          <w:noProof/>
        </w:rPr>
        <w:fldChar w:fldCharType="end"/>
      </w:r>
      <w:r w:rsidRPr="004A0B38">
        <w:t xml:space="preserve"> Phone Alert Configuration</w:t>
      </w:r>
    </w:p>
    <w:p w14:paraId="2FFF52DD" w14:textId="77777777" w:rsidR="004A0B38" w:rsidRDefault="004A0B38" w:rsidP="00BD3264">
      <w:pPr>
        <w:pStyle w:val="ListNumber"/>
        <w:numPr>
          <w:ilvl w:val="0"/>
          <w:numId w:val="0"/>
        </w:numPr>
        <w:ind w:left="1440"/>
      </w:pPr>
    </w:p>
    <w:p w14:paraId="711AA640" w14:textId="08A1FBE8" w:rsidR="003920EB" w:rsidRDefault="003920EB" w:rsidP="00AD17B0">
      <w:pPr>
        <w:pStyle w:val="ListNumber"/>
        <w:numPr>
          <w:ilvl w:val="0"/>
          <w:numId w:val="60"/>
        </w:numPr>
      </w:pPr>
      <w:r>
        <w:t xml:space="preserve">Enter in the number of retries.  The number of retries is the number of times that the </w:t>
      </w:r>
      <w:r w:rsidR="005C475E">
        <w:t>Jazzware</w:t>
      </w:r>
      <w:r w:rsidR="00F04D77">
        <w:t xml:space="preserve"> system</w:t>
      </w:r>
      <w:r>
        <w:t xml:space="preserve"> will attempt to place the phone alert call</w:t>
      </w:r>
      <w:r w:rsidR="005F21FD">
        <w:t xml:space="preserve"> if the alert has not been acknowledged</w:t>
      </w:r>
      <w:r>
        <w:t>.</w:t>
      </w:r>
    </w:p>
    <w:p w14:paraId="2668C768" w14:textId="2C60B1B0" w:rsidR="003920EB" w:rsidRDefault="003920EB" w:rsidP="00BD3264">
      <w:pPr>
        <w:pStyle w:val="ListNumber"/>
      </w:pPr>
      <w:r>
        <w:t xml:space="preserve">Enter the number of </w:t>
      </w:r>
      <w:r w:rsidR="00E40FAD">
        <w:t>minutes between a</w:t>
      </w:r>
      <w:r>
        <w:t xml:space="preserve">ttempts.  This is the number of minutes the </w:t>
      </w:r>
      <w:r w:rsidR="005C475E">
        <w:t>Jazzware</w:t>
      </w:r>
      <w:r w:rsidR="00F04D77">
        <w:t xml:space="preserve"> system</w:t>
      </w:r>
      <w:r>
        <w:t xml:space="preserve"> will wait before </w:t>
      </w:r>
      <w:r w:rsidR="00E40FAD">
        <w:t>attempting to place the phone alert call if a previous attempt was either not answered or not acknowledged.</w:t>
      </w:r>
    </w:p>
    <w:p w14:paraId="1CB6B8D3" w14:textId="77777777" w:rsidR="004A0B38" w:rsidRDefault="005F21FD" w:rsidP="00BD3264">
      <w:pPr>
        <w:pStyle w:val="ListNumber"/>
      </w:pPr>
      <w:r>
        <w:t>Enter in the extension number</w:t>
      </w:r>
      <w:r w:rsidR="007036DB">
        <w:t xml:space="preserve">(s) that should receive the alert.  </w:t>
      </w:r>
    </w:p>
    <w:p w14:paraId="28DD3A8A" w14:textId="77777777" w:rsidR="004A0B38" w:rsidRDefault="007036DB" w:rsidP="00BD3264">
      <w:pPr>
        <w:pStyle w:val="ListNumber"/>
      </w:pPr>
      <w:r>
        <w:t xml:space="preserve">To enter an extension number, </w:t>
      </w:r>
      <w:r w:rsidR="005F21FD">
        <w:t xml:space="preserve">click in the area Search for an Extension </w:t>
      </w:r>
      <w:r>
        <w:t xml:space="preserve">and begin typing an extension number.   </w:t>
      </w:r>
    </w:p>
    <w:p w14:paraId="4A1B8956" w14:textId="6321681F" w:rsidR="004A0B38" w:rsidRDefault="007036DB" w:rsidP="00AD17B0">
      <w:pPr>
        <w:pStyle w:val="ListNumber"/>
        <w:numPr>
          <w:ilvl w:val="1"/>
          <w:numId w:val="37"/>
        </w:numPr>
      </w:pPr>
      <w:r>
        <w:t xml:space="preserve">As numbers are entered, a list of extensions configured in the </w:t>
      </w:r>
      <w:r w:rsidR="005C475E">
        <w:t>Jazzware</w:t>
      </w:r>
      <w:r w:rsidR="00F04D77">
        <w:t xml:space="preserve"> system</w:t>
      </w:r>
      <w:r>
        <w:t xml:space="preserve"> that contain those numbers will appear. Only extensions that are configured in </w:t>
      </w:r>
      <w:r w:rsidR="005C475E">
        <w:t>Jazzware</w:t>
      </w:r>
      <w:r>
        <w:t xml:space="preserve"> can be configured to receive the alerts.  If the desired extension is not configured, contact Support.  </w:t>
      </w:r>
    </w:p>
    <w:p w14:paraId="1D7093D7" w14:textId="77777777" w:rsidR="005F21FD" w:rsidRDefault="007036DB" w:rsidP="00AD17B0">
      <w:pPr>
        <w:pStyle w:val="ListNumber"/>
        <w:numPr>
          <w:ilvl w:val="1"/>
          <w:numId w:val="37"/>
        </w:numPr>
      </w:pPr>
      <w:r>
        <w:t>If the extension desired appears in the list, select the number by either clicking on it which will automatically add the extension to the phone alert or use the down arrow to highlight the extension and then click Enter which will add the extension.</w:t>
      </w:r>
    </w:p>
    <w:p w14:paraId="02E472A8" w14:textId="77777777" w:rsidR="004A0B38" w:rsidRDefault="004A0B38" w:rsidP="00BD3264">
      <w:pPr>
        <w:pStyle w:val="ListNumber"/>
        <w:numPr>
          <w:ilvl w:val="0"/>
          <w:numId w:val="0"/>
        </w:numPr>
        <w:ind w:left="1800"/>
      </w:pPr>
      <w:r>
        <w:rPr>
          <w:noProof/>
        </w:rPr>
        <w:drawing>
          <wp:inline distT="0" distB="0" distL="0" distR="0" wp14:anchorId="1ABC8D9D" wp14:editId="4E917BC1">
            <wp:extent cx="4295955" cy="1771622"/>
            <wp:effectExtent l="19050" t="19050" r="9525" b="19685"/>
            <wp:docPr id="15375" name="Picture 1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4298056" cy="1772488"/>
                    </a:xfrm>
                    <a:prstGeom prst="rect">
                      <a:avLst/>
                    </a:prstGeom>
                    <a:ln>
                      <a:solidFill>
                        <a:schemeClr val="tx1">
                          <a:lumMod val="50000"/>
                          <a:lumOff val="50000"/>
                        </a:schemeClr>
                      </a:solidFill>
                    </a:ln>
                  </pic:spPr>
                </pic:pic>
              </a:graphicData>
            </a:graphic>
          </wp:inline>
        </w:drawing>
      </w:r>
    </w:p>
    <w:p w14:paraId="110F3874" w14:textId="77777777" w:rsidR="00E40FAD" w:rsidRDefault="005F21FD" w:rsidP="004A0B38">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185</w:t>
      </w:r>
      <w:r w:rsidR="00B8237E">
        <w:rPr>
          <w:noProof/>
        </w:rPr>
        <w:fldChar w:fldCharType="end"/>
      </w:r>
      <w:r>
        <w:t xml:space="preserve"> </w:t>
      </w:r>
      <w:r w:rsidR="004A0B38">
        <w:t>Phone Alert Extension Selection</w:t>
      </w:r>
    </w:p>
    <w:p w14:paraId="0FF56E12" w14:textId="77777777" w:rsidR="003920EB" w:rsidRDefault="004A0B38" w:rsidP="007A051C">
      <w:pPr>
        <w:pStyle w:val="ListNumber"/>
      </w:pPr>
      <w:r>
        <w:t xml:space="preserve">To delete an extension number from receiving a phone alert, click on the X next to the extension number. </w:t>
      </w:r>
    </w:p>
    <w:p w14:paraId="558C6E4C" w14:textId="77777777" w:rsidR="00EF16E1" w:rsidRDefault="004A0B38" w:rsidP="00EF16E1">
      <w:pPr>
        <w:pStyle w:val="BodyText"/>
        <w:keepNext/>
        <w:ind w:left="1440"/>
      </w:pPr>
      <w:r>
        <w:rPr>
          <w:noProof/>
        </w:rPr>
        <w:lastRenderedPageBreak/>
        <mc:AlternateContent>
          <mc:Choice Requires="wps">
            <w:drawing>
              <wp:anchor distT="0" distB="0" distL="114300" distR="114300" simplePos="0" relativeHeight="251892736" behindDoc="0" locked="0" layoutInCell="1" allowOverlap="1" wp14:anchorId="3E456C09" wp14:editId="084E75B5">
                <wp:simplePos x="0" y="0"/>
                <wp:positionH relativeFrom="column">
                  <wp:posOffset>1181471</wp:posOffset>
                </wp:positionH>
                <wp:positionV relativeFrom="paragraph">
                  <wp:posOffset>786765</wp:posOffset>
                </wp:positionV>
                <wp:extent cx="232363" cy="274320"/>
                <wp:effectExtent l="19050" t="19050" r="34925" b="49530"/>
                <wp:wrapNone/>
                <wp:docPr id="1537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32363" cy="27432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55D69927" w14:textId="77777777" w:rsidR="003E188B" w:rsidRDefault="003E188B" w:rsidP="004A0B38">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56C09" id="_x0000_s1078" style="position:absolute;left:0;text-align:left;margin-left:93.05pt;margin-top:61.95pt;width:18.3pt;height:21.6pt;flip:x 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" filled="f" fillcolor="#f79646" strokecolor="red" strokeweight="3pt">
                <v:shadow on="t" color="#974706" opacity=".5" offset="1pt"/>
                <v:textbox>
                  <w:txbxContent>
                    <w:p w14:paraId="55D69927" w14:textId="77777777" w:rsidR="003E188B" w:rsidRDefault="003E188B" w:rsidP="004A0B38">
                      <w:pPr>
                        <w:ind w:left="0"/>
                        <w:jc w:val="center"/>
                      </w:pPr>
                    </w:p>
                  </w:txbxContent>
                </v:textbox>
              </v:rect>
            </w:pict>
          </mc:Fallback>
        </mc:AlternateContent>
      </w:r>
      <w:r>
        <w:rPr>
          <w:noProof/>
        </w:rPr>
        <w:drawing>
          <wp:inline distT="0" distB="0" distL="0" distR="0" wp14:anchorId="45064B77" wp14:editId="1D89DC3D">
            <wp:extent cx="4310244" cy="1259457"/>
            <wp:effectExtent l="19050" t="19050" r="14605" b="17145"/>
            <wp:docPr id="15377" name="Picture 1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4317242" cy="1261502"/>
                    </a:xfrm>
                    <a:prstGeom prst="rect">
                      <a:avLst/>
                    </a:prstGeom>
                    <a:ln>
                      <a:solidFill>
                        <a:schemeClr val="tx1">
                          <a:lumMod val="50000"/>
                          <a:lumOff val="50000"/>
                        </a:schemeClr>
                      </a:solidFill>
                    </a:ln>
                  </pic:spPr>
                </pic:pic>
              </a:graphicData>
            </a:graphic>
          </wp:inline>
        </w:drawing>
      </w:r>
    </w:p>
    <w:p w14:paraId="24BE5000" w14:textId="77777777" w:rsidR="004A0B38" w:rsidRDefault="00EF16E1" w:rsidP="00EF16E1">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186</w:t>
      </w:r>
      <w:r w:rsidR="00B8237E">
        <w:rPr>
          <w:noProof/>
        </w:rPr>
        <w:fldChar w:fldCharType="end"/>
      </w:r>
      <w:r>
        <w:t xml:space="preserve"> Phone Alert Extension Deletion</w:t>
      </w:r>
    </w:p>
    <w:p w14:paraId="340FD9E1" w14:textId="77777777" w:rsidR="00E035CE" w:rsidRDefault="00E035CE" w:rsidP="00E035CE">
      <w:pPr>
        <w:pStyle w:val="Heading1"/>
        <w:pBdr>
          <w:top w:val="single" w:sz="48" w:space="2" w:color="FFFFFF"/>
          <w:bottom w:val="single" w:sz="6" w:space="2" w:color="000000"/>
        </w:pBdr>
      </w:pPr>
      <w:bookmarkStart w:id="264" w:name="_Toc535222487"/>
      <w:r>
        <w:t xml:space="preserve">Other Configuration </w:t>
      </w:r>
      <w:r w:rsidRPr="002808D0">
        <w:rPr>
          <w:i/>
        </w:rPr>
        <w:t>(</w:t>
      </w:r>
      <w:proofErr w:type="spellStart"/>
      <w:r w:rsidRPr="002808D0">
        <w:rPr>
          <w:i/>
        </w:rPr>
        <w:t>BroadWorks</w:t>
      </w:r>
      <w:proofErr w:type="spellEnd"/>
      <w:r w:rsidRPr="002808D0">
        <w:rPr>
          <w:i/>
        </w:rPr>
        <w:t xml:space="preserve"> Customers Only)</w:t>
      </w:r>
      <w:bookmarkEnd w:id="264"/>
    </w:p>
    <w:p w14:paraId="5F266A52" w14:textId="22CF507C" w:rsidR="00E035CE" w:rsidRPr="00B55BB2" w:rsidRDefault="00E035CE" w:rsidP="00E035CE">
      <w:pPr>
        <w:pStyle w:val="BodyText"/>
      </w:pPr>
      <w:r>
        <w:t xml:space="preserve">The </w:t>
      </w:r>
      <w:r w:rsidR="005C475E">
        <w:t>Jazzware</w:t>
      </w:r>
      <w:r>
        <w:t xml:space="preserve"> Portal will allow users with permission to view and/or edit the configuration of the minibar items and/or the housekeeper ids.</w:t>
      </w:r>
    </w:p>
    <w:p w14:paraId="5FC9C6F8" w14:textId="77777777" w:rsidR="00E035CE" w:rsidRDefault="00E035CE" w:rsidP="00E035CE">
      <w:pPr>
        <w:pStyle w:val="Heading2"/>
      </w:pPr>
      <w:bookmarkStart w:id="265" w:name="_Toc535222488"/>
      <w:r>
        <w:t>Minibar Configuration</w:t>
      </w:r>
      <w:bookmarkEnd w:id="265"/>
    </w:p>
    <w:p w14:paraId="5AE3099C" w14:textId="3084B601" w:rsidR="00E035CE" w:rsidRDefault="00E035CE" w:rsidP="00E035CE">
      <w:pPr>
        <w:pStyle w:val="BodyText"/>
      </w:pPr>
      <w:r>
        <w:t xml:space="preserve">The minibar IVR requests mini bar item numbers which are configured in the </w:t>
      </w:r>
      <w:r w:rsidR="005C475E">
        <w:t>Jazzware</w:t>
      </w:r>
      <w:r>
        <w:t xml:space="preserve"> Portal. </w:t>
      </w:r>
    </w:p>
    <w:p w14:paraId="52F486A1" w14:textId="77777777" w:rsidR="00E035CE" w:rsidRDefault="00E035CE" w:rsidP="00E035CE">
      <w:pPr>
        <w:pStyle w:val="Heading3"/>
      </w:pPr>
      <w:bookmarkStart w:id="266" w:name="_Toc535222489"/>
      <w:r>
        <w:t>Access the Mini Configuration</w:t>
      </w:r>
      <w:bookmarkEnd w:id="266"/>
    </w:p>
    <w:p w14:paraId="09DDA9FB" w14:textId="77777777" w:rsidR="00E035CE" w:rsidRPr="00B55BB2" w:rsidRDefault="00E035CE" w:rsidP="00E035CE">
      <w:pPr>
        <w:pStyle w:val="BodyText"/>
        <w:rPr>
          <w:b/>
        </w:rPr>
      </w:pPr>
      <w:r w:rsidRPr="00B55BB2">
        <w:rPr>
          <w:b/>
        </w:rPr>
        <w:t>To access the minibar configuration:</w:t>
      </w:r>
    </w:p>
    <w:p w14:paraId="17CEAD58" w14:textId="3656657B" w:rsidR="00E035CE" w:rsidRDefault="00E035CE" w:rsidP="00F465F6">
      <w:pPr>
        <w:pStyle w:val="ListNumber"/>
        <w:numPr>
          <w:ilvl w:val="0"/>
          <w:numId w:val="14"/>
        </w:numPr>
      </w:pPr>
      <w:r>
        <w:t xml:space="preserve">From the main </w:t>
      </w:r>
      <w:r w:rsidR="005C475E">
        <w:t>Jazzware</w:t>
      </w:r>
      <w:r>
        <w:t xml:space="preserve"> Portal page, click on the hamburger menu on the upper left side.  </w:t>
      </w:r>
    </w:p>
    <w:p w14:paraId="6EDCD46B" w14:textId="77777777" w:rsidR="00E035CE" w:rsidRDefault="00E035CE" w:rsidP="00BD3264">
      <w:pPr>
        <w:pStyle w:val="ListNumber"/>
        <w:numPr>
          <w:ilvl w:val="0"/>
          <w:numId w:val="0"/>
        </w:numPr>
        <w:ind w:left="1440"/>
      </w:pPr>
      <w:r>
        <w:rPr>
          <w:noProof/>
        </w:rPr>
        <w:drawing>
          <wp:inline distT="0" distB="0" distL="0" distR="0" wp14:anchorId="4CD2D8FD" wp14:editId="4FDB5107">
            <wp:extent cx="422694" cy="339665"/>
            <wp:effectExtent l="19050" t="19050" r="15875" b="2286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421558" cy="338752"/>
                    </a:xfrm>
                    <a:prstGeom prst="rect">
                      <a:avLst/>
                    </a:prstGeom>
                    <a:ln>
                      <a:solidFill>
                        <a:schemeClr val="tx1">
                          <a:lumMod val="50000"/>
                          <a:lumOff val="50000"/>
                        </a:schemeClr>
                      </a:solidFill>
                    </a:ln>
                  </pic:spPr>
                </pic:pic>
              </a:graphicData>
            </a:graphic>
          </wp:inline>
        </w:drawing>
      </w:r>
    </w:p>
    <w:p w14:paraId="28CE09B4" w14:textId="77777777" w:rsidR="00E035CE" w:rsidRPr="00AF1224" w:rsidRDefault="00E035CE" w:rsidP="00BD3264">
      <w:pPr>
        <w:pStyle w:val="ListNumber"/>
        <w:numPr>
          <w:ilvl w:val="0"/>
          <w:numId w:val="0"/>
        </w:numPr>
        <w:ind w:left="1440"/>
      </w:pPr>
      <w:r w:rsidRPr="00AF1224">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187</w:t>
      </w:r>
      <w:r w:rsidR="00B8237E">
        <w:rPr>
          <w:noProof/>
        </w:rPr>
        <w:fldChar w:fldCharType="end"/>
      </w:r>
      <w:r w:rsidRPr="00AF1224">
        <w:t xml:space="preserve"> Hamburger Menu Icon</w:t>
      </w:r>
    </w:p>
    <w:p w14:paraId="0357098C" w14:textId="77777777" w:rsidR="00E035CE" w:rsidRDefault="00E035CE" w:rsidP="00BD3264">
      <w:pPr>
        <w:pStyle w:val="ListNumber"/>
        <w:numPr>
          <w:ilvl w:val="0"/>
          <w:numId w:val="0"/>
        </w:numPr>
        <w:ind w:left="1440"/>
      </w:pPr>
    </w:p>
    <w:p w14:paraId="3D15FA74" w14:textId="77777777" w:rsidR="00E035CE" w:rsidRDefault="00E035CE" w:rsidP="00F465F6">
      <w:pPr>
        <w:pStyle w:val="ListNumber"/>
        <w:numPr>
          <w:ilvl w:val="0"/>
          <w:numId w:val="14"/>
        </w:numPr>
      </w:pPr>
      <w:r>
        <w:t>Click on the Other Configuration link.</w:t>
      </w:r>
    </w:p>
    <w:p w14:paraId="0F360FA2" w14:textId="77777777" w:rsidR="00E035CE" w:rsidRDefault="00E035CE" w:rsidP="00BD3264">
      <w:pPr>
        <w:pStyle w:val="ListNumber"/>
        <w:numPr>
          <w:ilvl w:val="0"/>
          <w:numId w:val="0"/>
        </w:numPr>
        <w:ind w:left="1440"/>
      </w:pPr>
      <w:r>
        <w:rPr>
          <w:noProof/>
        </w:rPr>
        <w:lastRenderedPageBreak/>
        <mc:AlternateContent>
          <mc:Choice Requires="wps">
            <w:drawing>
              <wp:anchor distT="0" distB="0" distL="114300" distR="114300" simplePos="0" relativeHeight="251953152" behindDoc="0" locked="0" layoutInCell="1" allowOverlap="1" wp14:anchorId="2BC061B2" wp14:editId="0E70AF93">
                <wp:simplePos x="0" y="0"/>
                <wp:positionH relativeFrom="column">
                  <wp:posOffset>915406</wp:posOffset>
                </wp:positionH>
                <wp:positionV relativeFrom="paragraph">
                  <wp:posOffset>2797175</wp:posOffset>
                </wp:positionV>
                <wp:extent cx="948906" cy="189781"/>
                <wp:effectExtent l="19050" t="19050" r="41910" b="58420"/>
                <wp:wrapNone/>
                <wp:docPr id="9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906" cy="189781"/>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84912" id="Rectangle 64" o:spid="_x0000_s1026" style="position:absolute;margin-left:72.1pt;margin-top:220.25pt;width:74.7pt;height:14.9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" filled="f" fillcolor="#f79646" strokecolor="red" strokeweight="3pt">
                <v:shadow on="t" color="#974706" opacity=".5" offset="1pt"/>
              </v:rect>
            </w:pict>
          </mc:Fallback>
        </mc:AlternateContent>
      </w:r>
      <w:r>
        <w:rPr>
          <w:noProof/>
        </w:rPr>
        <w:drawing>
          <wp:inline distT="0" distB="0" distL="0" distR="0" wp14:anchorId="140C5FF0" wp14:editId="39C9433E">
            <wp:extent cx="2173857" cy="3338423"/>
            <wp:effectExtent l="19050" t="19050" r="17145" b="1460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2174985" cy="3340155"/>
                    </a:xfrm>
                    <a:prstGeom prst="rect">
                      <a:avLst/>
                    </a:prstGeom>
                    <a:ln>
                      <a:solidFill>
                        <a:schemeClr val="tx1">
                          <a:lumMod val="50000"/>
                          <a:lumOff val="50000"/>
                        </a:schemeClr>
                      </a:solidFill>
                    </a:ln>
                  </pic:spPr>
                </pic:pic>
              </a:graphicData>
            </a:graphic>
          </wp:inline>
        </w:drawing>
      </w:r>
    </w:p>
    <w:p w14:paraId="28026503" w14:textId="77777777" w:rsidR="00E035CE"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188</w:t>
      </w:r>
      <w:r w:rsidR="00B8237E">
        <w:rPr>
          <w:noProof/>
        </w:rPr>
        <w:fldChar w:fldCharType="end"/>
      </w:r>
      <w:r>
        <w:t xml:space="preserve"> </w:t>
      </w:r>
      <w:proofErr w:type="gramStart"/>
      <w:r>
        <w:t>Other</w:t>
      </w:r>
      <w:proofErr w:type="gramEnd"/>
      <w:r>
        <w:t xml:space="preserve"> Configuration Link</w:t>
      </w:r>
    </w:p>
    <w:p w14:paraId="7EE9EF8A" w14:textId="77777777" w:rsidR="00E035CE" w:rsidRDefault="00E035CE" w:rsidP="00F465F6">
      <w:pPr>
        <w:pStyle w:val="ListNumber"/>
        <w:numPr>
          <w:ilvl w:val="0"/>
          <w:numId w:val="14"/>
        </w:numPr>
      </w:pPr>
      <w:r>
        <w:t xml:space="preserve">Select a property from the property dropdown selection menu.  </w:t>
      </w:r>
    </w:p>
    <w:p w14:paraId="6F977DF6" w14:textId="77777777" w:rsidR="00E035CE" w:rsidRDefault="00E035CE" w:rsidP="00BD3264">
      <w:pPr>
        <w:pStyle w:val="ListNumber"/>
        <w:numPr>
          <w:ilvl w:val="0"/>
          <w:numId w:val="0"/>
        </w:numPr>
        <w:ind w:left="1440"/>
      </w:pPr>
      <w:r>
        <w:rPr>
          <w:noProof/>
        </w:rPr>
        <w:drawing>
          <wp:inline distT="0" distB="0" distL="0" distR="0" wp14:anchorId="79257F2E" wp14:editId="2E8D09DD">
            <wp:extent cx="3994030" cy="797273"/>
            <wp:effectExtent l="19050" t="19050" r="26035" b="222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3988974" cy="796264"/>
                    </a:xfrm>
                    <a:prstGeom prst="rect">
                      <a:avLst/>
                    </a:prstGeom>
                    <a:ln>
                      <a:solidFill>
                        <a:schemeClr val="tx1"/>
                      </a:solidFill>
                    </a:ln>
                  </pic:spPr>
                </pic:pic>
              </a:graphicData>
            </a:graphic>
          </wp:inline>
        </w:drawing>
      </w:r>
    </w:p>
    <w:p w14:paraId="21C837E3" w14:textId="77777777"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189</w:t>
      </w:r>
      <w:r w:rsidR="00B8237E">
        <w:rPr>
          <w:noProof/>
        </w:rPr>
        <w:fldChar w:fldCharType="end"/>
      </w:r>
      <w:r>
        <w:t xml:space="preserve"> Property and Mode Selection Drop Down Menus</w:t>
      </w:r>
    </w:p>
    <w:p w14:paraId="1914BA23" w14:textId="77777777" w:rsidR="00E035CE" w:rsidRDefault="00E035CE" w:rsidP="00F465F6">
      <w:pPr>
        <w:pStyle w:val="ListNumber"/>
        <w:numPr>
          <w:ilvl w:val="0"/>
          <w:numId w:val="14"/>
        </w:numPr>
      </w:pPr>
      <w:r>
        <w:t>Select the mode Minibar.</w:t>
      </w:r>
    </w:p>
    <w:p w14:paraId="4B358CCF" w14:textId="77777777" w:rsidR="00E035CE" w:rsidRDefault="00E035CE" w:rsidP="00F465F6">
      <w:pPr>
        <w:pStyle w:val="ListNumber"/>
        <w:numPr>
          <w:ilvl w:val="0"/>
          <w:numId w:val="14"/>
        </w:numPr>
      </w:pPr>
      <w:r>
        <w:t xml:space="preserve">Click </w:t>
      </w:r>
      <w:r w:rsidRPr="0009656B">
        <w:rPr>
          <w:b/>
        </w:rPr>
        <w:t>Search</w:t>
      </w:r>
      <w:r>
        <w:t>.</w:t>
      </w:r>
    </w:p>
    <w:p w14:paraId="6067AE99" w14:textId="77777777" w:rsidR="00E035CE" w:rsidRDefault="00E035CE" w:rsidP="00E035CE">
      <w:pPr>
        <w:pStyle w:val="Heading3"/>
      </w:pPr>
      <w:bookmarkStart w:id="267" w:name="_Toc535222490"/>
      <w:r>
        <w:t>Delete a Minibar Item</w:t>
      </w:r>
      <w:bookmarkEnd w:id="267"/>
    </w:p>
    <w:p w14:paraId="04A215C7" w14:textId="77777777" w:rsidR="00E035CE" w:rsidRPr="008D17E6" w:rsidRDefault="00E035CE" w:rsidP="00E035CE">
      <w:pPr>
        <w:pStyle w:val="BodyText"/>
        <w:rPr>
          <w:b/>
        </w:rPr>
      </w:pPr>
      <w:r w:rsidRPr="008D17E6">
        <w:rPr>
          <w:b/>
        </w:rPr>
        <w:t xml:space="preserve">To </w:t>
      </w:r>
      <w:r>
        <w:rPr>
          <w:b/>
        </w:rPr>
        <w:t xml:space="preserve">delete an item from </w:t>
      </w:r>
      <w:r w:rsidRPr="008D17E6">
        <w:rPr>
          <w:b/>
        </w:rPr>
        <w:t>the minibar configuration:</w:t>
      </w:r>
    </w:p>
    <w:p w14:paraId="592A1FE0" w14:textId="77777777" w:rsidR="00E035CE" w:rsidRDefault="00E035CE" w:rsidP="00F465F6">
      <w:pPr>
        <w:pStyle w:val="ListNumber"/>
        <w:numPr>
          <w:ilvl w:val="0"/>
          <w:numId w:val="15"/>
        </w:numPr>
      </w:pPr>
      <w:r>
        <w:t xml:space="preserve">From the minibar configuration screen, click on the Delete link next to a minibar item to delete the item from the list.  </w:t>
      </w:r>
    </w:p>
    <w:p w14:paraId="4015B123" w14:textId="77777777" w:rsidR="00E035CE" w:rsidRDefault="00E035CE" w:rsidP="00F465F6">
      <w:pPr>
        <w:pStyle w:val="ListNumber"/>
        <w:numPr>
          <w:ilvl w:val="0"/>
          <w:numId w:val="15"/>
        </w:numPr>
      </w:pPr>
      <w:r>
        <w:t>A confirmation box will appear. Click OK to confirm the deletion.</w:t>
      </w:r>
    </w:p>
    <w:p w14:paraId="1B39609C" w14:textId="77777777" w:rsidR="00E035CE" w:rsidRDefault="00E035CE" w:rsidP="00E035CE">
      <w:pPr>
        <w:pStyle w:val="Heading3"/>
      </w:pPr>
      <w:bookmarkStart w:id="268" w:name="_Toc535222491"/>
      <w:r>
        <w:t>Modify a Minibar Item</w:t>
      </w:r>
      <w:bookmarkEnd w:id="268"/>
    </w:p>
    <w:p w14:paraId="033C12CC" w14:textId="77777777" w:rsidR="00E035CE" w:rsidRPr="008D17E6" w:rsidRDefault="00E035CE" w:rsidP="00BD3264">
      <w:pPr>
        <w:pStyle w:val="ListNumber"/>
        <w:numPr>
          <w:ilvl w:val="0"/>
          <w:numId w:val="0"/>
        </w:numPr>
        <w:ind w:left="1080"/>
      </w:pPr>
      <w:r w:rsidRPr="008D17E6">
        <w:t>To make changes to the minibar configuration:</w:t>
      </w:r>
    </w:p>
    <w:p w14:paraId="32A9D295" w14:textId="77777777" w:rsidR="00E035CE" w:rsidRDefault="00E035CE" w:rsidP="00F465F6">
      <w:pPr>
        <w:pStyle w:val="ListNumber"/>
        <w:numPr>
          <w:ilvl w:val="0"/>
          <w:numId w:val="16"/>
        </w:numPr>
      </w:pPr>
      <w:r>
        <w:t xml:space="preserve">From the minibar configuration screen, click on Edit next to a minibar item to modify the item.  </w:t>
      </w:r>
    </w:p>
    <w:p w14:paraId="380079FF" w14:textId="77777777" w:rsidR="00E035CE" w:rsidRDefault="00E035CE" w:rsidP="00BD3264">
      <w:pPr>
        <w:pStyle w:val="ListNumber"/>
        <w:numPr>
          <w:ilvl w:val="0"/>
          <w:numId w:val="0"/>
        </w:numPr>
        <w:ind w:left="720"/>
      </w:pPr>
      <w:r>
        <w:rPr>
          <w:noProof/>
        </w:rPr>
        <w:lastRenderedPageBreak/>
        <mc:AlternateContent>
          <mc:Choice Requires="wps">
            <w:drawing>
              <wp:anchor distT="0" distB="0" distL="114300" distR="114300" simplePos="0" relativeHeight="251952128" behindDoc="0" locked="0" layoutInCell="1" allowOverlap="1" wp14:anchorId="73C02A64" wp14:editId="2E2726A1">
                <wp:simplePos x="0" y="0"/>
                <wp:positionH relativeFrom="column">
                  <wp:posOffset>680984</wp:posOffset>
                </wp:positionH>
                <wp:positionV relativeFrom="paragraph">
                  <wp:posOffset>803910</wp:posOffset>
                </wp:positionV>
                <wp:extent cx="569344" cy="200384"/>
                <wp:effectExtent l="19050" t="19050" r="40640" b="66675"/>
                <wp:wrapNone/>
                <wp:docPr id="9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344" cy="200384"/>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D1CD2" id="Rectangle 64" o:spid="_x0000_s1026" style="position:absolute;margin-left:53.6pt;margin-top:63.3pt;width:44.85pt;height:15.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" filled="f" fillcolor="#f79646" strokecolor="red" strokeweight="3pt">
                <v:shadow on="t" color="#974706" opacity=".5" offset="1pt"/>
              </v:rect>
            </w:pict>
          </mc:Fallback>
        </mc:AlternateContent>
      </w:r>
      <w:r>
        <w:rPr>
          <w:noProof/>
        </w:rPr>
        <w:drawing>
          <wp:inline distT="0" distB="0" distL="0" distR="0" wp14:anchorId="2F01C256" wp14:editId="71891A88">
            <wp:extent cx="5943600" cy="2311112"/>
            <wp:effectExtent l="19050" t="19050" r="19050" b="133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5943600" cy="2311112"/>
                    </a:xfrm>
                    <a:prstGeom prst="rect">
                      <a:avLst/>
                    </a:prstGeom>
                    <a:ln>
                      <a:solidFill>
                        <a:schemeClr val="tx1"/>
                      </a:solidFill>
                    </a:ln>
                  </pic:spPr>
                </pic:pic>
              </a:graphicData>
            </a:graphic>
          </wp:inline>
        </w:drawing>
      </w:r>
    </w:p>
    <w:p w14:paraId="0554EA48" w14:textId="77777777"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190</w:t>
      </w:r>
      <w:r w:rsidR="00B8237E">
        <w:rPr>
          <w:noProof/>
        </w:rPr>
        <w:fldChar w:fldCharType="end"/>
      </w:r>
      <w:r>
        <w:t xml:space="preserve"> Edit and Delete Options on Mini Bar Item Configuration Screen</w:t>
      </w:r>
    </w:p>
    <w:p w14:paraId="25AC79F0" w14:textId="6788DBDE" w:rsidR="00E035CE" w:rsidRDefault="00E035CE" w:rsidP="00F465F6">
      <w:pPr>
        <w:pStyle w:val="ListNumber"/>
        <w:numPr>
          <w:ilvl w:val="0"/>
          <w:numId w:val="15"/>
        </w:numPr>
      </w:pPr>
      <w:r>
        <w:t xml:space="preserve">A </w:t>
      </w:r>
      <w:proofErr w:type="gramStart"/>
      <w:r>
        <w:t>pop up</w:t>
      </w:r>
      <w:proofErr w:type="gramEnd"/>
      <w:r>
        <w:t xml:space="preserve"> box will appear with all of the parameters related to that item.  Edit as desired.  Note that in JAZZ 6.2 and under, it is not possible to load new wav files from the </w:t>
      </w:r>
      <w:r w:rsidR="005C475E">
        <w:t>Jazzware</w:t>
      </w:r>
      <w:r>
        <w:t xml:space="preserve"> Portal.  If new wav files need to be added, please contact support.  All other parameters can be edited.  </w:t>
      </w:r>
    </w:p>
    <w:p w14:paraId="64CEC55A" w14:textId="77777777" w:rsidR="00E035CE" w:rsidRDefault="00E035CE" w:rsidP="00BD3264">
      <w:pPr>
        <w:pStyle w:val="ListNumber"/>
        <w:numPr>
          <w:ilvl w:val="0"/>
          <w:numId w:val="0"/>
        </w:numPr>
        <w:ind w:left="1440"/>
      </w:pPr>
      <w:r>
        <w:rPr>
          <w:noProof/>
        </w:rPr>
        <w:drawing>
          <wp:inline distT="0" distB="0" distL="0" distR="0" wp14:anchorId="33CBC393" wp14:editId="2B1AB519">
            <wp:extent cx="4718649" cy="1471658"/>
            <wp:effectExtent l="19050" t="19050" r="25400" b="146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4712487" cy="1469736"/>
                    </a:xfrm>
                    <a:prstGeom prst="rect">
                      <a:avLst/>
                    </a:prstGeom>
                    <a:ln>
                      <a:solidFill>
                        <a:schemeClr val="tx1"/>
                      </a:solidFill>
                    </a:ln>
                  </pic:spPr>
                </pic:pic>
              </a:graphicData>
            </a:graphic>
          </wp:inline>
        </w:drawing>
      </w:r>
    </w:p>
    <w:p w14:paraId="6B75ED60" w14:textId="77777777"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191</w:t>
      </w:r>
      <w:r w:rsidR="00B8237E">
        <w:rPr>
          <w:noProof/>
        </w:rPr>
        <w:fldChar w:fldCharType="end"/>
      </w:r>
      <w:r>
        <w:t xml:space="preserve"> Mini Bar Item Configuration Parameters</w:t>
      </w:r>
    </w:p>
    <w:p w14:paraId="26207A5B" w14:textId="77777777" w:rsidR="00E035CE" w:rsidRDefault="00E035CE" w:rsidP="00F465F6">
      <w:pPr>
        <w:pStyle w:val="ListNumber"/>
        <w:numPr>
          <w:ilvl w:val="0"/>
          <w:numId w:val="15"/>
        </w:numPr>
      </w:pPr>
      <w:r>
        <w:t xml:space="preserve">Click </w:t>
      </w:r>
      <w:r w:rsidRPr="0009656B">
        <w:rPr>
          <w:b/>
        </w:rPr>
        <w:t>Update</w:t>
      </w:r>
      <w:r>
        <w:t xml:space="preserve"> when finished editing or </w:t>
      </w:r>
      <w:r w:rsidRPr="0009656B">
        <w:rPr>
          <w:b/>
        </w:rPr>
        <w:t>Cancel</w:t>
      </w:r>
      <w:r>
        <w:t xml:space="preserve"> if no changes are required.  </w:t>
      </w:r>
    </w:p>
    <w:p w14:paraId="4702BFE9" w14:textId="77777777" w:rsidR="00E035CE" w:rsidRDefault="00E035CE" w:rsidP="00E035CE">
      <w:pPr>
        <w:pStyle w:val="Heading2"/>
      </w:pPr>
      <w:bookmarkStart w:id="269" w:name="_Toc535222492"/>
      <w:r>
        <w:t>Housekeeper Configuration</w:t>
      </w:r>
      <w:bookmarkEnd w:id="269"/>
    </w:p>
    <w:p w14:paraId="4F893917" w14:textId="0EDE8A69" w:rsidR="00E035CE" w:rsidRDefault="00E035CE" w:rsidP="00E035CE">
      <w:pPr>
        <w:pStyle w:val="BodyText"/>
      </w:pPr>
      <w:r>
        <w:t xml:space="preserve">The minibar and/or maid status IVR’s may request employee id’s and PIN numbers as part of the IVR script.  These ids and PINs are configured in the </w:t>
      </w:r>
      <w:r w:rsidR="005C475E">
        <w:t>Jazzware</w:t>
      </w:r>
      <w:r>
        <w:t xml:space="preserve"> Portal under the Housekeeper Configuration.</w:t>
      </w:r>
    </w:p>
    <w:p w14:paraId="5E601353" w14:textId="77777777" w:rsidR="00E035CE" w:rsidRDefault="00E035CE" w:rsidP="00E035CE">
      <w:pPr>
        <w:pStyle w:val="Heading3"/>
      </w:pPr>
      <w:bookmarkStart w:id="270" w:name="_Toc535222493"/>
      <w:r>
        <w:t>Access the Housekeeper Configuration</w:t>
      </w:r>
      <w:bookmarkEnd w:id="270"/>
    </w:p>
    <w:p w14:paraId="26D24D8A" w14:textId="77777777" w:rsidR="00E035CE" w:rsidRPr="00B55BB2" w:rsidRDefault="00E035CE" w:rsidP="00E035CE">
      <w:pPr>
        <w:pStyle w:val="BodyText"/>
        <w:rPr>
          <w:b/>
        </w:rPr>
      </w:pPr>
      <w:r w:rsidRPr="00B55BB2">
        <w:rPr>
          <w:b/>
        </w:rPr>
        <w:t xml:space="preserve">To access the </w:t>
      </w:r>
      <w:r>
        <w:rPr>
          <w:b/>
        </w:rPr>
        <w:t>Housekeeper</w:t>
      </w:r>
      <w:r w:rsidRPr="00B55BB2">
        <w:rPr>
          <w:b/>
        </w:rPr>
        <w:t xml:space="preserve"> configuration:</w:t>
      </w:r>
    </w:p>
    <w:p w14:paraId="6CF580AB" w14:textId="1B8F5270" w:rsidR="00E035CE" w:rsidRDefault="00E035CE" w:rsidP="00F465F6">
      <w:pPr>
        <w:pStyle w:val="ListNumber"/>
        <w:numPr>
          <w:ilvl w:val="0"/>
          <w:numId w:val="17"/>
        </w:numPr>
      </w:pPr>
      <w:r>
        <w:t xml:space="preserve">From the main </w:t>
      </w:r>
      <w:r w:rsidR="005C475E">
        <w:t>Jazzware</w:t>
      </w:r>
      <w:r>
        <w:t xml:space="preserve"> Portal page, click on the hamburger menu.</w:t>
      </w:r>
    </w:p>
    <w:p w14:paraId="215622A6" w14:textId="77777777" w:rsidR="00E035CE" w:rsidRDefault="00E035CE" w:rsidP="00F465F6">
      <w:pPr>
        <w:pStyle w:val="ListNumber"/>
        <w:numPr>
          <w:ilvl w:val="0"/>
          <w:numId w:val="17"/>
        </w:numPr>
      </w:pPr>
      <w:r>
        <w:t xml:space="preserve">Select the </w:t>
      </w:r>
      <w:r w:rsidRPr="00B74741">
        <w:t>Other Configuration</w:t>
      </w:r>
      <w:r>
        <w:t xml:space="preserve"> link.</w:t>
      </w:r>
    </w:p>
    <w:p w14:paraId="007BFDF8" w14:textId="77777777" w:rsidR="00E035CE" w:rsidRDefault="00E035CE" w:rsidP="00BD3264">
      <w:pPr>
        <w:pStyle w:val="ListNumber"/>
        <w:numPr>
          <w:ilvl w:val="0"/>
          <w:numId w:val="0"/>
        </w:numPr>
        <w:ind w:left="1080"/>
      </w:pPr>
      <w:r>
        <w:rPr>
          <w:noProof/>
        </w:rPr>
        <w:lastRenderedPageBreak/>
        <mc:AlternateContent>
          <mc:Choice Requires="wps">
            <w:drawing>
              <wp:anchor distT="0" distB="0" distL="114300" distR="114300" simplePos="0" relativeHeight="251954176" behindDoc="0" locked="0" layoutInCell="1" allowOverlap="1" wp14:anchorId="3AA239A1" wp14:editId="7C899C24">
                <wp:simplePos x="0" y="0"/>
                <wp:positionH relativeFrom="column">
                  <wp:posOffset>809625</wp:posOffset>
                </wp:positionH>
                <wp:positionV relativeFrom="paragraph">
                  <wp:posOffset>3259455</wp:posOffset>
                </wp:positionV>
                <wp:extent cx="1066800" cy="258792"/>
                <wp:effectExtent l="19050" t="19050" r="38100" b="65405"/>
                <wp:wrapNone/>
                <wp:docPr id="9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58792"/>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315A6" id="Rectangle 64" o:spid="_x0000_s1026" style="position:absolute;margin-left:63.75pt;margin-top:256.65pt;width:84pt;height:20.4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" filled="f" fillcolor="#f79646" strokecolor="red" strokeweight="3pt">
                <v:shadow on="t" color="#974706" opacity=".5" offset="1pt"/>
              </v:rect>
            </w:pict>
          </mc:Fallback>
        </mc:AlternateContent>
      </w:r>
      <w:r w:rsidR="00152E19">
        <w:rPr>
          <w:noProof/>
        </w:rPr>
        <w:drawing>
          <wp:inline distT="0" distB="0" distL="0" distR="0" wp14:anchorId="46381C4B" wp14:editId="71A255F7">
            <wp:extent cx="2495550" cy="3905250"/>
            <wp:effectExtent l="19050" t="19050" r="19050" b="19050"/>
            <wp:docPr id="15443" name="Picture 1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2495550" cy="3905250"/>
                    </a:xfrm>
                    <a:prstGeom prst="rect">
                      <a:avLst/>
                    </a:prstGeom>
                    <a:ln>
                      <a:solidFill>
                        <a:schemeClr val="bg1">
                          <a:lumMod val="75000"/>
                        </a:schemeClr>
                      </a:solidFill>
                    </a:ln>
                  </pic:spPr>
                </pic:pic>
              </a:graphicData>
            </a:graphic>
          </wp:inline>
        </w:drawing>
      </w:r>
    </w:p>
    <w:p w14:paraId="2FCAC765" w14:textId="77777777"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192</w:t>
      </w:r>
      <w:r w:rsidR="00B8237E">
        <w:rPr>
          <w:noProof/>
        </w:rPr>
        <w:fldChar w:fldCharType="end"/>
      </w:r>
      <w:r>
        <w:t xml:space="preserve"> </w:t>
      </w:r>
      <w:proofErr w:type="gramStart"/>
      <w:r>
        <w:t>Other</w:t>
      </w:r>
      <w:proofErr w:type="gramEnd"/>
      <w:r>
        <w:t xml:space="preserve"> Configuration Link</w:t>
      </w:r>
    </w:p>
    <w:p w14:paraId="11503F4B" w14:textId="77777777" w:rsidR="00E035CE" w:rsidRDefault="00E035CE" w:rsidP="00F465F6">
      <w:pPr>
        <w:pStyle w:val="ListNumber"/>
        <w:numPr>
          <w:ilvl w:val="0"/>
          <w:numId w:val="14"/>
        </w:numPr>
      </w:pPr>
      <w:r>
        <w:t xml:space="preserve">Select a property from the property dropdown selection menu.  </w:t>
      </w:r>
    </w:p>
    <w:p w14:paraId="4E98D7CE" w14:textId="77777777" w:rsidR="00E035CE" w:rsidRDefault="00E035CE" w:rsidP="00F465F6">
      <w:pPr>
        <w:pStyle w:val="ListNumber"/>
        <w:numPr>
          <w:ilvl w:val="0"/>
          <w:numId w:val="14"/>
        </w:numPr>
      </w:pPr>
      <w:r>
        <w:t xml:space="preserve">Select the mode </w:t>
      </w:r>
      <w:r w:rsidRPr="0009656B">
        <w:rPr>
          <w:b/>
        </w:rPr>
        <w:t>Housekeeper</w:t>
      </w:r>
      <w:r>
        <w:t>.</w:t>
      </w:r>
    </w:p>
    <w:p w14:paraId="589BDAD4" w14:textId="76314BB4" w:rsidR="00E035CE" w:rsidRDefault="00E035CE" w:rsidP="00F465F6">
      <w:pPr>
        <w:pStyle w:val="ListNumber"/>
        <w:numPr>
          <w:ilvl w:val="0"/>
          <w:numId w:val="14"/>
        </w:numPr>
      </w:pPr>
      <w:r>
        <w:t xml:space="preserve">Click </w:t>
      </w:r>
      <w:r w:rsidRPr="0009656B">
        <w:rPr>
          <w:b/>
        </w:rPr>
        <w:t>Search</w:t>
      </w:r>
      <w:r>
        <w:t xml:space="preserve">.  A list of the housekeepers configured in </w:t>
      </w:r>
      <w:r w:rsidR="005C475E">
        <w:t>Jazzware</w:t>
      </w:r>
      <w:r>
        <w:t xml:space="preserve"> will appear.</w:t>
      </w:r>
    </w:p>
    <w:p w14:paraId="6E26E934" w14:textId="77777777" w:rsidR="00E035CE" w:rsidRDefault="00E035CE" w:rsidP="00BD3264">
      <w:pPr>
        <w:pStyle w:val="ListNumber"/>
        <w:numPr>
          <w:ilvl w:val="0"/>
          <w:numId w:val="0"/>
        </w:numPr>
        <w:ind w:left="864"/>
      </w:pPr>
      <w:r>
        <w:rPr>
          <w:noProof/>
        </w:rPr>
        <mc:AlternateContent>
          <mc:Choice Requires="wps">
            <w:drawing>
              <wp:anchor distT="0" distB="0" distL="114300" distR="114300" simplePos="0" relativeHeight="251956224" behindDoc="0" locked="0" layoutInCell="1" allowOverlap="1" wp14:anchorId="7BC8D412" wp14:editId="627CB3BE">
                <wp:simplePos x="0" y="0"/>
                <wp:positionH relativeFrom="column">
                  <wp:posOffset>1740799</wp:posOffset>
                </wp:positionH>
                <wp:positionV relativeFrom="paragraph">
                  <wp:posOffset>262890</wp:posOffset>
                </wp:positionV>
                <wp:extent cx="1130060" cy="258792"/>
                <wp:effectExtent l="19050" t="19050" r="32385" b="65405"/>
                <wp:wrapNone/>
                <wp:docPr id="31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060" cy="258792"/>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3EE9F" id="Rectangle 64" o:spid="_x0000_s1026" style="position:absolute;margin-left:137.05pt;margin-top:20.7pt;width:89pt;height:20.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" filled="f" fillcolor="#f79646" strokecolor="red" strokeweight="3pt">
                <v:shadow on="t" color="#974706" opacity=".5" offset="1pt"/>
              </v:rect>
            </w:pict>
          </mc:Fallback>
        </mc:AlternateContent>
      </w:r>
      <w:r>
        <w:rPr>
          <w:noProof/>
        </w:rPr>
        <w:drawing>
          <wp:inline distT="0" distB="0" distL="0" distR="0" wp14:anchorId="65086DF1" wp14:editId="0F6EA24D">
            <wp:extent cx="5943600" cy="1987550"/>
            <wp:effectExtent l="19050" t="19050" r="19050" b="1270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5943600" cy="1987550"/>
                    </a:xfrm>
                    <a:prstGeom prst="rect">
                      <a:avLst/>
                    </a:prstGeom>
                    <a:ln>
                      <a:solidFill>
                        <a:schemeClr val="tx1"/>
                      </a:solidFill>
                    </a:ln>
                  </pic:spPr>
                </pic:pic>
              </a:graphicData>
            </a:graphic>
          </wp:inline>
        </w:drawing>
      </w:r>
    </w:p>
    <w:p w14:paraId="65CD6933" w14:textId="77777777"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193</w:t>
      </w:r>
      <w:r w:rsidR="00B8237E">
        <w:rPr>
          <w:noProof/>
        </w:rPr>
        <w:fldChar w:fldCharType="end"/>
      </w:r>
      <w:r>
        <w:t xml:space="preserve"> Housekeeper Configuration Listing</w:t>
      </w:r>
    </w:p>
    <w:p w14:paraId="1449A65E" w14:textId="77777777" w:rsidR="00E035CE" w:rsidRDefault="00E035CE" w:rsidP="00E035CE">
      <w:pPr>
        <w:pStyle w:val="Heading3"/>
      </w:pPr>
      <w:bookmarkStart w:id="271" w:name="_Toc535222494"/>
      <w:r>
        <w:t>Delete a Housekeeper Id</w:t>
      </w:r>
      <w:bookmarkEnd w:id="271"/>
    </w:p>
    <w:p w14:paraId="688019A5" w14:textId="77777777" w:rsidR="00E035CE" w:rsidRPr="008D17E6" w:rsidRDefault="00E035CE" w:rsidP="00E035CE">
      <w:pPr>
        <w:pStyle w:val="BodyText"/>
        <w:rPr>
          <w:b/>
        </w:rPr>
      </w:pPr>
      <w:r w:rsidRPr="008D17E6">
        <w:rPr>
          <w:b/>
        </w:rPr>
        <w:t xml:space="preserve">To </w:t>
      </w:r>
      <w:r>
        <w:rPr>
          <w:b/>
        </w:rPr>
        <w:t xml:space="preserve">delete a housekeeper from </w:t>
      </w:r>
      <w:r w:rsidRPr="008D17E6">
        <w:rPr>
          <w:b/>
        </w:rPr>
        <w:t xml:space="preserve">the </w:t>
      </w:r>
      <w:r>
        <w:rPr>
          <w:b/>
        </w:rPr>
        <w:t>Housekeeper</w:t>
      </w:r>
      <w:r w:rsidRPr="008D17E6">
        <w:rPr>
          <w:b/>
        </w:rPr>
        <w:t xml:space="preserve"> configuration:</w:t>
      </w:r>
    </w:p>
    <w:p w14:paraId="1564C34F" w14:textId="77777777" w:rsidR="00E035CE" w:rsidRDefault="00E035CE" w:rsidP="00F465F6">
      <w:pPr>
        <w:pStyle w:val="ListNumber"/>
        <w:numPr>
          <w:ilvl w:val="0"/>
          <w:numId w:val="18"/>
        </w:numPr>
      </w:pPr>
      <w:r>
        <w:lastRenderedPageBreak/>
        <w:t xml:space="preserve">From the Housekeeper configuration screen, click on the Delete link next to the housekeeper that should be removed from the list.  </w:t>
      </w:r>
    </w:p>
    <w:p w14:paraId="55A5648C" w14:textId="77777777" w:rsidR="00E035CE" w:rsidRDefault="00E035CE" w:rsidP="00F465F6">
      <w:pPr>
        <w:pStyle w:val="ListNumber"/>
        <w:numPr>
          <w:ilvl w:val="0"/>
          <w:numId w:val="15"/>
        </w:numPr>
      </w:pPr>
      <w:r>
        <w:t>A confirmation box will appear. Click OK to confirm the deletion.</w:t>
      </w:r>
    </w:p>
    <w:p w14:paraId="450F2733" w14:textId="77777777" w:rsidR="00E035CE" w:rsidRPr="00204571" w:rsidRDefault="00E035CE" w:rsidP="00E035CE">
      <w:pPr>
        <w:pStyle w:val="Heading3"/>
      </w:pPr>
      <w:bookmarkStart w:id="272" w:name="_Toc535222495"/>
      <w:r>
        <w:t>Modify a Housekeeper Id</w:t>
      </w:r>
      <w:bookmarkEnd w:id="272"/>
    </w:p>
    <w:p w14:paraId="715FAF48" w14:textId="77777777" w:rsidR="00E035CE" w:rsidRPr="008D17E6" w:rsidRDefault="00E035CE" w:rsidP="00BD3264">
      <w:pPr>
        <w:pStyle w:val="ListNumber"/>
        <w:numPr>
          <w:ilvl w:val="0"/>
          <w:numId w:val="0"/>
        </w:numPr>
        <w:ind w:left="1080"/>
      </w:pPr>
      <w:r w:rsidRPr="008D17E6">
        <w:t xml:space="preserve">To make changes to the </w:t>
      </w:r>
      <w:r>
        <w:t xml:space="preserve">housekeeper </w:t>
      </w:r>
      <w:r w:rsidRPr="008D17E6">
        <w:t>configuration:</w:t>
      </w:r>
    </w:p>
    <w:p w14:paraId="7ED4629A" w14:textId="77777777" w:rsidR="00E035CE" w:rsidRDefault="00E035CE" w:rsidP="00F465F6">
      <w:pPr>
        <w:pStyle w:val="ListNumber"/>
        <w:numPr>
          <w:ilvl w:val="0"/>
          <w:numId w:val="19"/>
        </w:numPr>
      </w:pPr>
      <w:r>
        <w:t xml:space="preserve">From the housekeeper configuration screen, click on Edit next to a housekeeper to modify the housekeeper details.    </w:t>
      </w:r>
    </w:p>
    <w:p w14:paraId="34D79B1E" w14:textId="77777777" w:rsidR="00E035CE" w:rsidRDefault="00E035CE" w:rsidP="00BD3264">
      <w:pPr>
        <w:pStyle w:val="ListNumber"/>
        <w:numPr>
          <w:ilvl w:val="0"/>
          <w:numId w:val="0"/>
        </w:numPr>
        <w:ind w:left="720"/>
      </w:pPr>
      <w:r>
        <w:rPr>
          <w:noProof/>
        </w:rPr>
        <mc:AlternateContent>
          <mc:Choice Requires="wps">
            <w:drawing>
              <wp:anchor distT="0" distB="0" distL="114300" distR="114300" simplePos="0" relativeHeight="251955200" behindDoc="0" locked="0" layoutInCell="1" allowOverlap="1" wp14:anchorId="22551F18" wp14:editId="36969B42">
                <wp:simplePos x="0" y="0"/>
                <wp:positionH relativeFrom="column">
                  <wp:posOffset>516818</wp:posOffset>
                </wp:positionH>
                <wp:positionV relativeFrom="paragraph">
                  <wp:posOffset>881548</wp:posOffset>
                </wp:positionV>
                <wp:extent cx="569344" cy="200384"/>
                <wp:effectExtent l="19050" t="19050" r="40640" b="66675"/>
                <wp:wrapNone/>
                <wp:docPr id="10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344" cy="200384"/>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23375" id="Rectangle 64" o:spid="_x0000_s1026" style="position:absolute;margin-left:40.7pt;margin-top:69.4pt;width:44.85pt;height:15.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" filled="f" fillcolor="#f79646" strokecolor="red" strokeweight="3pt">
                <v:shadow on="t" color="#974706" opacity=".5" offset="1pt"/>
              </v:rect>
            </w:pict>
          </mc:Fallback>
        </mc:AlternateContent>
      </w:r>
      <w:r w:rsidRPr="00A6142D">
        <w:rPr>
          <w:noProof/>
        </w:rPr>
        <w:t xml:space="preserve"> </w:t>
      </w:r>
      <w:r>
        <w:rPr>
          <w:noProof/>
        </w:rPr>
        <w:drawing>
          <wp:inline distT="0" distB="0" distL="0" distR="0" wp14:anchorId="4ACF0E04" wp14:editId="04597D88">
            <wp:extent cx="5943600" cy="1896745"/>
            <wp:effectExtent l="19050" t="19050" r="19050" b="273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5943600" cy="1896745"/>
                    </a:xfrm>
                    <a:prstGeom prst="rect">
                      <a:avLst/>
                    </a:prstGeom>
                    <a:ln>
                      <a:solidFill>
                        <a:schemeClr val="tx1"/>
                      </a:solidFill>
                    </a:ln>
                  </pic:spPr>
                </pic:pic>
              </a:graphicData>
            </a:graphic>
          </wp:inline>
        </w:drawing>
      </w:r>
    </w:p>
    <w:p w14:paraId="4E669A66" w14:textId="77777777"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194</w:t>
      </w:r>
      <w:r w:rsidR="00B8237E">
        <w:rPr>
          <w:noProof/>
        </w:rPr>
        <w:fldChar w:fldCharType="end"/>
      </w:r>
      <w:r>
        <w:t xml:space="preserve"> Edit and Delete Options on Housekeeper Configuration Screen</w:t>
      </w:r>
    </w:p>
    <w:p w14:paraId="513E265A" w14:textId="77777777" w:rsidR="00E035CE" w:rsidRDefault="00E035CE" w:rsidP="00F465F6">
      <w:pPr>
        <w:pStyle w:val="ListNumber"/>
        <w:numPr>
          <w:ilvl w:val="0"/>
          <w:numId w:val="15"/>
        </w:numPr>
      </w:pPr>
      <w:r>
        <w:t xml:space="preserve">A </w:t>
      </w:r>
      <w:proofErr w:type="gramStart"/>
      <w:r>
        <w:t>pop up</w:t>
      </w:r>
      <w:proofErr w:type="gramEnd"/>
      <w:r>
        <w:t xml:space="preserve"> box will appear with the information about that housekeeper.    Modify as desired.</w:t>
      </w:r>
    </w:p>
    <w:p w14:paraId="585228BB" w14:textId="77777777" w:rsidR="00E035CE" w:rsidRDefault="00E035CE" w:rsidP="00BD3264">
      <w:pPr>
        <w:pStyle w:val="ListNumber"/>
        <w:numPr>
          <w:ilvl w:val="0"/>
          <w:numId w:val="0"/>
        </w:numPr>
        <w:ind w:left="1440"/>
      </w:pPr>
      <w:r>
        <w:rPr>
          <w:noProof/>
        </w:rPr>
        <w:drawing>
          <wp:inline distT="0" distB="0" distL="0" distR="0" wp14:anchorId="78318838" wp14:editId="1F43C6EE">
            <wp:extent cx="5270740" cy="847864"/>
            <wp:effectExtent l="19050" t="19050" r="25400" b="2857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5275868" cy="848689"/>
                    </a:xfrm>
                    <a:prstGeom prst="rect">
                      <a:avLst/>
                    </a:prstGeom>
                    <a:ln>
                      <a:solidFill>
                        <a:schemeClr val="tx1"/>
                      </a:solidFill>
                    </a:ln>
                  </pic:spPr>
                </pic:pic>
              </a:graphicData>
            </a:graphic>
          </wp:inline>
        </w:drawing>
      </w:r>
    </w:p>
    <w:p w14:paraId="62F16633" w14:textId="77777777"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195</w:t>
      </w:r>
      <w:r w:rsidR="00B8237E">
        <w:rPr>
          <w:noProof/>
        </w:rPr>
        <w:fldChar w:fldCharType="end"/>
      </w:r>
      <w:r>
        <w:t xml:space="preserve"> Housekeeper Configuration Parameters</w:t>
      </w:r>
    </w:p>
    <w:p w14:paraId="61EA8B51" w14:textId="77777777" w:rsidR="00E035CE" w:rsidRDefault="00E035CE" w:rsidP="00F465F6">
      <w:pPr>
        <w:pStyle w:val="ListNumber"/>
        <w:numPr>
          <w:ilvl w:val="0"/>
          <w:numId w:val="15"/>
        </w:numPr>
      </w:pPr>
      <w:r>
        <w:t xml:space="preserve">Click </w:t>
      </w:r>
      <w:r w:rsidRPr="0009656B">
        <w:rPr>
          <w:b/>
        </w:rPr>
        <w:t>Update</w:t>
      </w:r>
      <w:r>
        <w:t xml:space="preserve"> when finished editing or </w:t>
      </w:r>
      <w:r w:rsidRPr="0009656B">
        <w:rPr>
          <w:b/>
        </w:rPr>
        <w:t>Cancel</w:t>
      </w:r>
      <w:r>
        <w:t xml:space="preserve"> if no changes are required.  </w:t>
      </w:r>
    </w:p>
    <w:p w14:paraId="7DEF85A1" w14:textId="77777777" w:rsidR="00E035CE" w:rsidRDefault="00E035CE" w:rsidP="00E035CE">
      <w:pPr>
        <w:pStyle w:val="Heading3"/>
      </w:pPr>
      <w:bookmarkStart w:id="273" w:name="_Toc535222496"/>
      <w:r>
        <w:t>Export Housekeeper List</w:t>
      </w:r>
      <w:bookmarkEnd w:id="273"/>
    </w:p>
    <w:p w14:paraId="68E65E35" w14:textId="0B958948" w:rsidR="00E035CE" w:rsidRPr="005A2E7B" w:rsidRDefault="00E035CE" w:rsidP="00E035CE">
      <w:pPr>
        <w:pStyle w:val="BodyText"/>
        <w:rPr>
          <w:b/>
        </w:rPr>
      </w:pPr>
      <w:r w:rsidRPr="005A2E7B">
        <w:rPr>
          <w:b/>
        </w:rPr>
        <w:t xml:space="preserve">To export the list of housekeepers configured in </w:t>
      </w:r>
      <w:r w:rsidR="005C475E">
        <w:rPr>
          <w:b/>
        </w:rPr>
        <w:t>Jazzware</w:t>
      </w:r>
      <w:r w:rsidRPr="005A2E7B">
        <w:rPr>
          <w:b/>
        </w:rPr>
        <w:t>:</w:t>
      </w:r>
    </w:p>
    <w:p w14:paraId="68B906AC" w14:textId="77777777" w:rsidR="00E035CE" w:rsidRDefault="00E035CE" w:rsidP="00F465F6">
      <w:pPr>
        <w:pStyle w:val="ListNumber"/>
        <w:numPr>
          <w:ilvl w:val="0"/>
          <w:numId w:val="20"/>
        </w:numPr>
      </w:pPr>
      <w:r>
        <w:t xml:space="preserve">On the housekeeper configuration screen, click on either the Excel or CSV radio button located in the lower </w:t>
      </w:r>
      <w:proofErr w:type="gramStart"/>
      <w:r>
        <w:t>right hand</w:t>
      </w:r>
      <w:proofErr w:type="gramEnd"/>
      <w:r>
        <w:t xml:space="preserve"> corner of the screen.</w:t>
      </w:r>
    </w:p>
    <w:p w14:paraId="1D41D226" w14:textId="77777777" w:rsidR="00E035CE" w:rsidRDefault="00E035CE" w:rsidP="00F465F6">
      <w:pPr>
        <w:pStyle w:val="ListNumber"/>
        <w:numPr>
          <w:ilvl w:val="0"/>
          <w:numId w:val="20"/>
        </w:numPr>
      </w:pPr>
      <w:r>
        <w:t xml:space="preserve">Click on Export.  </w:t>
      </w:r>
    </w:p>
    <w:p w14:paraId="0127B13C" w14:textId="77777777" w:rsidR="00E035CE" w:rsidRDefault="00E035CE" w:rsidP="00BD3264">
      <w:pPr>
        <w:pStyle w:val="ListNumber"/>
        <w:numPr>
          <w:ilvl w:val="0"/>
          <w:numId w:val="0"/>
        </w:numPr>
        <w:ind w:left="1440"/>
      </w:pPr>
      <w:r>
        <w:rPr>
          <w:noProof/>
        </w:rPr>
        <w:drawing>
          <wp:inline distT="0" distB="0" distL="0" distR="0" wp14:anchorId="0633523C" wp14:editId="79E67CFE">
            <wp:extent cx="781050" cy="7429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781050" cy="742950"/>
                    </a:xfrm>
                    <a:prstGeom prst="rect">
                      <a:avLst/>
                    </a:prstGeom>
                  </pic:spPr>
                </pic:pic>
              </a:graphicData>
            </a:graphic>
          </wp:inline>
        </w:drawing>
      </w:r>
    </w:p>
    <w:p w14:paraId="6AC6EB77" w14:textId="77777777" w:rsidR="00E035CE"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196</w:t>
      </w:r>
      <w:r w:rsidR="00B8237E">
        <w:rPr>
          <w:noProof/>
        </w:rPr>
        <w:fldChar w:fldCharType="end"/>
      </w:r>
      <w:r>
        <w:t xml:space="preserve"> Export Options</w:t>
      </w:r>
    </w:p>
    <w:p w14:paraId="6C441590" w14:textId="77777777" w:rsidR="00E035CE" w:rsidRDefault="00E035CE" w:rsidP="00F465F6">
      <w:pPr>
        <w:pStyle w:val="ListNumber"/>
        <w:numPr>
          <w:ilvl w:val="0"/>
          <w:numId w:val="20"/>
        </w:numPr>
      </w:pPr>
      <w:r>
        <w:t xml:space="preserve">Select where the file should be downloaded. </w:t>
      </w:r>
    </w:p>
    <w:p w14:paraId="0AFC18E5" w14:textId="77777777" w:rsidR="005D3FE4" w:rsidRDefault="005D3FE4" w:rsidP="005D3FE4">
      <w:pPr>
        <w:pStyle w:val="Heading1"/>
      </w:pPr>
      <w:r>
        <w:br w:type="page"/>
      </w:r>
      <w:bookmarkStart w:id="274" w:name="_Toc535222497"/>
      <w:r>
        <w:lastRenderedPageBreak/>
        <w:t>Wake-up Greeting Configuration</w:t>
      </w:r>
      <w:bookmarkEnd w:id="274"/>
    </w:p>
    <w:p w14:paraId="0453CC1B" w14:textId="77777777" w:rsidR="00C52A84" w:rsidRDefault="00C34C9A" w:rsidP="00C52A84">
      <w:pPr>
        <w:pStyle w:val="BodyText"/>
      </w:pPr>
      <w:r>
        <w:t xml:space="preserve">The </w:t>
      </w:r>
      <w:r w:rsidR="00C52A84">
        <w:t xml:space="preserve">Wake-up Greeting Configuration screen </w:t>
      </w:r>
      <w:r>
        <w:t xml:space="preserve">allows authorized </w:t>
      </w:r>
      <w:r w:rsidR="00C52A84">
        <w:t xml:space="preserve">portal </w:t>
      </w:r>
      <w:r>
        <w:t xml:space="preserve">users to select either the system wake-up greeting or a custom wake-up greeting to be delivered to </w:t>
      </w:r>
      <w:r w:rsidR="00C52A84">
        <w:t>all</w:t>
      </w:r>
      <w:r>
        <w:t xml:space="preserve"> guest</w:t>
      </w:r>
      <w:r w:rsidR="00C52A84">
        <w:t>s</w:t>
      </w:r>
      <w:r>
        <w:t>.   This allows the hotel to customize and change their wake-up greeting whenever and as often as they like.</w:t>
      </w:r>
    </w:p>
    <w:p w14:paraId="1DC9E327" w14:textId="77777777" w:rsidR="00C52A84" w:rsidRPr="00C52A84" w:rsidRDefault="00C52A84" w:rsidP="00C52A84">
      <w:pPr>
        <w:pStyle w:val="BodyText"/>
      </w:pPr>
      <w:r>
        <w:t xml:space="preserve">Additionally, for an even most guest focused experience, a guest centric wake-up greeting can be configured through the Guest Experience Design Studio. A guest centric wake-up greeting is based on guest details received from the PMS such as group code, guest type, VIP status or specific room number(s). Guest centric wake-up greetings take priority over the default wake-up greeting </w:t>
      </w:r>
      <w:proofErr w:type="gramStart"/>
      <w:r>
        <w:t>configuration</w:t>
      </w:r>
      <w:proofErr w:type="gramEnd"/>
      <w:r>
        <w:t xml:space="preserve"> but they do not replace it.  See the section in this document on the Guest Experience Design Studio for more details.  </w:t>
      </w:r>
    </w:p>
    <w:p w14:paraId="651C239C" w14:textId="77777777" w:rsidR="00C34C9A" w:rsidRDefault="00C34C9A" w:rsidP="00C34C9A">
      <w:pPr>
        <w:pStyle w:val="Heading2"/>
      </w:pPr>
      <w:bookmarkStart w:id="275" w:name="_Toc535222498"/>
      <w:r>
        <w:t>Accessing the Wake-up Greeting Configuration</w:t>
      </w:r>
      <w:bookmarkEnd w:id="275"/>
    </w:p>
    <w:p w14:paraId="038F0CB7" w14:textId="77777777" w:rsidR="00C34C9A" w:rsidRDefault="00C34C9A" w:rsidP="005D3FE4">
      <w:pPr>
        <w:pStyle w:val="BodyText"/>
      </w:pPr>
      <w:r>
        <w:t>To access the feature, select</w:t>
      </w:r>
      <w:r w:rsidRPr="00C34C9A">
        <w:t xml:space="preserve"> </w:t>
      </w:r>
      <w:r>
        <w:t xml:space="preserve">Wake-up Greeting Configuration from the hamburger menu.  </w:t>
      </w:r>
      <w:r w:rsidR="009A162A">
        <w:t>The Wake-up Greeting Configuration screen will appear and will be open to the Default Wake-up Greetings tab.</w:t>
      </w:r>
    </w:p>
    <w:p w14:paraId="21E77152" w14:textId="77777777" w:rsidR="00C34C9A" w:rsidRDefault="00C34C9A" w:rsidP="00C34C9A">
      <w:pPr>
        <w:pStyle w:val="BodyText"/>
        <w:keepNext/>
      </w:pPr>
      <w:r>
        <w:rPr>
          <w:noProof/>
        </w:rPr>
        <mc:AlternateContent>
          <mc:Choice Requires="wps">
            <w:drawing>
              <wp:anchor distT="0" distB="0" distL="114300" distR="114300" simplePos="0" relativeHeight="252022784" behindDoc="0" locked="0" layoutInCell="1" allowOverlap="1">
                <wp:simplePos x="0" y="0"/>
                <wp:positionH relativeFrom="column">
                  <wp:posOffset>595223</wp:posOffset>
                </wp:positionH>
                <wp:positionV relativeFrom="paragraph">
                  <wp:posOffset>2889478</wp:posOffset>
                </wp:positionV>
                <wp:extent cx="2406769" cy="396815"/>
                <wp:effectExtent l="0" t="0" r="12700" b="22860"/>
                <wp:wrapNone/>
                <wp:docPr id="15408" name="Rectangle 15408"/>
                <wp:cNvGraphicFramePr/>
                <a:graphic xmlns:a="http://schemas.openxmlformats.org/drawingml/2006/main">
                  <a:graphicData uri="http://schemas.microsoft.com/office/word/2010/wordprocessingShape">
                    <wps:wsp>
                      <wps:cNvSpPr/>
                      <wps:spPr>
                        <a:xfrm>
                          <a:off x="0" y="0"/>
                          <a:ext cx="2406769" cy="3968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E02215" id="Rectangle 15408" o:spid="_x0000_s1026" style="position:absolute;margin-left:46.85pt;margin-top:227.5pt;width:189.5pt;height:31.25pt;z-index:25202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" filled="f" strokecolor="red" strokeweight="2pt"/>
            </w:pict>
          </mc:Fallback>
        </mc:AlternateContent>
      </w:r>
      <w:r>
        <w:rPr>
          <w:noProof/>
        </w:rPr>
        <w:drawing>
          <wp:inline distT="0" distB="0" distL="0" distR="0" wp14:anchorId="40D5EBE7" wp14:editId="69C7CE5D">
            <wp:extent cx="2244505" cy="3571336"/>
            <wp:effectExtent l="0" t="0" r="3810" b="0"/>
            <wp:docPr id="15403" name="Picture 1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ke-up Config Menu.png"/>
                    <pic:cNvPicPr/>
                  </pic:nvPicPr>
                  <pic:blipFill>
                    <a:blip r:embed="rId201">
                      <a:extLst>
                        <a:ext uri="{28A0092B-C50C-407E-A947-70E740481C1C}">
                          <a14:useLocalDpi xmlns:a14="http://schemas.microsoft.com/office/drawing/2010/main" val="0"/>
                        </a:ext>
                      </a:extLst>
                    </a:blip>
                    <a:stretch>
                      <a:fillRect/>
                    </a:stretch>
                  </pic:blipFill>
                  <pic:spPr>
                    <a:xfrm>
                      <a:off x="0" y="0"/>
                      <a:ext cx="2246641" cy="3574735"/>
                    </a:xfrm>
                    <a:prstGeom prst="rect">
                      <a:avLst/>
                    </a:prstGeom>
                  </pic:spPr>
                </pic:pic>
              </a:graphicData>
            </a:graphic>
          </wp:inline>
        </w:drawing>
      </w:r>
    </w:p>
    <w:p w14:paraId="46F30A0A" w14:textId="77777777" w:rsidR="00C34C9A" w:rsidRDefault="00C34C9A" w:rsidP="00C34C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197</w:t>
      </w:r>
      <w:r w:rsidR="00B8237E">
        <w:rPr>
          <w:noProof/>
        </w:rPr>
        <w:fldChar w:fldCharType="end"/>
      </w:r>
      <w:r>
        <w:t xml:space="preserve"> Wake-up Greeting Configuration Selection in Hamburger Menu</w:t>
      </w:r>
    </w:p>
    <w:p w14:paraId="74D504C3" w14:textId="77777777" w:rsidR="009A162A" w:rsidRDefault="009A162A" w:rsidP="00C34C9A">
      <w:pPr>
        <w:pStyle w:val="Heading2"/>
      </w:pPr>
      <w:bookmarkStart w:id="276" w:name="_Toc535222499"/>
      <w:r>
        <w:t>Default Wake-up Greetings Tab</w:t>
      </w:r>
      <w:bookmarkEnd w:id="276"/>
    </w:p>
    <w:p w14:paraId="2B249298" w14:textId="77777777" w:rsidR="009A162A" w:rsidRDefault="009A162A" w:rsidP="009A162A">
      <w:pPr>
        <w:pStyle w:val="BodyText"/>
      </w:pPr>
      <w:r>
        <w:t>The Default Wake-up Greetings tab allows the user to select either the System G</w:t>
      </w:r>
      <w:r w:rsidR="00915C21">
        <w:t xml:space="preserve">reeting or a Custom Greeting.  </w:t>
      </w:r>
    </w:p>
    <w:p w14:paraId="35189E79" w14:textId="77777777" w:rsidR="00B016D4" w:rsidRDefault="00B016D4" w:rsidP="00B016D4">
      <w:pPr>
        <w:pStyle w:val="Heading3"/>
      </w:pPr>
      <w:bookmarkStart w:id="277" w:name="_Toc535222500"/>
      <w:r>
        <w:t>System Greeting Configuration</w:t>
      </w:r>
      <w:bookmarkEnd w:id="277"/>
    </w:p>
    <w:p w14:paraId="0C8445DA" w14:textId="77777777" w:rsidR="00D348A5" w:rsidRDefault="00D348A5" w:rsidP="009A162A">
      <w:pPr>
        <w:pStyle w:val="BodyText"/>
      </w:pPr>
      <w:r>
        <w:t>To configure the default greeting to the system greeting, simply select the Use System Greeting radio button.</w:t>
      </w:r>
    </w:p>
    <w:p w14:paraId="49787105" w14:textId="77777777" w:rsidR="00D348A5" w:rsidRDefault="00D348A5" w:rsidP="00D348A5">
      <w:pPr>
        <w:pStyle w:val="BodyText"/>
        <w:keepNext/>
        <w:ind w:left="1620"/>
      </w:pPr>
      <w:r>
        <w:rPr>
          <w:noProof/>
        </w:rPr>
        <w:lastRenderedPageBreak/>
        <w:drawing>
          <wp:inline distT="0" distB="0" distL="0" distR="0" wp14:anchorId="6B988E38" wp14:editId="5694E963">
            <wp:extent cx="3493698" cy="1659507"/>
            <wp:effectExtent l="19050" t="19050" r="12065" b="17145"/>
            <wp:docPr id="15452" name="Picture 1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3496636" cy="1660902"/>
                    </a:xfrm>
                    <a:prstGeom prst="rect">
                      <a:avLst/>
                    </a:prstGeom>
                    <a:ln>
                      <a:solidFill>
                        <a:schemeClr val="bg1">
                          <a:lumMod val="65000"/>
                        </a:schemeClr>
                      </a:solidFill>
                    </a:ln>
                  </pic:spPr>
                </pic:pic>
              </a:graphicData>
            </a:graphic>
          </wp:inline>
        </w:drawing>
      </w:r>
    </w:p>
    <w:p w14:paraId="2C94A8D4" w14:textId="77777777" w:rsidR="00D348A5" w:rsidRDefault="00D348A5" w:rsidP="00D348A5">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198</w:t>
      </w:r>
      <w:r w:rsidR="00B8237E">
        <w:rPr>
          <w:noProof/>
        </w:rPr>
        <w:fldChar w:fldCharType="end"/>
      </w:r>
      <w:r>
        <w:t xml:space="preserve"> Default Wake-up Greeting Configured to Use System Greeting</w:t>
      </w:r>
    </w:p>
    <w:p w14:paraId="5E1DA8F3" w14:textId="77777777" w:rsidR="00B016D4" w:rsidRDefault="00B016D4" w:rsidP="00B016D4">
      <w:pPr>
        <w:pStyle w:val="Heading3"/>
      </w:pPr>
      <w:bookmarkStart w:id="278" w:name="_Toc535222501"/>
      <w:r>
        <w:t>Custom Greeting - Single Language Configuration</w:t>
      </w:r>
      <w:bookmarkEnd w:id="278"/>
    </w:p>
    <w:p w14:paraId="32E76D9C" w14:textId="77777777" w:rsidR="00D348A5" w:rsidRDefault="00D348A5" w:rsidP="009A162A">
      <w:pPr>
        <w:pStyle w:val="BodyText"/>
      </w:pPr>
      <w:r>
        <w:t>To configure the default greeting to a custom greeting:</w:t>
      </w:r>
    </w:p>
    <w:p w14:paraId="7364D2C2" w14:textId="77777777" w:rsidR="00915C21" w:rsidRDefault="0081799E" w:rsidP="00AD17B0">
      <w:pPr>
        <w:pStyle w:val="ListNumber"/>
        <w:numPr>
          <w:ilvl w:val="0"/>
          <w:numId w:val="98"/>
        </w:numPr>
      </w:pPr>
      <w:r>
        <w:t>On the Default Wake-up Greetings tab, s</w:t>
      </w:r>
      <w:r w:rsidR="00915C21">
        <w:t>elect the Use Custom Greeting radio button.</w:t>
      </w:r>
      <w:r>
        <w:t xml:space="preserve">  The custom wake-up greeting configuration section will appear.</w:t>
      </w:r>
    </w:p>
    <w:p w14:paraId="7DF65B8D" w14:textId="77777777" w:rsidR="0081799E" w:rsidRDefault="008703E6" w:rsidP="0081799E">
      <w:pPr>
        <w:pStyle w:val="ListNumber"/>
        <w:keepNext/>
        <w:numPr>
          <w:ilvl w:val="0"/>
          <w:numId w:val="0"/>
        </w:numPr>
        <w:ind w:left="1620"/>
      </w:pPr>
      <w:r>
        <w:rPr>
          <w:rFonts w:cs="Arial"/>
          <w:noProof/>
          <w:color w:val="000000"/>
          <w:sz w:val="22"/>
          <w:szCs w:val="22"/>
        </w:rPr>
        <w:drawing>
          <wp:inline distT="0" distB="0" distL="0" distR="0">
            <wp:extent cx="5181600" cy="2358292"/>
            <wp:effectExtent l="19050" t="19050" r="19050" b="23495"/>
            <wp:docPr id="15476" name="Picture 15476" descr="https://lh3.googleusercontent.com/vV8m1dnyHrRkabWKocPbFite8p8uie2UL0TD4uCC7Gp_LWOS0oNispxp0l9lGO1tN1lX21c2PSNA1dDTVxHSfb_FI2ohiQngwjJYb7WnetmJx99a313zStw6Yn9bOOClr7tS-pW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3.googleusercontent.com/vV8m1dnyHrRkabWKocPbFite8p8uie2UL0TD4uCC7Gp_LWOS0oNispxp0l9lGO1tN1lX21c2PSNA1dDTVxHSfb_FI2ohiQngwjJYb7WnetmJx99a313zStw6Yn9bOOClr7tS-pWz"/>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189105" cy="2361708"/>
                    </a:xfrm>
                    <a:prstGeom prst="rect">
                      <a:avLst/>
                    </a:prstGeom>
                    <a:noFill/>
                    <a:ln>
                      <a:solidFill>
                        <a:schemeClr val="bg1">
                          <a:lumMod val="65000"/>
                        </a:schemeClr>
                      </a:solidFill>
                    </a:ln>
                  </pic:spPr>
                </pic:pic>
              </a:graphicData>
            </a:graphic>
          </wp:inline>
        </w:drawing>
      </w:r>
    </w:p>
    <w:p w14:paraId="6F2332D2" w14:textId="77777777" w:rsidR="0081799E" w:rsidRDefault="0081799E" w:rsidP="0081799E">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199</w:t>
      </w:r>
      <w:r w:rsidR="00B8237E">
        <w:rPr>
          <w:noProof/>
        </w:rPr>
        <w:fldChar w:fldCharType="end"/>
      </w:r>
      <w:r>
        <w:t xml:space="preserve"> Default Wake-up Greeting Tab with Custom Greeting Selected</w:t>
      </w:r>
    </w:p>
    <w:p w14:paraId="34619335" w14:textId="77777777" w:rsidR="00B8213A" w:rsidRDefault="0081799E" w:rsidP="00D348A5">
      <w:pPr>
        <w:pStyle w:val="ListNumber"/>
      </w:pPr>
      <w:r w:rsidRPr="00D348A5">
        <w:t>Click</w:t>
      </w:r>
      <w:r>
        <w:t xml:space="preserve"> on the dropdown menu next to Default Greeting and s</w:t>
      </w:r>
      <w:r w:rsidR="00915C21">
        <w:t xml:space="preserve">elect </w:t>
      </w:r>
      <w:r w:rsidR="00552BE2">
        <w:t xml:space="preserve">the </w:t>
      </w:r>
      <w:r w:rsidR="0002642D">
        <w:t>desired</w:t>
      </w:r>
      <w:r w:rsidR="00552BE2">
        <w:t xml:space="preserve"> greeting</w:t>
      </w:r>
      <w:r w:rsidR="00C8182A">
        <w:t xml:space="preserve"> or click on </w:t>
      </w:r>
      <w:r w:rsidR="001436B0">
        <w:t>appropriate icon to upload or record a new greeting</w:t>
      </w:r>
      <w:r w:rsidR="00552BE2">
        <w:t xml:space="preserve">.  </w:t>
      </w:r>
      <w:r w:rsidR="00B8213A">
        <w:t>If a new file is uploaded, select it from the dropdown after uploading.</w:t>
      </w:r>
    </w:p>
    <w:p w14:paraId="1E5927E8" w14:textId="77777777" w:rsidR="0081799E" w:rsidRDefault="0081799E" w:rsidP="00B8213A">
      <w:pPr>
        <w:pStyle w:val="ListNumber"/>
        <w:numPr>
          <w:ilvl w:val="0"/>
          <w:numId w:val="0"/>
        </w:numPr>
        <w:ind w:left="1620"/>
      </w:pPr>
      <w:r>
        <w:rPr>
          <w:noProof/>
        </w:rPr>
        <w:drawing>
          <wp:inline distT="0" distB="0" distL="0" distR="0" wp14:anchorId="0F9F624E" wp14:editId="708B1650">
            <wp:extent cx="1837426" cy="1558695"/>
            <wp:effectExtent l="19050" t="19050" r="10795" b="22860"/>
            <wp:docPr id="15446" name="Picture 1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1842003" cy="1562578"/>
                    </a:xfrm>
                    <a:prstGeom prst="rect">
                      <a:avLst/>
                    </a:prstGeom>
                    <a:ln>
                      <a:solidFill>
                        <a:schemeClr val="bg1">
                          <a:lumMod val="65000"/>
                        </a:schemeClr>
                      </a:solidFill>
                    </a:ln>
                  </pic:spPr>
                </pic:pic>
              </a:graphicData>
            </a:graphic>
          </wp:inline>
        </w:drawing>
      </w:r>
    </w:p>
    <w:p w14:paraId="5D5CA5FA" w14:textId="77777777" w:rsidR="0081799E" w:rsidRDefault="0081799E" w:rsidP="0081799E">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200</w:t>
      </w:r>
      <w:r w:rsidR="00B8237E">
        <w:rPr>
          <w:noProof/>
        </w:rPr>
        <w:fldChar w:fldCharType="end"/>
      </w:r>
      <w:r>
        <w:t xml:space="preserve"> Default Greeting Dropdown Selection</w:t>
      </w:r>
    </w:p>
    <w:p w14:paraId="46585896" w14:textId="77777777" w:rsidR="00D348A5" w:rsidRDefault="00D348A5" w:rsidP="00D348A5">
      <w:pPr>
        <w:pStyle w:val="ListNumber"/>
      </w:pPr>
      <w:r>
        <w:rPr>
          <w:noProof/>
        </w:rPr>
        <w:lastRenderedPageBreak/>
        <mc:AlternateContent>
          <mc:Choice Requires="wps">
            <w:drawing>
              <wp:anchor distT="0" distB="0" distL="114300" distR="114300" simplePos="0" relativeHeight="252025856" behindDoc="0" locked="0" layoutInCell="1" allowOverlap="1" wp14:anchorId="27FEAA97" wp14:editId="6FE326BD">
                <wp:simplePos x="0" y="0"/>
                <wp:positionH relativeFrom="column">
                  <wp:posOffset>3690884</wp:posOffset>
                </wp:positionH>
                <wp:positionV relativeFrom="paragraph">
                  <wp:posOffset>210820</wp:posOffset>
                </wp:positionV>
                <wp:extent cx="456876" cy="431321"/>
                <wp:effectExtent l="0" t="0" r="19685" b="26035"/>
                <wp:wrapNone/>
                <wp:docPr id="15451" name="Rectangle 15451"/>
                <wp:cNvGraphicFramePr/>
                <a:graphic xmlns:a="http://schemas.openxmlformats.org/drawingml/2006/main">
                  <a:graphicData uri="http://schemas.microsoft.com/office/word/2010/wordprocessingShape">
                    <wps:wsp>
                      <wps:cNvSpPr/>
                      <wps:spPr>
                        <a:xfrm>
                          <a:off x="0" y="0"/>
                          <a:ext cx="456876" cy="4313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B312D" id="Rectangle 15451" o:spid="_x0000_s1026" style="position:absolute;margin-left:290.6pt;margin-top:16.6pt;width:35.95pt;height:33.9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" filled="f" strokecolor="red" strokeweight="2pt"/>
            </w:pict>
          </mc:Fallback>
        </mc:AlternateContent>
      </w:r>
      <w:r>
        <w:t>Once a greeting is selected, the play button can be used to hear the greeting.</w:t>
      </w:r>
    </w:p>
    <w:p w14:paraId="464B5A7E" w14:textId="77777777" w:rsidR="00D348A5" w:rsidRDefault="00D348A5" w:rsidP="00D348A5">
      <w:pPr>
        <w:pStyle w:val="BodyText"/>
        <w:keepNext/>
        <w:ind w:left="1620"/>
      </w:pPr>
      <w:r>
        <w:rPr>
          <w:noProof/>
        </w:rPr>
        <w:drawing>
          <wp:inline distT="0" distB="0" distL="0" distR="0" wp14:anchorId="7852103A" wp14:editId="7F456CBD">
            <wp:extent cx="3243532" cy="363908"/>
            <wp:effectExtent l="19050" t="19050" r="14605" b="17145"/>
            <wp:docPr id="15450" name="Picture 1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3241444" cy="363674"/>
                    </a:xfrm>
                    <a:prstGeom prst="rect">
                      <a:avLst/>
                    </a:prstGeom>
                    <a:ln>
                      <a:solidFill>
                        <a:schemeClr val="bg1">
                          <a:lumMod val="65000"/>
                        </a:schemeClr>
                      </a:solidFill>
                    </a:ln>
                  </pic:spPr>
                </pic:pic>
              </a:graphicData>
            </a:graphic>
          </wp:inline>
        </w:drawing>
      </w:r>
    </w:p>
    <w:p w14:paraId="53DB721B" w14:textId="77777777" w:rsidR="00D348A5" w:rsidRPr="00D348A5" w:rsidRDefault="00D348A5" w:rsidP="00D348A5">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201</w:t>
      </w:r>
      <w:r w:rsidR="00B8237E">
        <w:rPr>
          <w:noProof/>
        </w:rPr>
        <w:fldChar w:fldCharType="end"/>
      </w:r>
      <w:r>
        <w:t xml:space="preserve"> Play Button</w:t>
      </w:r>
    </w:p>
    <w:p w14:paraId="24B569F3" w14:textId="77777777" w:rsidR="00B016D4" w:rsidRPr="00B016D4" w:rsidRDefault="00B016D4" w:rsidP="00915C21">
      <w:pPr>
        <w:pStyle w:val="ListNumber"/>
      </w:pPr>
      <w:r>
        <w:t xml:space="preserve">Click Save or continue below to add additional languages. </w:t>
      </w:r>
    </w:p>
    <w:p w14:paraId="5EAE5795" w14:textId="77777777" w:rsidR="00B016D4" w:rsidRDefault="00B016D4" w:rsidP="00B016D4">
      <w:pPr>
        <w:pStyle w:val="Heading3"/>
      </w:pPr>
      <w:bookmarkStart w:id="279" w:name="_Toc535222502"/>
      <w:r>
        <w:t>Customer Greeting - Additional Language Support Configuration</w:t>
      </w:r>
      <w:bookmarkEnd w:id="279"/>
    </w:p>
    <w:p w14:paraId="6162D3D5" w14:textId="0441C5B0" w:rsidR="00B016D4" w:rsidRDefault="00F04D77" w:rsidP="00B016D4">
      <w:pPr>
        <w:pStyle w:val="BodyText"/>
      </w:pPr>
      <w:r>
        <w:t>If the PMS sends</w:t>
      </w:r>
      <w:r w:rsidR="00B016D4">
        <w:t xml:space="preserve"> </w:t>
      </w:r>
      <w:r w:rsidR="005C475E">
        <w:t>Jazzware</w:t>
      </w:r>
      <w:r w:rsidR="00B016D4">
        <w:t xml:space="preserve"> the guest language as part of the check in record and the guest languages </w:t>
      </w:r>
      <w:r w:rsidR="00B016D4" w:rsidRPr="00B016D4">
        <w:t>have</w:t>
      </w:r>
      <w:r w:rsidR="00B016D4">
        <w:t xml:space="preserve"> been properly configured in </w:t>
      </w:r>
      <w:r w:rsidR="005C475E">
        <w:t>Jazzware</w:t>
      </w:r>
      <w:r w:rsidR="00B016D4">
        <w:t xml:space="preserve">, the wake-up greeting can be configured to be delivered in the guest’s language.  </w:t>
      </w:r>
    </w:p>
    <w:p w14:paraId="27657104" w14:textId="77777777" w:rsidR="00B016D4" w:rsidRPr="00B016D4" w:rsidRDefault="00B016D4" w:rsidP="00B016D4">
      <w:pPr>
        <w:pStyle w:val="BodyText"/>
      </w:pPr>
      <w:r>
        <w:t>To accommodate delivery of the wake-up greeting in additional languages:</w:t>
      </w:r>
    </w:p>
    <w:p w14:paraId="79AD69BC" w14:textId="77777777" w:rsidR="0081799E" w:rsidRDefault="00B016D4" w:rsidP="00AD17B0">
      <w:pPr>
        <w:pStyle w:val="ListNumber"/>
        <w:numPr>
          <w:ilvl w:val="0"/>
          <w:numId w:val="96"/>
        </w:numPr>
      </w:pPr>
      <w:r>
        <w:t xml:space="preserve">Complete the steps required to setup a single language custom greeting, but before saving, </w:t>
      </w:r>
      <w:proofErr w:type="gramStart"/>
      <w:r w:rsidR="00B74847">
        <w:t xml:space="preserve">click </w:t>
      </w:r>
      <w:r w:rsidR="0002642D">
        <w:t xml:space="preserve"> “</w:t>
      </w:r>
      <w:proofErr w:type="gramEnd"/>
      <w:r w:rsidR="0002642D">
        <w:t>Add Additional Languages”</w:t>
      </w:r>
      <w:r w:rsidR="00B74847">
        <w:t>.</w:t>
      </w:r>
      <w:r>
        <w:t xml:space="preserve">  A pop-up </w:t>
      </w:r>
      <w:r w:rsidR="008375A5">
        <w:t>box</w:t>
      </w:r>
      <w:r>
        <w:t xml:space="preserve"> will appear.</w:t>
      </w:r>
    </w:p>
    <w:p w14:paraId="0CBE55D9" w14:textId="77777777" w:rsidR="00B016D4" w:rsidRDefault="00D348A5" w:rsidP="00B016D4">
      <w:pPr>
        <w:pStyle w:val="ListNumber"/>
        <w:keepNext/>
        <w:numPr>
          <w:ilvl w:val="0"/>
          <w:numId w:val="0"/>
        </w:numPr>
        <w:ind w:left="1980" w:hanging="360"/>
      </w:pPr>
      <w:r>
        <w:rPr>
          <w:noProof/>
        </w:rPr>
        <mc:AlternateContent>
          <mc:Choice Requires="wps">
            <w:drawing>
              <wp:anchor distT="0" distB="0" distL="114300" distR="114300" simplePos="0" relativeHeight="252027904" behindDoc="0" locked="0" layoutInCell="1" allowOverlap="1" wp14:anchorId="1FFA9859" wp14:editId="6BB340AE">
                <wp:simplePos x="0" y="0"/>
                <wp:positionH relativeFrom="column">
                  <wp:posOffset>4572059</wp:posOffset>
                </wp:positionH>
                <wp:positionV relativeFrom="paragraph">
                  <wp:posOffset>1000640</wp:posOffset>
                </wp:positionV>
                <wp:extent cx="1276709" cy="344900"/>
                <wp:effectExtent l="0" t="0" r="19050" b="17145"/>
                <wp:wrapNone/>
                <wp:docPr id="2048" name="Rectangle 2048"/>
                <wp:cNvGraphicFramePr/>
                <a:graphic xmlns:a="http://schemas.openxmlformats.org/drawingml/2006/main">
                  <a:graphicData uri="http://schemas.microsoft.com/office/word/2010/wordprocessingShape">
                    <wps:wsp>
                      <wps:cNvSpPr/>
                      <wps:spPr>
                        <a:xfrm>
                          <a:off x="0" y="0"/>
                          <a:ext cx="1276709" cy="344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592C1" id="Rectangle 2048" o:spid="_x0000_s1026" style="position:absolute;margin-left:5in;margin-top:78.8pt;width:100.55pt;height:27.1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" filled="f" strokecolor="red" strokeweight="2pt"/>
            </w:pict>
          </mc:Fallback>
        </mc:AlternateContent>
      </w:r>
      <w:r w:rsidR="00C8182A">
        <w:rPr>
          <w:noProof/>
        </w:rPr>
        <w:drawing>
          <wp:inline distT="0" distB="0" distL="0" distR="0" wp14:anchorId="61D7E495" wp14:editId="3E0280C8">
            <wp:extent cx="4822576" cy="2682815"/>
            <wp:effectExtent l="0" t="0" r="0" b="381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4827551" cy="2685583"/>
                    </a:xfrm>
                    <a:prstGeom prst="rect">
                      <a:avLst/>
                    </a:prstGeom>
                  </pic:spPr>
                </pic:pic>
              </a:graphicData>
            </a:graphic>
          </wp:inline>
        </w:drawing>
      </w:r>
    </w:p>
    <w:p w14:paraId="7CF025BE" w14:textId="77777777" w:rsidR="00D348A5" w:rsidRDefault="00B016D4" w:rsidP="00B016D4">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202</w:t>
      </w:r>
      <w:r w:rsidR="00B8237E">
        <w:rPr>
          <w:noProof/>
        </w:rPr>
        <w:fldChar w:fldCharType="end"/>
      </w:r>
      <w:r>
        <w:t xml:space="preserve"> Add Additional Languages Option</w:t>
      </w:r>
    </w:p>
    <w:p w14:paraId="23E4E7E8" w14:textId="77777777" w:rsidR="00583ADF" w:rsidRDefault="00B016D4" w:rsidP="00915C21">
      <w:pPr>
        <w:pStyle w:val="ListNumber"/>
      </w:pPr>
      <w:r>
        <w:t>In the pop-up box, s</w:t>
      </w:r>
      <w:r w:rsidR="00583ADF">
        <w:t>elect the</w:t>
      </w:r>
      <w:r>
        <w:t xml:space="preserve"> guest</w:t>
      </w:r>
      <w:r w:rsidR="00583ADF">
        <w:t xml:space="preserve"> language from the </w:t>
      </w:r>
      <w:r>
        <w:t xml:space="preserve">language </w:t>
      </w:r>
      <w:r w:rsidR="00583ADF">
        <w:t>dropdown and then select the corresponding</w:t>
      </w:r>
      <w:r>
        <w:t xml:space="preserve"> audio</w:t>
      </w:r>
      <w:r w:rsidR="00583ADF">
        <w:t xml:space="preserve"> file name.  </w:t>
      </w:r>
    </w:p>
    <w:p w14:paraId="1FA168C1" w14:textId="77777777" w:rsidR="00583ADF" w:rsidRDefault="00583ADF" w:rsidP="00583ADF">
      <w:pPr>
        <w:pStyle w:val="ListNumber"/>
        <w:keepNext/>
        <w:numPr>
          <w:ilvl w:val="0"/>
          <w:numId w:val="0"/>
        </w:numPr>
        <w:ind w:left="1620"/>
      </w:pPr>
      <w:r>
        <w:rPr>
          <w:noProof/>
        </w:rPr>
        <w:drawing>
          <wp:inline distT="0" distB="0" distL="0" distR="0" wp14:anchorId="424AA9CA" wp14:editId="45607888">
            <wp:extent cx="2363638" cy="1671259"/>
            <wp:effectExtent l="19050" t="19050" r="17780" b="24765"/>
            <wp:docPr id="15447" name="Picture 1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2368707" cy="1674843"/>
                    </a:xfrm>
                    <a:prstGeom prst="rect">
                      <a:avLst/>
                    </a:prstGeom>
                    <a:ln>
                      <a:solidFill>
                        <a:schemeClr val="bg1">
                          <a:lumMod val="65000"/>
                        </a:schemeClr>
                      </a:solidFill>
                    </a:ln>
                  </pic:spPr>
                </pic:pic>
              </a:graphicData>
            </a:graphic>
          </wp:inline>
        </w:drawing>
      </w:r>
    </w:p>
    <w:p w14:paraId="0E3C73CE" w14:textId="77777777" w:rsidR="00583ADF" w:rsidRDefault="00583ADF" w:rsidP="00583ADF">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203</w:t>
      </w:r>
      <w:r w:rsidR="00B8237E">
        <w:rPr>
          <w:noProof/>
        </w:rPr>
        <w:fldChar w:fldCharType="end"/>
      </w:r>
      <w:r>
        <w:t xml:space="preserve"> Configure an Additional Wake-up Greeting Language</w:t>
      </w:r>
    </w:p>
    <w:p w14:paraId="40336873" w14:textId="77777777" w:rsidR="00B74847" w:rsidRDefault="00583ADF" w:rsidP="00915C21">
      <w:pPr>
        <w:pStyle w:val="ListNumber"/>
      </w:pPr>
      <w:r>
        <w:lastRenderedPageBreak/>
        <w:t xml:space="preserve">Click Add. </w:t>
      </w:r>
      <w:r w:rsidR="00B016D4">
        <w:t>Continue to add languages</w:t>
      </w:r>
      <w:r>
        <w:t xml:space="preserve"> until all the desired languages have been configured</w:t>
      </w:r>
    </w:p>
    <w:p w14:paraId="0F3AC99D" w14:textId="77777777" w:rsidR="00583ADF" w:rsidRDefault="00583ADF" w:rsidP="00915C21">
      <w:pPr>
        <w:pStyle w:val="ListNumber"/>
      </w:pPr>
      <w:r>
        <w:t>To delete any wake-up greeting languages, click on the blue X.</w:t>
      </w:r>
    </w:p>
    <w:p w14:paraId="5D554A99" w14:textId="77777777" w:rsidR="00583ADF" w:rsidRDefault="00583ADF" w:rsidP="00583ADF">
      <w:pPr>
        <w:pStyle w:val="ListNumber"/>
        <w:keepNext/>
        <w:numPr>
          <w:ilvl w:val="0"/>
          <w:numId w:val="0"/>
        </w:numPr>
        <w:ind w:left="1620"/>
      </w:pPr>
      <w:r>
        <w:rPr>
          <w:noProof/>
        </w:rPr>
        <mc:AlternateContent>
          <mc:Choice Requires="wps">
            <w:drawing>
              <wp:anchor distT="0" distB="0" distL="114300" distR="114300" simplePos="0" relativeHeight="252023808" behindDoc="0" locked="0" layoutInCell="1" allowOverlap="1" wp14:anchorId="040AF0FC" wp14:editId="32CBB303">
                <wp:simplePos x="0" y="0"/>
                <wp:positionH relativeFrom="column">
                  <wp:posOffset>974354</wp:posOffset>
                </wp:positionH>
                <wp:positionV relativeFrom="paragraph">
                  <wp:posOffset>17145</wp:posOffset>
                </wp:positionV>
                <wp:extent cx="508863" cy="491706"/>
                <wp:effectExtent l="0" t="0" r="24765" b="22860"/>
                <wp:wrapNone/>
                <wp:docPr id="15449" name="Rectangle 15449"/>
                <wp:cNvGraphicFramePr/>
                <a:graphic xmlns:a="http://schemas.openxmlformats.org/drawingml/2006/main">
                  <a:graphicData uri="http://schemas.microsoft.com/office/word/2010/wordprocessingShape">
                    <wps:wsp>
                      <wps:cNvSpPr/>
                      <wps:spPr>
                        <a:xfrm>
                          <a:off x="0" y="0"/>
                          <a:ext cx="508863" cy="49170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51000" id="Rectangle 15449" o:spid="_x0000_s1026" style="position:absolute;margin-left:76.7pt;margin-top:1.35pt;width:40.05pt;height:38.7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" filled="f" strokecolor="red" strokeweight="2pt"/>
            </w:pict>
          </mc:Fallback>
        </mc:AlternateContent>
      </w:r>
      <w:r>
        <w:rPr>
          <w:noProof/>
        </w:rPr>
        <w:drawing>
          <wp:inline distT="0" distB="0" distL="0" distR="0" wp14:anchorId="4B9F4E29" wp14:editId="39864D17">
            <wp:extent cx="4006657" cy="439947"/>
            <wp:effectExtent l="19050" t="19050" r="13335" b="17780"/>
            <wp:docPr id="15448" name="Picture 1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4007546" cy="440045"/>
                    </a:xfrm>
                    <a:prstGeom prst="rect">
                      <a:avLst/>
                    </a:prstGeom>
                    <a:ln>
                      <a:solidFill>
                        <a:schemeClr val="bg1">
                          <a:lumMod val="65000"/>
                        </a:schemeClr>
                      </a:solidFill>
                    </a:ln>
                  </pic:spPr>
                </pic:pic>
              </a:graphicData>
            </a:graphic>
          </wp:inline>
        </w:drawing>
      </w:r>
    </w:p>
    <w:p w14:paraId="2C1BC31F" w14:textId="77777777" w:rsidR="00583ADF" w:rsidRDefault="00583ADF" w:rsidP="00583ADF">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204</w:t>
      </w:r>
      <w:r w:rsidR="00B8237E">
        <w:rPr>
          <w:noProof/>
        </w:rPr>
        <w:fldChar w:fldCharType="end"/>
      </w:r>
      <w:r>
        <w:t xml:space="preserve"> Wake-up Language Deletion</w:t>
      </w:r>
    </w:p>
    <w:p w14:paraId="4019598C" w14:textId="77777777" w:rsidR="00B016D4" w:rsidRDefault="00B016D4" w:rsidP="00B016D4">
      <w:pPr>
        <w:pStyle w:val="ListNumber"/>
      </w:pPr>
      <w:r>
        <w:t xml:space="preserve">Click Save.  </w:t>
      </w:r>
    </w:p>
    <w:p w14:paraId="278D2F2C" w14:textId="77777777" w:rsidR="0081799E" w:rsidRPr="009A162A" w:rsidRDefault="0081799E" w:rsidP="0081799E">
      <w:pPr>
        <w:pStyle w:val="ListNumber"/>
        <w:numPr>
          <w:ilvl w:val="0"/>
          <w:numId w:val="0"/>
        </w:numPr>
        <w:ind w:left="1620"/>
      </w:pPr>
    </w:p>
    <w:p w14:paraId="6E576042" w14:textId="77777777" w:rsidR="00C34C9A" w:rsidRDefault="00FB5A25" w:rsidP="00C34C9A">
      <w:pPr>
        <w:pStyle w:val="Heading2"/>
      </w:pPr>
      <w:bookmarkStart w:id="280" w:name="_Toc535222503"/>
      <w:r>
        <w:t>Wake-up Audio File Management</w:t>
      </w:r>
      <w:r w:rsidR="009A162A">
        <w:t xml:space="preserve"> Tab</w:t>
      </w:r>
      <w:bookmarkEnd w:id="280"/>
    </w:p>
    <w:p w14:paraId="2914A370" w14:textId="77777777" w:rsidR="00C34C9A" w:rsidRDefault="00FB5A25" w:rsidP="005D3FE4">
      <w:pPr>
        <w:pStyle w:val="BodyText"/>
      </w:pPr>
      <w:r>
        <w:t xml:space="preserve">The Wake-up Audio File Management tab on the Wake-up Greeting Configuration screen works exactly like the Audio File Management </w:t>
      </w:r>
      <w:r w:rsidR="008375A5">
        <w:t>tab</w:t>
      </w:r>
      <w:r>
        <w:t xml:space="preserve"> in the Guest Experience Design Studio except that only wake-up greetings will appear.  The screen allows the user to upload </w:t>
      </w:r>
      <w:r w:rsidR="008375A5">
        <w:t xml:space="preserve">or record </w:t>
      </w:r>
      <w:r>
        <w:t>wake-up greetings for use in configuring a custom wake-up greeting.  Fo</w:t>
      </w:r>
      <w:r w:rsidR="008375A5">
        <w:t>r more detailed information on</w:t>
      </w:r>
      <w:r>
        <w:t xml:space="preserve"> Audio File Management </w:t>
      </w:r>
      <w:r w:rsidR="00915C21">
        <w:t>and how to record greetings</w:t>
      </w:r>
      <w:r>
        <w:t>, please see the section of this guide entitled Audio File Management Tab which is under the section Guest Experience Design Studio.</w:t>
      </w:r>
    </w:p>
    <w:p w14:paraId="17CEC30D" w14:textId="77777777" w:rsidR="00915C21" w:rsidRDefault="00915C21" w:rsidP="00915C21">
      <w:pPr>
        <w:pStyle w:val="BodyText"/>
        <w:ind w:left="2160"/>
      </w:pPr>
      <w:r w:rsidRPr="00915C21">
        <w:rPr>
          <w:b/>
        </w:rPr>
        <w:t>Tip:</w:t>
      </w:r>
      <w:r>
        <w:t xml:space="preserve">  When recording a wake-up greeting, we recommend including verbiage that indicates to the guest that they may snooze by pressing any numeric key and informs the guest of the number of minutes for a snooze.  The number of minutes for a snooze is indicated in the system greeting if there is any uncertainty.</w:t>
      </w:r>
    </w:p>
    <w:p w14:paraId="721D8883" w14:textId="77777777" w:rsidR="008375A5" w:rsidRDefault="008375A5" w:rsidP="008375A5">
      <w:pPr>
        <w:pStyle w:val="BodyText"/>
        <w:keepNext/>
        <w:ind w:left="720"/>
      </w:pPr>
      <w:r>
        <w:rPr>
          <w:rFonts w:cs="Arial"/>
          <w:noProof/>
          <w:color w:val="000000"/>
          <w:sz w:val="22"/>
          <w:szCs w:val="22"/>
        </w:rPr>
        <w:drawing>
          <wp:inline distT="0" distB="0" distL="0" distR="0">
            <wp:extent cx="5943600" cy="2636520"/>
            <wp:effectExtent l="19050" t="19050" r="19050" b="11430"/>
            <wp:docPr id="15477" name="Picture 15477" descr="https://lh6.googleusercontent.com/VNCbPHGIK4IEY5dBwEBW3iUvMXXScZ3NjwFKihvWe1_qUNnkCzH4vG8RBrZSCo5j5ndwmynBjYabv-K63w6kbpEYO9Tdcupo4Uin3hzgshBK6RyfPNxexIClnhT650Tx_vZVV7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h6.googleusercontent.com/VNCbPHGIK4IEY5dBwEBW3iUvMXXScZ3NjwFKihvWe1_qUNnkCzH4vG8RBrZSCo5j5ndwmynBjYabv-K63w6kbpEYO9Tdcupo4Uin3hzgshBK6RyfPNxexIClnhT650Tx_vZVV7IU"/>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943600" cy="2636520"/>
                    </a:xfrm>
                    <a:prstGeom prst="rect">
                      <a:avLst/>
                    </a:prstGeom>
                    <a:noFill/>
                    <a:ln>
                      <a:solidFill>
                        <a:schemeClr val="bg1">
                          <a:lumMod val="65000"/>
                        </a:schemeClr>
                      </a:solidFill>
                    </a:ln>
                  </pic:spPr>
                </pic:pic>
              </a:graphicData>
            </a:graphic>
          </wp:inline>
        </w:drawing>
      </w:r>
    </w:p>
    <w:p w14:paraId="720AEBAB" w14:textId="77777777" w:rsidR="008375A5" w:rsidRDefault="008375A5" w:rsidP="008375A5">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Pr>
          <w:noProof/>
        </w:rPr>
        <w:t>205</w:t>
      </w:r>
      <w:r w:rsidR="00B8237E">
        <w:rPr>
          <w:noProof/>
        </w:rPr>
        <w:fldChar w:fldCharType="end"/>
      </w:r>
      <w:r>
        <w:t xml:space="preserve"> Wake-up Audio File Management</w:t>
      </w:r>
    </w:p>
    <w:p w14:paraId="27FFF67C" w14:textId="77777777" w:rsidR="009A162A" w:rsidRPr="005D3FE4" w:rsidRDefault="009A162A" w:rsidP="005D3FE4">
      <w:pPr>
        <w:pStyle w:val="BodyText"/>
      </w:pPr>
    </w:p>
    <w:p w14:paraId="219FB429" w14:textId="77777777" w:rsidR="005861E4" w:rsidRDefault="00927378" w:rsidP="00A76F39">
      <w:pPr>
        <w:pStyle w:val="Heading1"/>
      </w:pPr>
      <w:bookmarkStart w:id="281" w:name="_Toc535222504"/>
      <w:r w:rsidRPr="00547C63">
        <w:t>Interactive Voice Recording System</w:t>
      </w:r>
      <w:bookmarkEnd w:id="259"/>
      <w:r w:rsidR="005861E4">
        <w:t xml:space="preserve"> </w:t>
      </w:r>
      <w:r w:rsidR="002808D0" w:rsidRPr="002808D0">
        <w:rPr>
          <w:i/>
        </w:rPr>
        <w:t>(</w:t>
      </w:r>
      <w:proofErr w:type="spellStart"/>
      <w:r w:rsidR="002808D0" w:rsidRPr="002808D0">
        <w:rPr>
          <w:i/>
        </w:rPr>
        <w:t>BroadWorks</w:t>
      </w:r>
      <w:proofErr w:type="spellEnd"/>
      <w:r w:rsidR="002808D0" w:rsidRPr="002808D0">
        <w:rPr>
          <w:i/>
        </w:rPr>
        <w:t xml:space="preserve"> Customers Only)</w:t>
      </w:r>
      <w:bookmarkEnd w:id="281"/>
    </w:p>
    <w:p w14:paraId="06CF5CD1" w14:textId="278878EC" w:rsidR="00A76F39" w:rsidRPr="00A76F39" w:rsidRDefault="005C475E" w:rsidP="00A76F39">
      <w:pPr>
        <w:pStyle w:val="BodyText"/>
      </w:pPr>
      <w:bookmarkStart w:id="282" w:name="_Toc331673363"/>
      <w:r>
        <w:t>Jazzware</w:t>
      </w:r>
      <w:r w:rsidR="00A76F39" w:rsidRPr="00A76F39">
        <w:t xml:space="preserve"> has Interactive Voice Record</w:t>
      </w:r>
      <w:r w:rsidR="00C34C9A">
        <w:t>ing</w:t>
      </w:r>
      <w:r w:rsidR="00A76F39" w:rsidRPr="00A76F39">
        <w:t xml:space="preserve">s (IVR’s) </w:t>
      </w:r>
      <w:r w:rsidR="00A76F39">
        <w:t xml:space="preserve">that are used for the room status updates and automated </w:t>
      </w:r>
      <w:r w:rsidR="00F065EB">
        <w:t>wake-up</w:t>
      </w:r>
      <w:r w:rsidR="00A76F39">
        <w:t xml:space="preserve"> calls, </w:t>
      </w:r>
      <w:r w:rsidR="005512EC">
        <w:t xml:space="preserve">and mini-bar; </w:t>
      </w:r>
      <w:r w:rsidR="00A76F39">
        <w:t>see below for further details</w:t>
      </w:r>
      <w:r w:rsidR="005512EC">
        <w:t xml:space="preserve"> of each IVR.</w:t>
      </w:r>
    </w:p>
    <w:p w14:paraId="5C28822F" w14:textId="729B3998" w:rsidR="00927378" w:rsidRDefault="005C475E" w:rsidP="005512EC">
      <w:pPr>
        <w:pStyle w:val="Heading2"/>
      </w:pPr>
      <w:bookmarkStart w:id="283" w:name="_JAZZ_Room_Status"/>
      <w:bookmarkStart w:id="284" w:name="_HospitalityCloud_Room_Status"/>
      <w:bookmarkStart w:id="285" w:name="_Toc535222505"/>
      <w:bookmarkEnd w:id="283"/>
      <w:bookmarkEnd w:id="284"/>
      <w:r>
        <w:lastRenderedPageBreak/>
        <w:t>Jazzware</w:t>
      </w:r>
      <w:r w:rsidR="00A407BA" w:rsidRPr="00A407BA">
        <w:rPr>
          <w:b w:val="0"/>
        </w:rPr>
        <w:t xml:space="preserve"> </w:t>
      </w:r>
      <w:r w:rsidR="00927378">
        <w:t>Room Status</w:t>
      </w:r>
      <w:bookmarkEnd w:id="282"/>
      <w:r w:rsidR="00927378">
        <w:t xml:space="preserve"> </w:t>
      </w:r>
      <w:r w:rsidR="00C279CA">
        <w:t>IVR</w:t>
      </w:r>
      <w:bookmarkEnd w:id="285"/>
    </w:p>
    <w:p w14:paraId="19173120" w14:textId="02377EEC" w:rsidR="00927378" w:rsidRDefault="00927378" w:rsidP="00547C63">
      <w:pPr>
        <w:pStyle w:val="BodyText"/>
      </w:pPr>
      <w:r>
        <w:t xml:space="preserve">The </w:t>
      </w:r>
      <w:r w:rsidR="005C475E">
        <w:t>Jazzware</w:t>
      </w:r>
      <w:r w:rsidR="00A407BA">
        <w:t xml:space="preserve"> </w:t>
      </w:r>
      <w:r>
        <w:t xml:space="preserve">Room Status functionality allows the housekeeping staff to use the phone system within the guest room to report the physical condition of the room back to the PMS and to the </w:t>
      </w:r>
      <w:r w:rsidR="005C475E">
        <w:t>Jazzware</w:t>
      </w:r>
      <w:r w:rsidR="00A407BA">
        <w:t xml:space="preserve"> </w:t>
      </w:r>
      <w:r>
        <w:t xml:space="preserve">Portal.  </w:t>
      </w:r>
    </w:p>
    <w:p w14:paraId="29C44941" w14:textId="77777777" w:rsidR="00C279CA" w:rsidRDefault="00C279CA" w:rsidP="00C279CA">
      <w:pPr>
        <w:pStyle w:val="Heading3"/>
      </w:pPr>
      <w:bookmarkStart w:id="286" w:name="_Toc535222506"/>
      <w:r>
        <w:t>Short Version</w:t>
      </w:r>
      <w:bookmarkEnd w:id="286"/>
    </w:p>
    <w:p w14:paraId="6A3B1807" w14:textId="55B1AF66" w:rsidR="00927378" w:rsidRPr="00D5156C" w:rsidRDefault="00927378" w:rsidP="00547C63">
      <w:pPr>
        <w:pStyle w:val="BodyText"/>
        <w:rPr>
          <w:b/>
        </w:rPr>
      </w:pPr>
      <w:r w:rsidRPr="00D5156C">
        <w:rPr>
          <w:b/>
        </w:rPr>
        <w:t xml:space="preserve">To access the </w:t>
      </w:r>
      <w:r w:rsidR="005C475E">
        <w:rPr>
          <w:b/>
        </w:rPr>
        <w:t>Jazzware</w:t>
      </w:r>
      <w:r w:rsidR="00A407BA" w:rsidRPr="00D5156C">
        <w:rPr>
          <w:b/>
        </w:rPr>
        <w:t xml:space="preserve"> </w:t>
      </w:r>
      <w:r w:rsidRPr="00D5156C">
        <w:rPr>
          <w:b/>
        </w:rPr>
        <w:t>Room Status functionality from the guest room:</w:t>
      </w:r>
    </w:p>
    <w:p w14:paraId="7815C771" w14:textId="77777777" w:rsidR="00927378" w:rsidRDefault="00927378" w:rsidP="00F465F6">
      <w:pPr>
        <w:pStyle w:val="ListNumber"/>
        <w:numPr>
          <w:ilvl w:val="0"/>
          <w:numId w:val="10"/>
        </w:numPr>
      </w:pPr>
      <w:r w:rsidRPr="00547C63">
        <w:t>Dial</w:t>
      </w:r>
      <w:r w:rsidR="005A5078">
        <w:t xml:space="preserve"> the Room Status </w:t>
      </w:r>
      <w:r w:rsidR="00C279CA">
        <w:t>extension number or speed dial</w:t>
      </w:r>
      <w:r w:rsidR="005A5078">
        <w:t xml:space="preserve"> code</w:t>
      </w:r>
      <w:r>
        <w:t xml:space="preserve"> from the guest room phone.</w:t>
      </w:r>
    </w:p>
    <w:p w14:paraId="76912066" w14:textId="77777777" w:rsidR="00927378" w:rsidRDefault="005512EC" w:rsidP="00F465F6">
      <w:pPr>
        <w:pStyle w:val="ListNumber"/>
        <w:numPr>
          <w:ilvl w:val="0"/>
          <w:numId w:val="10"/>
        </w:numPr>
      </w:pPr>
      <w:r>
        <w:t xml:space="preserve">An </w:t>
      </w:r>
      <w:r w:rsidR="00927378">
        <w:t>IVR will request the status of the room followed by #:</w:t>
      </w:r>
    </w:p>
    <w:p w14:paraId="3894EE0E" w14:textId="77777777" w:rsidR="005512EC" w:rsidRDefault="005A5078" w:rsidP="00F465F6">
      <w:pPr>
        <w:pStyle w:val="ListNumber"/>
        <w:numPr>
          <w:ilvl w:val="0"/>
          <w:numId w:val="10"/>
        </w:numPr>
      </w:pPr>
      <w:r>
        <w:t xml:space="preserve">Enter </w:t>
      </w:r>
      <w:r w:rsidR="00927378">
        <w:t>Room Status (</w:t>
      </w:r>
      <w:r w:rsidR="00100195">
        <w:t xml:space="preserve">Example </w:t>
      </w:r>
      <w:r w:rsidR="00927378">
        <w:t>values below</w:t>
      </w:r>
      <w:r w:rsidR="00100195">
        <w:t xml:space="preserve"> - can</w:t>
      </w:r>
      <w:r w:rsidR="005512EC">
        <w:t xml:space="preserve"> will vary by PMS</w:t>
      </w:r>
      <w:r w:rsidR="00100195">
        <w:t>/Property)</w:t>
      </w:r>
    </w:p>
    <w:p w14:paraId="447D5272" w14:textId="77777777" w:rsidR="005512EC" w:rsidRPr="00100195" w:rsidRDefault="005512EC" w:rsidP="00B446A2">
      <w:pPr>
        <w:pStyle w:val="ListBullet"/>
      </w:pPr>
      <w:r w:rsidRPr="00100195">
        <w:t>1 = Vacant Ready</w:t>
      </w:r>
    </w:p>
    <w:p w14:paraId="16D0C492" w14:textId="77777777" w:rsidR="005512EC" w:rsidRPr="00100195" w:rsidRDefault="005512EC" w:rsidP="00B446A2">
      <w:pPr>
        <w:pStyle w:val="ListBullet"/>
      </w:pPr>
      <w:r w:rsidRPr="00100195">
        <w:t>2 = Vacant Clean</w:t>
      </w:r>
    </w:p>
    <w:p w14:paraId="6211D0C1" w14:textId="77777777" w:rsidR="005512EC" w:rsidRPr="00100195" w:rsidRDefault="005512EC" w:rsidP="00B446A2">
      <w:pPr>
        <w:pStyle w:val="ListBullet"/>
      </w:pPr>
      <w:r w:rsidRPr="00100195">
        <w:t>3 = Vacant Dirty</w:t>
      </w:r>
    </w:p>
    <w:p w14:paraId="60827366" w14:textId="77777777" w:rsidR="005512EC" w:rsidRPr="00100195" w:rsidRDefault="005512EC" w:rsidP="00B446A2">
      <w:pPr>
        <w:pStyle w:val="ListBullet"/>
      </w:pPr>
      <w:r w:rsidRPr="00100195">
        <w:t>4 = Occupied Clean</w:t>
      </w:r>
    </w:p>
    <w:p w14:paraId="0791F07E" w14:textId="77777777" w:rsidR="005512EC" w:rsidRPr="00100195" w:rsidRDefault="005512EC" w:rsidP="00B446A2">
      <w:pPr>
        <w:pStyle w:val="ListBullet"/>
      </w:pPr>
      <w:r w:rsidRPr="00100195">
        <w:t>5 = Occupied Dirty</w:t>
      </w:r>
    </w:p>
    <w:p w14:paraId="04C3BC7D" w14:textId="77777777" w:rsidR="005512EC" w:rsidRPr="00100195" w:rsidRDefault="005512EC" w:rsidP="00B446A2">
      <w:pPr>
        <w:pStyle w:val="ListBullet"/>
      </w:pPr>
      <w:r w:rsidRPr="00100195">
        <w:t>6 = Maid in Room</w:t>
      </w:r>
    </w:p>
    <w:p w14:paraId="6422A90D" w14:textId="77777777" w:rsidR="00927378" w:rsidRPr="00547C63" w:rsidRDefault="00927378" w:rsidP="005512EC">
      <w:pPr>
        <w:pStyle w:val="Heading3"/>
      </w:pPr>
      <w:bookmarkStart w:id="287" w:name="_Toc535222507"/>
      <w:r w:rsidRPr="00547C63">
        <w:t>Ex</w:t>
      </w:r>
      <w:r w:rsidR="00C279CA">
        <w:t xml:space="preserve">tended Version </w:t>
      </w:r>
      <w:r w:rsidRPr="00547C63">
        <w:t>(</w:t>
      </w:r>
      <w:r w:rsidR="00C279CA">
        <w:t>requires language and employee id</w:t>
      </w:r>
      <w:r w:rsidRPr="00547C63">
        <w:t>):</w:t>
      </w:r>
      <w:bookmarkEnd w:id="287"/>
    </w:p>
    <w:p w14:paraId="20BC46EB" w14:textId="77777777" w:rsidR="005512EC" w:rsidRDefault="005512EC" w:rsidP="00547C63">
      <w:pPr>
        <w:pStyle w:val="BodyText"/>
      </w:pPr>
      <w:r>
        <w:t xml:space="preserve">The Room Status IVR also </w:t>
      </w:r>
      <w:proofErr w:type="gramStart"/>
      <w:r>
        <w:t>has the ability to</w:t>
      </w:r>
      <w:proofErr w:type="gramEnd"/>
      <w:r>
        <w:t xml:space="preserve"> require each housekeeping staff to log in prior to changing the status of a room.  This will be done as follows:</w:t>
      </w:r>
    </w:p>
    <w:p w14:paraId="71F96E20" w14:textId="77777777" w:rsidR="00D5156C" w:rsidRDefault="00D5156C" w:rsidP="00F465F6">
      <w:pPr>
        <w:pStyle w:val="ListNumber"/>
        <w:numPr>
          <w:ilvl w:val="0"/>
          <w:numId w:val="11"/>
        </w:numPr>
      </w:pPr>
      <w:r w:rsidRPr="00547C63">
        <w:t>Dial</w:t>
      </w:r>
      <w:r>
        <w:t xml:space="preserve"> the Room Status Access code (for example,</w:t>
      </w:r>
      <w:r w:rsidRPr="00547C63">
        <w:t xml:space="preserve"> *01</w:t>
      </w:r>
      <w:r>
        <w:t>) from the guest room phone.</w:t>
      </w:r>
    </w:p>
    <w:p w14:paraId="0902A9C7" w14:textId="77777777" w:rsidR="00927378" w:rsidRDefault="00927378" w:rsidP="00F465F6">
      <w:pPr>
        <w:pStyle w:val="ListNumber"/>
        <w:numPr>
          <w:ilvl w:val="0"/>
          <w:numId w:val="11"/>
        </w:numPr>
      </w:pPr>
      <w:r>
        <w:t xml:space="preserve">A series of Interactive Voice Recordings (IVR’s) will request information  </w:t>
      </w:r>
    </w:p>
    <w:p w14:paraId="4637FD5A" w14:textId="77777777" w:rsidR="00927378" w:rsidRPr="00100195" w:rsidRDefault="00927378" w:rsidP="00BD3264">
      <w:pPr>
        <w:pStyle w:val="ListNumber"/>
        <w:numPr>
          <w:ilvl w:val="0"/>
          <w:numId w:val="0"/>
        </w:numPr>
        <w:ind w:left="1080"/>
      </w:pPr>
      <w:r w:rsidRPr="00100195">
        <w:t>Use the keypad on the phone to reply with the following:</w:t>
      </w:r>
    </w:p>
    <w:p w14:paraId="6CFF392A" w14:textId="77777777" w:rsidR="00C279CA" w:rsidRDefault="00927378" w:rsidP="00F465F6">
      <w:pPr>
        <w:pStyle w:val="ListNumber"/>
        <w:numPr>
          <w:ilvl w:val="0"/>
          <w:numId w:val="11"/>
        </w:numPr>
      </w:pPr>
      <w:r>
        <w:t>Language Preference</w:t>
      </w:r>
      <w:r w:rsidR="00C279CA">
        <w:t xml:space="preserve"> (optional)</w:t>
      </w:r>
    </w:p>
    <w:p w14:paraId="1640E770" w14:textId="77777777" w:rsidR="00927378" w:rsidRDefault="00927378" w:rsidP="00F465F6">
      <w:pPr>
        <w:pStyle w:val="ListNumber"/>
        <w:numPr>
          <w:ilvl w:val="0"/>
          <w:numId w:val="11"/>
        </w:numPr>
      </w:pPr>
      <w:r>
        <w:t xml:space="preserve">Employee ID and # </w:t>
      </w:r>
    </w:p>
    <w:p w14:paraId="52FB6BCF" w14:textId="77777777" w:rsidR="00927378" w:rsidRDefault="00927378" w:rsidP="00F465F6">
      <w:pPr>
        <w:pStyle w:val="ListNumber"/>
        <w:numPr>
          <w:ilvl w:val="0"/>
          <w:numId w:val="11"/>
        </w:numPr>
      </w:pPr>
      <w:r>
        <w:t>PIN Number and #</w:t>
      </w:r>
    </w:p>
    <w:p w14:paraId="1263BFEA" w14:textId="77777777" w:rsidR="00927378" w:rsidRDefault="00927378" w:rsidP="00F465F6">
      <w:pPr>
        <w:pStyle w:val="ListNumber"/>
        <w:numPr>
          <w:ilvl w:val="0"/>
          <w:numId w:val="11"/>
        </w:numPr>
      </w:pPr>
      <w:r>
        <w:t>Room Status (</w:t>
      </w:r>
      <w:r w:rsidR="00AF33C1">
        <w:t xml:space="preserve">example </w:t>
      </w:r>
      <w:r>
        <w:t xml:space="preserve">values below) </w:t>
      </w:r>
      <w:r w:rsidR="00AF33C1">
        <w:t xml:space="preserve">followed by the </w:t>
      </w:r>
      <w:r>
        <w:t xml:space="preserve"># </w:t>
      </w:r>
      <w:r w:rsidRPr="00547C63">
        <w:t>(see further details*)</w:t>
      </w:r>
    </w:p>
    <w:p w14:paraId="17C63413" w14:textId="77777777" w:rsidR="00927378" w:rsidRPr="00AF33C1" w:rsidRDefault="00927378" w:rsidP="00B446A2">
      <w:pPr>
        <w:pStyle w:val="ListBullet"/>
      </w:pPr>
      <w:r w:rsidRPr="00AF33C1">
        <w:t>1 = Vacant Ready</w:t>
      </w:r>
    </w:p>
    <w:p w14:paraId="29C87BFE" w14:textId="77777777" w:rsidR="00927378" w:rsidRPr="00AF33C1" w:rsidRDefault="00927378" w:rsidP="00B446A2">
      <w:pPr>
        <w:pStyle w:val="ListBullet"/>
      </w:pPr>
      <w:r w:rsidRPr="00AF33C1">
        <w:t>2 = Vacant Clean</w:t>
      </w:r>
    </w:p>
    <w:p w14:paraId="0B4996DE" w14:textId="77777777" w:rsidR="00927378" w:rsidRPr="00AF33C1" w:rsidRDefault="00927378" w:rsidP="00B446A2">
      <w:pPr>
        <w:pStyle w:val="ListBullet"/>
      </w:pPr>
      <w:r w:rsidRPr="00AF33C1">
        <w:t>3 = Vacant Dirty</w:t>
      </w:r>
    </w:p>
    <w:p w14:paraId="212D8317" w14:textId="77777777" w:rsidR="00927378" w:rsidRPr="00AF33C1" w:rsidRDefault="00927378" w:rsidP="00B446A2">
      <w:pPr>
        <w:pStyle w:val="ListBullet"/>
      </w:pPr>
      <w:r w:rsidRPr="00AF33C1">
        <w:t>4 = Occupied Clean</w:t>
      </w:r>
    </w:p>
    <w:p w14:paraId="6A0AC4EC" w14:textId="77777777" w:rsidR="00927378" w:rsidRPr="00AF33C1" w:rsidRDefault="00927378" w:rsidP="00B446A2">
      <w:pPr>
        <w:pStyle w:val="ListBullet"/>
      </w:pPr>
      <w:r w:rsidRPr="00AF33C1">
        <w:t>5 = Occupied Dirty</w:t>
      </w:r>
    </w:p>
    <w:p w14:paraId="3A317B16" w14:textId="77777777" w:rsidR="008A63E6" w:rsidRDefault="00927378" w:rsidP="00B446A2">
      <w:pPr>
        <w:pStyle w:val="ListBullet"/>
      </w:pPr>
      <w:r w:rsidRPr="00AF33C1">
        <w:t>6 = Maid in Room</w:t>
      </w:r>
    </w:p>
    <w:p w14:paraId="174BBD4E" w14:textId="77777777" w:rsidR="00927378" w:rsidRDefault="00927378" w:rsidP="00AD17B0">
      <w:pPr>
        <w:pStyle w:val="ListNumber"/>
        <w:numPr>
          <w:ilvl w:val="0"/>
          <w:numId w:val="97"/>
        </w:numPr>
        <w:ind w:left="1440"/>
      </w:pPr>
      <w:r>
        <w:t>Confirm Selection</w:t>
      </w:r>
    </w:p>
    <w:p w14:paraId="4FAA29A9" w14:textId="77777777" w:rsidR="00927378" w:rsidRDefault="00927378" w:rsidP="00B446A2">
      <w:pPr>
        <w:pStyle w:val="ListBullet"/>
      </w:pPr>
      <w:r>
        <w:t>1 = Correct</w:t>
      </w:r>
    </w:p>
    <w:p w14:paraId="4E0D0771" w14:textId="77777777" w:rsidR="00927378" w:rsidRDefault="00927378" w:rsidP="00B446A2">
      <w:pPr>
        <w:pStyle w:val="ListBullet"/>
      </w:pPr>
      <w:r>
        <w:t>2 = Incorrect</w:t>
      </w:r>
    </w:p>
    <w:p w14:paraId="64E36C17" w14:textId="77777777" w:rsidR="00927378" w:rsidRDefault="00927378" w:rsidP="00547C63">
      <w:pPr>
        <w:pStyle w:val="BodyText"/>
      </w:pPr>
      <w:proofErr w:type="gramStart"/>
      <w:r>
        <w:t>In the event that</w:t>
      </w:r>
      <w:proofErr w:type="gramEnd"/>
      <w:r>
        <w:t xml:space="preserve"> an invalid response is entered, the IVR will request another response.  The IVR will read back the description matching the code that has been entered and request verification of the status before disconnecting.  </w:t>
      </w:r>
    </w:p>
    <w:p w14:paraId="03B699BB" w14:textId="00FBF4CE" w:rsidR="00927378" w:rsidRDefault="00927378" w:rsidP="00547C63">
      <w:pPr>
        <w:pStyle w:val="BodyText"/>
      </w:pPr>
      <w:r>
        <w:lastRenderedPageBreak/>
        <w:t>* Upon insta</w:t>
      </w:r>
      <w:r w:rsidR="00C279CA">
        <w:t xml:space="preserve">llation, the </w:t>
      </w:r>
      <w:r w:rsidR="00E34FD6">
        <w:t>Jazzware</w:t>
      </w:r>
      <w:r w:rsidR="00273F11">
        <w:t xml:space="preserve"> </w:t>
      </w:r>
      <w:r w:rsidR="00C279CA">
        <w:t xml:space="preserve">installation team </w:t>
      </w:r>
      <w:r>
        <w:t>will setup the room status values to match the values recognized by the PMS and PBX.   To have the values changed, please contact</w:t>
      </w:r>
      <w:r w:rsidR="00AF33C1">
        <w:t xml:space="preserve"> Support</w:t>
      </w:r>
      <w:r>
        <w:t>.</w:t>
      </w:r>
    </w:p>
    <w:p w14:paraId="0F345994" w14:textId="2BBC9639" w:rsidR="00927378" w:rsidRPr="007065DD" w:rsidRDefault="005C475E" w:rsidP="005512EC">
      <w:pPr>
        <w:pStyle w:val="Heading2"/>
      </w:pPr>
      <w:bookmarkStart w:id="288" w:name="_JAZZ_Mini_Bar"/>
      <w:bookmarkStart w:id="289" w:name="_HospitalityCloud_Mini_Bar"/>
      <w:bookmarkStart w:id="290" w:name="_Toc331673364"/>
      <w:bookmarkStart w:id="291" w:name="_Toc535222508"/>
      <w:bookmarkEnd w:id="288"/>
      <w:bookmarkEnd w:id="289"/>
      <w:r>
        <w:t>Jazzware</w:t>
      </w:r>
      <w:r w:rsidR="00A407BA">
        <w:t xml:space="preserve"> </w:t>
      </w:r>
      <w:r w:rsidR="00927378">
        <w:t>Mini Bar</w:t>
      </w:r>
      <w:bookmarkEnd w:id="290"/>
      <w:r w:rsidR="00927378">
        <w:t xml:space="preserve"> </w:t>
      </w:r>
      <w:r w:rsidR="007476D5">
        <w:t>IVR</w:t>
      </w:r>
      <w:bookmarkEnd w:id="291"/>
    </w:p>
    <w:p w14:paraId="665D308B" w14:textId="569BFF14" w:rsidR="00927378" w:rsidRDefault="00927378" w:rsidP="00547C63">
      <w:pPr>
        <w:pStyle w:val="BodyText"/>
      </w:pPr>
      <w:r>
        <w:t xml:space="preserve">The </w:t>
      </w:r>
      <w:r w:rsidR="005C475E">
        <w:t>Jazzware</w:t>
      </w:r>
      <w:r w:rsidR="00A407BA">
        <w:t xml:space="preserve"> </w:t>
      </w:r>
      <w:r w:rsidR="007476D5">
        <w:t>Minibar</w:t>
      </w:r>
      <w:r>
        <w:t xml:space="preserve"> Status functionality allows the housekeeping staff to use the phone system within the guest room to record the mini bar items that have been consumed by the guest.  The information is processed by </w:t>
      </w:r>
      <w:r w:rsidR="005C475E">
        <w:t>Jazzware</w:t>
      </w:r>
      <w:r>
        <w:t xml:space="preserve"> according to the pricing already setup in </w:t>
      </w:r>
      <w:r w:rsidR="005C475E">
        <w:t>Jazzware</w:t>
      </w:r>
      <w:r>
        <w:t xml:space="preserve"> and the quantities entered by the housekeeping staff.  </w:t>
      </w:r>
      <w:r w:rsidR="005C475E">
        <w:t>Jazzware</w:t>
      </w:r>
      <w:r>
        <w:t xml:space="preserve"> then sends a posting record to the PMS and records the transaction in the </w:t>
      </w:r>
      <w:r w:rsidR="005C475E">
        <w:t>Jazzware</w:t>
      </w:r>
      <w:r w:rsidR="00A407BA">
        <w:t xml:space="preserve"> </w:t>
      </w:r>
      <w:r>
        <w:t xml:space="preserve">Portal.  </w:t>
      </w:r>
    </w:p>
    <w:p w14:paraId="201C4407" w14:textId="77777777" w:rsidR="008724D4" w:rsidRDefault="008724D4" w:rsidP="00547C63">
      <w:pPr>
        <w:pStyle w:val="BodyText"/>
        <w:rPr>
          <w:b/>
        </w:rPr>
      </w:pPr>
    </w:p>
    <w:p w14:paraId="776A79DC" w14:textId="3AAC5C9B" w:rsidR="00927378" w:rsidRPr="00937EDE" w:rsidRDefault="00927378" w:rsidP="00547C63">
      <w:pPr>
        <w:pStyle w:val="BodyText"/>
        <w:rPr>
          <w:b/>
        </w:rPr>
      </w:pPr>
      <w:r w:rsidRPr="00937EDE">
        <w:rPr>
          <w:b/>
        </w:rPr>
        <w:t xml:space="preserve">To access the </w:t>
      </w:r>
      <w:r w:rsidR="005C475E">
        <w:rPr>
          <w:b/>
        </w:rPr>
        <w:t>Jazzware</w:t>
      </w:r>
      <w:r w:rsidR="00A407BA" w:rsidRPr="00937EDE">
        <w:rPr>
          <w:b/>
        </w:rPr>
        <w:t xml:space="preserve"> </w:t>
      </w:r>
      <w:r w:rsidRPr="00937EDE">
        <w:rPr>
          <w:b/>
        </w:rPr>
        <w:t>Mini Bar functionality from the guest room:</w:t>
      </w:r>
    </w:p>
    <w:p w14:paraId="4AD1EB67" w14:textId="77777777" w:rsidR="00927378" w:rsidRDefault="00927378" w:rsidP="00F465F6">
      <w:pPr>
        <w:pStyle w:val="ListNumber"/>
        <w:numPr>
          <w:ilvl w:val="0"/>
          <w:numId w:val="7"/>
        </w:numPr>
      </w:pPr>
      <w:r w:rsidRPr="00547C63">
        <w:t xml:space="preserve">Dial </w:t>
      </w:r>
      <w:r w:rsidR="00C279CA">
        <w:t>the mini bar extension or speed dial</w:t>
      </w:r>
      <w:r>
        <w:t xml:space="preserve"> </w:t>
      </w:r>
      <w:r w:rsidRPr="0011423E">
        <w:t>from</w:t>
      </w:r>
      <w:r>
        <w:t xml:space="preserve"> the guest room phone.  A series of Interactive Voice Recordings (IVR’s) will request </w:t>
      </w:r>
      <w:proofErr w:type="gramStart"/>
      <w:r>
        <w:t>information  Use</w:t>
      </w:r>
      <w:proofErr w:type="gramEnd"/>
      <w:r>
        <w:t xml:space="preserve"> the keypad on the phone to reply with the following</w:t>
      </w:r>
      <w:r w:rsidR="00937EDE">
        <w:t xml:space="preserve"> prompts:</w:t>
      </w:r>
    </w:p>
    <w:p w14:paraId="72409945" w14:textId="77777777" w:rsidR="00927378" w:rsidRDefault="00C279CA" w:rsidP="00F465F6">
      <w:pPr>
        <w:pStyle w:val="ListNumber"/>
        <w:numPr>
          <w:ilvl w:val="0"/>
          <w:numId w:val="7"/>
        </w:numPr>
      </w:pPr>
      <w:r>
        <w:t>Language Preference (optional)</w:t>
      </w:r>
    </w:p>
    <w:p w14:paraId="3344D784" w14:textId="77777777" w:rsidR="00927378" w:rsidRDefault="00927378" w:rsidP="00F465F6">
      <w:pPr>
        <w:pStyle w:val="ListNumber"/>
        <w:numPr>
          <w:ilvl w:val="0"/>
          <w:numId w:val="7"/>
        </w:numPr>
      </w:pPr>
      <w:r>
        <w:t xml:space="preserve">Employee ID and # </w:t>
      </w:r>
    </w:p>
    <w:p w14:paraId="730CA8B5" w14:textId="77777777" w:rsidR="00927378" w:rsidRDefault="00927378" w:rsidP="00F465F6">
      <w:pPr>
        <w:pStyle w:val="ListNumber"/>
        <w:numPr>
          <w:ilvl w:val="0"/>
          <w:numId w:val="7"/>
        </w:numPr>
      </w:pPr>
      <w:r>
        <w:t>PIN Number and #</w:t>
      </w:r>
    </w:p>
    <w:p w14:paraId="47B12C14" w14:textId="77777777" w:rsidR="00927378" w:rsidRDefault="00927378" w:rsidP="00F465F6">
      <w:pPr>
        <w:pStyle w:val="ListNumber"/>
        <w:numPr>
          <w:ilvl w:val="0"/>
          <w:numId w:val="7"/>
        </w:numPr>
      </w:pPr>
      <w:r>
        <w:t xml:space="preserve">Mini Bar Item Code and </w:t>
      </w:r>
      <w:proofErr w:type="gramStart"/>
      <w:r>
        <w:t xml:space="preserve"># </w:t>
      </w:r>
      <w:r w:rsidRPr="00547C63">
        <w:t xml:space="preserve"> (</w:t>
      </w:r>
      <w:proofErr w:type="gramEnd"/>
      <w:r w:rsidRPr="00547C63">
        <w:t>see below*)</w:t>
      </w:r>
    </w:p>
    <w:p w14:paraId="72F4CCB6" w14:textId="77777777" w:rsidR="00927378" w:rsidRDefault="00927378" w:rsidP="00F465F6">
      <w:pPr>
        <w:pStyle w:val="ListNumber"/>
        <w:numPr>
          <w:ilvl w:val="0"/>
          <w:numId w:val="7"/>
        </w:numPr>
      </w:pPr>
      <w:r>
        <w:t>Confirm Selection:</w:t>
      </w:r>
    </w:p>
    <w:p w14:paraId="345E4CF7" w14:textId="77777777" w:rsidR="00927378" w:rsidRDefault="00927378" w:rsidP="00B446A2">
      <w:pPr>
        <w:pStyle w:val="ListBullet"/>
      </w:pPr>
      <w:r>
        <w:t>1 = Correct</w:t>
      </w:r>
    </w:p>
    <w:p w14:paraId="20BB7A79" w14:textId="77777777" w:rsidR="00927378" w:rsidRDefault="00927378" w:rsidP="00B446A2">
      <w:pPr>
        <w:pStyle w:val="ListBullet"/>
      </w:pPr>
      <w:r>
        <w:t>2 = Incorrect</w:t>
      </w:r>
    </w:p>
    <w:p w14:paraId="53562628" w14:textId="77777777" w:rsidR="00927378" w:rsidRDefault="00927378" w:rsidP="00F465F6">
      <w:pPr>
        <w:pStyle w:val="ListNumber"/>
        <w:numPr>
          <w:ilvl w:val="0"/>
          <w:numId w:val="7"/>
        </w:numPr>
      </w:pPr>
      <w:r>
        <w:t>Mini Bar Item Quantity Consumed and #</w:t>
      </w:r>
    </w:p>
    <w:p w14:paraId="2B02C132" w14:textId="77777777" w:rsidR="00927378" w:rsidRDefault="00927378" w:rsidP="00F465F6">
      <w:pPr>
        <w:pStyle w:val="ListNumber"/>
        <w:numPr>
          <w:ilvl w:val="0"/>
          <w:numId w:val="7"/>
        </w:numPr>
      </w:pPr>
      <w:r>
        <w:t>Confirm Selection:</w:t>
      </w:r>
    </w:p>
    <w:p w14:paraId="23BA6DE3" w14:textId="77777777" w:rsidR="00927378" w:rsidRDefault="00927378" w:rsidP="00B446A2">
      <w:pPr>
        <w:pStyle w:val="ListBullet"/>
      </w:pPr>
      <w:r>
        <w:t>1 = Correct</w:t>
      </w:r>
    </w:p>
    <w:p w14:paraId="42166552" w14:textId="77777777" w:rsidR="00927378" w:rsidRDefault="00927378" w:rsidP="00B446A2">
      <w:pPr>
        <w:pStyle w:val="ListBullet"/>
      </w:pPr>
      <w:r>
        <w:t>2 = Incorrect</w:t>
      </w:r>
    </w:p>
    <w:p w14:paraId="7039DC0B" w14:textId="77777777" w:rsidR="00927378" w:rsidRDefault="00927378" w:rsidP="00F465F6">
      <w:pPr>
        <w:pStyle w:val="ListNumber"/>
        <w:numPr>
          <w:ilvl w:val="0"/>
          <w:numId w:val="7"/>
        </w:numPr>
      </w:pPr>
      <w:r>
        <w:t>Continue with Another Item:</w:t>
      </w:r>
    </w:p>
    <w:p w14:paraId="76BB895B" w14:textId="77777777" w:rsidR="00927378" w:rsidRDefault="00927378" w:rsidP="00B446A2">
      <w:pPr>
        <w:pStyle w:val="ListBullet"/>
      </w:pPr>
      <w:r>
        <w:t xml:space="preserve">1 = Enter Another Mini Bar Item </w:t>
      </w:r>
    </w:p>
    <w:p w14:paraId="13914F8A" w14:textId="77777777" w:rsidR="00927378" w:rsidRDefault="00927378" w:rsidP="00B446A2">
      <w:pPr>
        <w:pStyle w:val="ListBullet"/>
      </w:pPr>
      <w:r>
        <w:t>2 = End of Mini Bar Items</w:t>
      </w:r>
    </w:p>
    <w:p w14:paraId="48A50EC4" w14:textId="77777777" w:rsidR="00EE5F08" w:rsidRDefault="00927378" w:rsidP="00EE5F08">
      <w:pPr>
        <w:pStyle w:val="BodyText"/>
      </w:pPr>
      <w:proofErr w:type="gramStart"/>
      <w:r>
        <w:t>In the event that</w:t>
      </w:r>
      <w:proofErr w:type="gramEnd"/>
      <w:r>
        <w:t xml:space="preserve"> an invalid response is entered, the IVR will request another response.  The IVR will read back the description matching the code that has been entered and request verification of the status before disconnecting.  </w:t>
      </w:r>
    </w:p>
    <w:p w14:paraId="7F34406D" w14:textId="45BF767D" w:rsidR="00927378" w:rsidRDefault="00927378" w:rsidP="00EE5F08">
      <w:pPr>
        <w:pStyle w:val="BodyText"/>
      </w:pPr>
      <w:r>
        <w:t xml:space="preserve">To see what mini bar items are currently configured, go to the </w:t>
      </w:r>
      <w:r w:rsidR="005C475E">
        <w:t>Jazzware</w:t>
      </w:r>
      <w:r w:rsidR="00A407BA">
        <w:t xml:space="preserve"> </w:t>
      </w:r>
      <w:r>
        <w:t xml:space="preserve">Portal and click on </w:t>
      </w:r>
      <w:r w:rsidR="00EE6B05">
        <w:t xml:space="preserve">the hamburger menu, then choose </w:t>
      </w:r>
      <w:proofErr w:type="gramStart"/>
      <w:r w:rsidR="00EE6B05" w:rsidRPr="00EE6B05">
        <w:rPr>
          <w:b/>
        </w:rPr>
        <w:t>Other</w:t>
      </w:r>
      <w:proofErr w:type="gramEnd"/>
      <w:r w:rsidR="00EE6B05">
        <w:t xml:space="preserve"> </w:t>
      </w:r>
      <w:r w:rsidRPr="007C1851">
        <w:rPr>
          <w:b/>
        </w:rPr>
        <w:t>Configuration</w:t>
      </w:r>
      <w:r>
        <w:t xml:space="preserve">.  In the configuration screen, select the property and click </w:t>
      </w:r>
      <w:r w:rsidRPr="007C1851">
        <w:rPr>
          <w:b/>
        </w:rPr>
        <w:t>Search</w:t>
      </w:r>
      <w:r>
        <w:t xml:space="preserve">.  </w:t>
      </w:r>
    </w:p>
    <w:p w14:paraId="1298A3E4" w14:textId="77777777" w:rsidR="0043060D" w:rsidRDefault="00764FB0" w:rsidP="0043060D">
      <w:pPr>
        <w:pStyle w:val="BodyText"/>
        <w:keepNext/>
      </w:pPr>
      <w:r>
        <w:rPr>
          <w:noProof/>
        </w:rPr>
        <w:lastRenderedPageBreak/>
        <mc:AlternateContent>
          <mc:Choice Requires="wps">
            <w:drawing>
              <wp:anchor distT="0" distB="0" distL="114300" distR="114300" simplePos="0" relativeHeight="251777024" behindDoc="0" locked="0" layoutInCell="1" allowOverlap="1" wp14:anchorId="2F6355E6" wp14:editId="10E31B8B">
                <wp:simplePos x="0" y="0"/>
                <wp:positionH relativeFrom="column">
                  <wp:posOffset>759089</wp:posOffset>
                </wp:positionH>
                <wp:positionV relativeFrom="paragraph">
                  <wp:posOffset>2806065</wp:posOffset>
                </wp:positionV>
                <wp:extent cx="888521" cy="189781"/>
                <wp:effectExtent l="19050" t="19050" r="45085" b="58420"/>
                <wp:wrapNone/>
                <wp:docPr id="8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521" cy="189781"/>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8D94D" id="Rectangle 64" o:spid="_x0000_s1026" style="position:absolute;margin-left:59.75pt;margin-top:220.95pt;width:69.95pt;height:14.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" filled="f" fillcolor="#f79646" strokecolor="red" strokeweight="3pt">
                <v:shadow on="t" color="#974706" opacity=".5" offset="1pt"/>
              </v:rect>
            </w:pict>
          </mc:Fallback>
        </mc:AlternateContent>
      </w:r>
      <w:r w:rsidR="00EE6B05">
        <w:rPr>
          <w:noProof/>
        </w:rPr>
        <w:drawing>
          <wp:inline distT="0" distB="0" distL="0" distR="0" wp14:anchorId="73A465CE" wp14:editId="04E28687">
            <wp:extent cx="2173857" cy="3338423"/>
            <wp:effectExtent l="19050" t="19050" r="17145" b="1460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2174985" cy="3340155"/>
                    </a:xfrm>
                    <a:prstGeom prst="rect">
                      <a:avLst/>
                    </a:prstGeom>
                    <a:ln>
                      <a:solidFill>
                        <a:schemeClr val="tx1">
                          <a:lumMod val="50000"/>
                          <a:lumOff val="50000"/>
                        </a:schemeClr>
                      </a:solidFill>
                    </a:ln>
                  </pic:spPr>
                </pic:pic>
              </a:graphicData>
            </a:graphic>
          </wp:inline>
        </w:drawing>
      </w:r>
    </w:p>
    <w:p w14:paraId="04D412E9" w14:textId="77777777" w:rsidR="00927378" w:rsidRDefault="0043060D" w:rsidP="0043060D">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206</w:t>
      </w:r>
      <w:r w:rsidR="00B8237E">
        <w:rPr>
          <w:noProof/>
        </w:rPr>
        <w:fldChar w:fldCharType="end"/>
      </w:r>
      <w:r>
        <w:t xml:space="preserve"> </w:t>
      </w:r>
      <w:proofErr w:type="gramStart"/>
      <w:r w:rsidR="00EE6B05">
        <w:t>Other</w:t>
      </w:r>
      <w:proofErr w:type="gramEnd"/>
      <w:r w:rsidR="00EE6B05">
        <w:t xml:space="preserve"> </w:t>
      </w:r>
      <w:r>
        <w:t>Configuration Link</w:t>
      </w:r>
    </w:p>
    <w:p w14:paraId="56E62725" w14:textId="77777777" w:rsidR="00927378" w:rsidRDefault="005512EC" w:rsidP="00547C63">
      <w:pPr>
        <w:pStyle w:val="BodyText"/>
      </w:pPr>
      <w:r>
        <w:t xml:space="preserve">Under configuration select </w:t>
      </w:r>
      <w:r w:rsidR="005E6426">
        <w:t>the</w:t>
      </w:r>
      <w:r>
        <w:t xml:space="preserve"> </w:t>
      </w:r>
      <w:r w:rsidR="005E6426">
        <w:t xml:space="preserve">appropriate </w:t>
      </w:r>
      <w:r>
        <w:t xml:space="preserve">property and click </w:t>
      </w:r>
      <w:r w:rsidRPr="007C1851">
        <w:rPr>
          <w:b/>
        </w:rPr>
        <w:t>Search</w:t>
      </w:r>
      <w:r>
        <w:t xml:space="preserve">, </w:t>
      </w:r>
      <w:r w:rsidR="00EE6B05">
        <w:t xml:space="preserve">the mini-bar items will display.  The item numbers correspond with the item numbers that should be </w:t>
      </w:r>
      <w:proofErr w:type="gramStart"/>
      <w:r w:rsidR="00EE6B05">
        <w:t>entered into</w:t>
      </w:r>
      <w:proofErr w:type="gramEnd"/>
      <w:r w:rsidR="00EE6B05">
        <w:t xml:space="preserve"> the phone. </w:t>
      </w:r>
    </w:p>
    <w:p w14:paraId="5678A09D" w14:textId="77777777" w:rsidR="0043060D" w:rsidRDefault="00764FB0" w:rsidP="0043060D">
      <w:pPr>
        <w:pStyle w:val="BodyText"/>
        <w:keepNext/>
      </w:pPr>
      <w:r>
        <w:rPr>
          <w:noProof/>
        </w:rPr>
        <mc:AlternateContent>
          <mc:Choice Requires="wps">
            <w:drawing>
              <wp:anchor distT="0" distB="0" distL="114300" distR="114300" simplePos="0" relativeHeight="251779072" behindDoc="0" locked="0" layoutInCell="1" allowOverlap="1" wp14:anchorId="014F91BC" wp14:editId="64967E9C">
                <wp:simplePos x="0" y="0"/>
                <wp:positionH relativeFrom="column">
                  <wp:posOffset>1724289</wp:posOffset>
                </wp:positionH>
                <wp:positionV relativeFrom="paragraph">
                  <wp:posOffset>269875</wp:posOffset>
                </wp:positionV>
                <wp:extent cx="759125" cy="189781"/>
                <wp:effectExtent l="19050" t="19050" r="41275" b="58420"/>
                <wp:wrapNone/>
                <wp:docPr id="8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125" cy="189781"/>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D50CC" id="Rectangle 64" o:spid="_x0000_s1026" style="position:absolute;margin-left:135.75pt;margin-top:21.25pt;width:59.75pt;height:14.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" filled="f" fillcolor="#f79646" strokecolor="red" strokeweight="3pt">
                <v:shadow on="t" color="#974706" opacity=".5" offset="1pt"/>
              </v:rect>
            </w:pict>
          </mc:Fallback>
        </mc:AlternateContent>
      </w:r>
      <w:r w:rsidR="005512EC">
        <w:rPr>
          <w:noProof/>
        </w:rPr>
        <w:drawing>
          <wp:inline distT="0" distB="0" distL="0" distR="0" wp14:anchorId="7C84120B" wp14:editId="71B52076">
            <wp:extent cx="5355714" cy="1794295"/>
            <wp:effectExtent l="19050" t="19050" r="16510" b="15875"/>
            <wp:docPr id="12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0" cstate="print"/>
                    <a:srcRect/>
                    <a:stretch>
                      <a:fillRect/>
                    </a:stretch>
                  </pic:blipFill>
                  <pic:spPr bwMode="auto">
                    <a:xfrm>
                      <a:off x="0" y="0"/>
                      <a:ext cx="5347284" cy="1791471"/>
                    </a:xfrm>
                    <a:prstGeom prst="rect">
                      <a:avLst/>
                    </a:prstGeom>
                    <a:noFill/>
                    <a:ln w="9525">
                      <a:solidFill>
                        <a:schemeClr val="tx1"/>
                      </a:solidFill>
                      <a:miter lim="800000"/>
                      <a:headEnd/>
                      <a:tailEnd/>
                    </a:ln>
                  </pic:spPr>
                </pic:pic>
              </a:graphicData>
            </a:graphic>
          </wp:inline>
        </w:drawing>
      </w:r>
    </w:p>
    <w:p w14:paraId="6CB68FA2" w14:textId="77777777" w:rsidR="00927378" w:rsidRDefault="0043060D" w:rsidP="0043060D">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207</w:t>
      </w:r>
      <w:r w:rsidR="00B8237E">
        <w:rPr>
          <w:noProof/>
        </w:rPr>
        <w:fldChar w:fldCharType="end"/>
      </w:r>
      <w:r>
        <w:t xml:space="preserve"> Minibar Item Mode on Configuration Screen</w:t>
      </w:r>
    </w:p>
    <w:p w14:paraId="32B12992" w14:textId="4BDA6A00" w:rsidR="00927378" w:rsidRDefault="005C475E" w:rsidP="005512EC">
      <w:pPr>
        <w:pStyle w:val="Heading2"/>
      </w:pPr>
      <w:bookmarkStart w:id="292" w:name="_HospitalityCloud_Schedule_Wake-up"/>
      <w:bookmarkStart w:id="293" w:name="_Toc331673365"/>
      <w:bookmarkStart w:id="294" w:name="_Toc535222509"/>
      <w:bookmarkEnd w:id="292"/>
      <w:r>
        <w:t>Jazzware</w:t>
      </w:r>
      <w:r w:rsidR="00A407BA" w:rsidRPr="00A407BA">
        <w:t xml:space="preserve"> </w:t>
      </w:r>
      <w:r w:rsidR="00CE25A7">
        <w:t xml:space="preserve">Schedule </w:t>
      </w:r>
      <w:r w:rsidR="00F065EB">
        <w:t>Wake-up</w:t>
      </w:r>
      <w:r w:rsidR="00927378">
        <w:t xml:space="preserve"> </w:t>
      </w:r>
      <w:bookmarkEnd w:id="293"/>
      <w:r w:rsidR="00CE25A7">
        <w:t>IVR</w:t>
      </w:r>
      <w:bookmarkEnd w:id="294"/>
    </w:p>
    <w:p w14:paraId="51949949" w14:textId="77777777" w:rsidR="00927378" w:rsidRPr="00547C63" w:rsidRDefault="00927378" w:rsidP="00547C63">
      <w:pPr>
        <w:pStyle w:val="BodyText"/>
      </w:pPr>
      <w:r w:rsidRPr="00547C63">
        <w:t xml:space="preserve">The guest </w:t>
      </w:r>
      <w:proofErr w:type="gramStart"/>
      <w:r w:rsidR="005512EC">
        <w:t>has the ability to</w:t>
      </w:r>
      <w:proofErr w:type="gramEnd"/>
      <w:r w:rsidRPr="00547C63">
        <w:t xml:space="preserve"> schedule or cancel his/her own </w:t>
      </w:r>
      <w:r w:rsidR="00F065EB">
        <w:t>wake-up</w:t>
      </w:r>
      <w:r w:rsidRPr="00547C63">
        <w:t xml:space="preserve"> call using the guest room phone.  Typically, most hotels will configure a speed dial button on the guest phone that accesses the </w:t>
      </w:r>
      <w:r w:rsidR="00F065EB">
        <w:t>wake-up</w:t>
      </w:r>
      <w:r w:rsidRPr="00547C63">
        <w:t xml:space="preserve"> call system.  </w:t>
      </w:r>
    </w:p>
    <w:p w14:paraId="4CC957CA" w14:textId="3B545E36" w:rsidR="00927378" w:rsidRPr="00273F11" w:rsidRDefault="00927378" w:rsidP="00BE2516">
      <w:pPr>
        <w:pStyle w:val="Heading3"/>
      </w:pPr>
      <w:bookmarkStart w:id="295" w:name="_Toc535222510"/>
      <w:r w:rsidRPr="00273F11">
        <w:t xml:space="preserve">To </w:t>
      </w:r>
      <w:r w:rsidR="00BE2516">
        <w:t>A</w:t>
      </w:r>
      <w:r w:rsidRPr="00273F11">
        <w:t xml:space="preserve">ccess the </w:t>
      </w:r>
      <w:r w:rsidR="005C475E">
        <w:t>Jazzware</w:t>
      </w:r>
      <w:r w:rsidR="00A407BA">
        <w:t xml:space="preserve"> </w:t>
      </w:r>
      <w:r w:rsidR="00F065EB">
        <w:t>Wake-up</w:t>
      </w:r>
      <w:r w:rsidRPr="00273F11">
        <w:t xml:space="preserve"> Call </w:t>
      </w:r>
      <w:r w:rsidR="00BE2516">
        <w:t>F</w:t>
      </w:r>
      <w:r w:rsidRPr="00273F11">
        <w:t xml:space="preserve">unctionality from </w:t>
      </w:r>
      <w:r w:rsidR="00BE2516">
        <w:t>Phone</w:t>
      </w:r>
      <w:r w:rsidRPr="00273F11">
        <w:t>:</w:t>
      </w:r>
      <w:bookmarkEnd w:id="295"/>
    </w:p>
    <w:p w14:paraId="6339CB27" w14:textId="77777777" w:rsidR="00927378" w:rsidRDefault="00927378" w:rsidP="00F465F6">
      <w:pPr>
        <w:pStyle w:val="ListNumber"/>
        <w:numPr>
          <w:ilvl w:val="0"/>
          <w:numId w:val="9"/>
        </w:numPr>
      </w:pPr>
      <w:r w:rsidRPr="00547C63">
        <w:t xml:space="preserve">Dial </w:t>
      </w:r>
      <w:r w:rsidR="00EE6B05">
        <w:t>the number for the schedule wake-up IVR</w:t>
      </w:r>
      <w:r>
        <w:t xml:space="preserve"> </w:t>
      </w:r>
      <w:r w:rsidRPr="0011423E">
        <w:t>from</w:t>
      </w:r>
      <w:r>
        <w:t xml:space="preserve"> the guest room phone.   </w:t>
      </w:r>
      <w:r w:rsidR="00BE2516">
        <w:t>(</w:t>
      </w:r>
      <w:proofErr w:type="gramStart"/>
      <w:r w:rsidR="00BE2516">
        <w:t>Generally</w:t>
      </w:r>
      <w:proofErr w:type="gramEnd"/>
      <w:r w:rsidR="00BE2516">
        <w:t xml:space="preserve"> this is a preprogramed button </w:t>
      </w:r>
      <w:r w:rsidR="00EE6B05">
        <w:t xml:space="preserve">or speed dial </w:t>
      </w:r>
      <w:r w:rsidR="00BE2516">
        <w:t>on the phone)</w:t>
      </w:r>
    </w:p>
    <w:p w14:paraId="3B339127" w14:textId="77777777" w:rsidR="00927378" w:rsidRDefault="00927378" w:rsidP="00BE2516">
      <w:pPr>
        <w:pStyle w:val="BodyText"/>
      </w:pPr>
      <w:r>
        <w:lastRenderedPageBreak/>
        <w:t>A series of Interactive Voice Recordings (IVR’s) will req</w:t>
      </w:r>
      <w:r w:rsidR="00BE2516">
        <w:t>uest information from the gu</w:t>
      </w:r>
      <w:r w:rsidR="00BE2516" w:rsidRPr="00BE2516">
        <w:t xml:space="preserve">est. </w:t>
      </w:r>
      <w:r w:rsidRPr="00BE2516">
        <w:t>The guest should use the keypad on the phone to reply with the following:</w:t>
      </w:r>
    </w:p>
    <w:p w14:paraId="445453EB" w14:textId="77777777" w:rsidR="00BE2516" w:rsidRPr="00BE2516" w:rsidRDefault="00F065EB" w:rsidP="00BE2516">
      <w:pPr>
        <w:pStyle w:val="Heading3"/>
      </w:pPr>
      <w:bookmarkStart w:id="296" w:name="_Toc535222511"/>
      <w:r>
        <w:t>Wake-up</w:t>
      </w:r>
      <w:r w:rsidR="00BE2516">
        <w:t xml:space="preserve"> IVR Prompts for </w:t>
      </w:r>
      <w:r>
        <w:t>Wake-up</w:t>
      </w:r>
      <w:r w:rsidR="00BE2516">
        <w:t xml:space="preserve"> Scheduling</w:t>
      </w:r>
      <w:bookmarkEnd w:id="296"/>
    </w:p>
    <w:p w14:paraId="72243489" w14:textId="77777777" w:rsidR="00927378" w:rsidRPr="00937EDE" w:rsidRDefault="00927378" w:rsidP="00F465F6">
      <w:pPr>
        <w:pStyle w:val="ListNumber"/>
        <w:numPr>
          <w:ilvl w:val="0"/>
          <w:numId w:val="8"/>
        </w:numPr>
      </w:pPr>
      <w:r w:rsidRPr="00937EDE">
        <w:t xml:space="preserve">Schedule for </w:t>
      </w:r>
      <w:r w:rsidR="00F065EB">
        <w:t>Wake-up</w:t>
      </w:r>
    </w:p>
    <w:p w14:paraId="720067A0" w14:textId="77777777" w:rsidR="00927378" w:rsidRDefault="00927378" w:rsidP="00B446A2">
      <w:pPr>
        <w:pStyle w:val="ListBullet"/>
      </w:pPr>
      <w:r>
        <w:t>1 = Schedule for Today</w:t>
      </w:r>
    </w:p>
    <w:p w14:paraId="149448B5" w14:textId="77777777" w:rsidR="00927378" w:rsidRDefault="00927378" w:rsidP="00B446A2">
      <w:pPr>
        <w:pStyle w:val="ListBullet"/>
      </w:pPr>
      <w:r>
        <w:t>2 = Schedule for Tomorrow</w:t>
      </w:r>
    </w:p>
    <w:p w14:paraId="17B60AAB" w14:textId="77777777" w:rsidR="00927378" w:rsidRDefault="00927378" w:rsidP="00B446A2">
      <w:pPr>
        <w:pStyle w:val="ListBullet"/>
      </w:pPr>
      <w:r>
        <w:t>3 = Schedule for Remainder of Stay</w:t>
      </w:r>
    </w:p>
    <w:p w14:paraId="3DC3FD77" w14:textId="77777777" w:rsidR="00927378" w:rsidRDefault="00927378" w:rsidP="00B446A2">
      <w:pPr>
        <w:pStyle w:val="ListBullet"/>
      </w:pPr>
      <w:r>
        <w:t xml:space="preserve">4= Cancel All </w:t>
      </w:r>
      <w:r w:rsidR="00F065EB">
        <w:t>Wake-up</w:t>
      </w:r>
      <w:r>
        <w:t>s</w:t>
      </w:r>
    </w:p>
    <w:p w14:paraId="22DF92AD" w14:textId="77777777" w:rsidR="00927378" w:rsidRPr="00937EDE" w:rsidRDefault="00927378" w:rsidP="00AD17B0">
      <w:pPr>
        <w:pStyle w:val="ListNumber"/>
        <w:numPr>
          <w:ilvl w:val="0"/>
          <w:numId w:val="61"/>
        </w:numPr>
        <w:ind w:left="1440"/>
      </w:pPr>
      <w:r w:rsidRPr="00937EDE">
        <w:t xml:space="preserve">Time for </w:t>
      </w:r>
      <w:r w:rsidR="00F065EB">
        <w:t>Wake-up</w:t>
      </w:r>
      <w:r w:rsidRPr="00937EDE">
        <w:t xml:space="preserve"> in Four Digit Format</w:t>
      </w:r>
    </w:p>
    <w:p w14:paraId="760AC585" w14:textId="77777777" w:rsidR="00927378" w:rsidRDefault="00927378" w:rsidP="00B446A2">
      <w:pPr>
        <w:pStyle w:val="ListBullet"/>
      </w:pPr>
      <w:r>
        <w:t>e.g.  2:00 o’clock = 0200 #</w:t>
      </w:r>
    </w:p>
    <w:p w14:paraId="164874E2" w14:textId="77777777" w:rsidR="00927378" w:rsidRPr="00937EDE" w:rsidRDefault="00927378" w:rsidP="008A63E6">
      <w:pPr>
        <w:pStyle w:val="ListNumber"/>
        <w:ind w:left="1440"/>
      </w:pPr>
      <w:r w:rsidRPr="00937EDE">
        <w:t>AM/PM Selection</w:t>
      </w:r>
    </w:p>
    <w:p w14:paraId="74B8B56D" w14:textId="77777777" w:rsidR="00927378" w:rsidRDefault="00927378" w:rsidP="00B446A2">
      <w:pPr>
        <w:pStyle w:val="ListBullet"/>
      </w:pPr>
      <w:r>
        <w:t>1 = AM</w:t>
      </w:r>
    </w:p>
    <w:p w14:paraId="6D1500B2" w14:textId="77777777" w:rsidR="00927378" w:rsidRDefault="00927378" w:rsidP="00B446A2">
      <w:pPr>
        <w:pStyle w:val="ListBullet"/>
      </w:pPr>
      <w:r>
        <w:t>2 = PM</w:t>
      </w:r>
    </w:p>
    <w:p w14:paraId="59C88E4B" w14:textId="77777777" w:rsidR="00927378" w:rsidRDefault="00927378" w:rsidP="008A63E6">
      <w:pPr>
        <w:pStyle w:val="ListNumber"/>
        <w:ind w:left="1440"/>
      </w:pPr>
      <w:r>
        <w:t>Confirm Selection</w:t>
      </w:r>
    </w:p>
    <w:p w14:paraId="7E07C728" w14:textId="77777777" w:rsidR="00927378" w:rsidRDefault="00927378" w:rsidP="00B446A2">
      <w:pPr>
        <w:pStyle w:val="ListBullet"/>
      </w:pPr>
      <w:r>
        <w:t>1 = Correct</w:t>
      </w:r>
    </w:p>
    <w:p w14:paraId="0B7049AA" w14:textId="77777777" w:rsidR="00927378" w:rsidRDefault="00927378" w:rsidP="00B446A2">
      <w:pPr>
        <w:pStyle w:val="ListBullet"/>
      </w:pPr>
      <w:r>
        <w:t>2 = Incorrect</w:t>
      </w:r>
    </w:p>
    <w:p w14:paraId="6DC6A33F" w14:textId="77777777" w:rsidR="008375A5" w:rsidRDefault="008375A5" w:rsidP="008375A5">
      <w:pPr>
        <w:pStyle w:val="Heading2"/>
      </w:pPr>
      <w:bookmarkStart w:id="297" w:name="_Toc535222512"/>
      <w:r>
        <w:t>Audio File Recording IVR</w:t>
      </w:r>
      <w:bookmarkEnd w:id="297"/>
    </w:p>
    <w:p w14:paraId="78719355" w14:textId="0B43D649" w:rsidR="008375A5" w:rsidRPr="008375A5" w:rsidRDefault="008375A5" w:rsidP="008375A5">
      <w:pPr>
        <w:pStyle w:val="BodyText"/>
      </w:pPr>
      <w:r>
        <w:t xml:space="preserve">See the section of this document entitled </w:t>
      </w:r>
      <w:r>
        <w:fldChar w:fldCharType="begin"/>
      </w:r>
      <w:r>
        <w:instrText xml:space="preserve"> REF _Ref513050198 \h </w:instrText>
      </w:r>
      <w:r>
        <w:fldChar w:fldCharType="separate"/>
      </w:r>
      <w:r>
        <w:t xml:space="preserve">Recording an Audio File through the </w:t>
      </w:r>
      <w:r w:rsidR="005C475E">
        <w:t>Jazzware</w:t>
      </w:r>
      <w:r>
        <w:t xml:space="preserve"> IVR</w:t>
      </w:r>
      <w:r>
        <w:fldChar w:fldCharType="end"/>
      </w:r>
      <w:r>
        <w:t xml:space="preserve"> for more information on the Recording IVR and how to use it to record voicemail and wake-up greetings.</w:t>
      </w:r>
    </w:p>
    <w:p w14:paraId="382E1000" w14:textId="77777777" w:rsidR="006D1E9A" w:rsidRDefault="006D1E9A" w:rsidP="006D1E9A">
      <w:pPr>
        <w:pStyle w:val="Heading1"/>
        <w:pBdr>
          <w:left w:val="single" w:sz="6" w:space="0" w:color="FFFFFF"/>
        </w:pBdr>
      </w:pPr>
      <w:bookmarkStart w:id="298" w:name="_Desktop_Alert_Installation"/>
      <w:bookmarkStart w:id="299" w:name="_Toc433621812"/>
      <w:bookmarkStart w:id="300" w:name="_Toc535222513"/>
      <w:bookmarkEnd w:id="298"/>
      <w:r>
        <w:t xml:space="preserve">Desktop Alert </w:t>
      </w:r>
      <w:r w:rsidR="007E012A">
        <w:t>Installation and Configuration (</w:t>
      </w:r>
      <w:r>
        <w:t>Client</w:t>
      </w:r>
      <w:bookmarkEnd w:id="299"/>
      <w:r>
        <w:t xml:space="preserve"> </w:t>
      </w:r>
      <w:r w:rsidR="007E012A">
        <w:t>Side)</w:t>
      </w:r>
      <w:bookmarkEnd w:id="300"/>
    </w:p>
    <w:p w14:paraId="5A28AE09" w14:textId="77777777" w:rsidR="006D1E9A" w:rsidRDefault="006D1E9A" w:rsidP="006D1E9A">
      <w:pPr>
        <w:pStyle w:val="Heading2"/>
      </w:pPr>
      <w:bookmarkStart w:id="301" w:name="_Toc433621813"/>
      <w:bookmarkStart w:id="302" w:name="_Toc535222514"/>
      <w:r>
        <w:t>Install the Desktop Alert Client</w:t>
      </w:r>
      <w:bookmarkEnd w:id="301"/>
      <w:bookmarkEnd w:id="302"/>
    </w:p>
    <w:p w14:paraId="65A96788" w14:textId="77777777" w:rsidR="006D1E9A" w:rsidRPr="00352A3E" w:rsidRDefault="006D1E9A" w:rsidP="00352A3E">
      <w:pPr>
        <w:pStyle w:val="BodyText"/>
        <w:rPr>
          <w:b/>
        </w:rPr>
      </w:pPr>
      <w:r w:rsidRPr="00352A3E">
        <w:rPr>
          <w:b/>
        </w:rPr>
        <w:t>To install the desktop client:</w:t>
      </w:r>
    </w:p>
    <w:p w14:paraId="2EF5CB90" w14:textId="77777777" w:rsidR="006D1E9A" w:rsidRDefault="006D1E9A" w:rsidP="00F465F6">
      <w:pPr>
        <w:pStyle w:val="ListNumber"/>
        <w:numPr>
          <w:ilvl w:val="0"/>
          <w:numId w:val="31"/>
        </w:numPr>
      </w:pPr>
      <w:r>
        <w:t xml:space="preserve">Click on the link provided.  </w:t>
      </w:r>
    </w:p>
    <w:p w14:paraId="268F1028" w14:textId="77777777" w:rsidR="006D1E9A" w:rsidRDefault="006D1E9A" w:rsidP="00BD3264">
      <w:pPr>
        <w:pStyle w:val="ListNumber"/>
        <w:numPr>
          <w:ilvl w:val="0"/>
          <w:numId w:val="6"/>
        </w:numPr>
      </w:pPr>
      <w:r>
        <w:t>An application install verification box may pop-up asking to install the Desktop Alert Client Application.  The look of this message will vary depending on the browser that was used.  Click Install.</w:t>
      </w:r>
    </w:p>
    <w:p w14:paraId="596B94E3" w14:textId="77777777" w:rsidR="006D1E9A" w:rsidRDefault="006D1E9A" w:rsidP="00BD3264">
      <w:pPr>
        <w:pStyle w:val="ListNumber"/>
        <w:numPr>
          <w:ilvl w:val="0"/>
          <w:numId w:val="0"/>
        </w:numPr>
        <w:ind w:left="1440"/>
      </w:pPr>
      <w:r>
        <w:rPr>
          <w:noProof/>
        </w:rPr>
        <w:lastRenderedPageBreak/>
        <mc:AlternateContent>
          <mc:Choice Requires="wps">
            <w:drawing>
              <wp:anchor distT="0" distB="0" distL="114300" distR="114300" simplePos="0" relativeHeight="251833344" behindDoc="0" locked="0" layoutInCell="1" allowOverlap="1" wp14:anchorId="4AAFDF37" wp14:editId="581311AD">
                <wp:simplePos x="0" y="0"/>
                <wp:positionH relativeFrom="column">
                  <wp:posOffset>2945921</wp:posOffset>
                </wp:positionH>
                <wp:positionV relativeFrom="paragraph">
                  <wp:posOffset>1365861</wp:posOffset>
                </wp:positionV>
                <wp:extent cx="634940" cy="295275"/>
                <wp:effectExtent l="0" t="0" r="32385" b="66675"/>
                <wp:wrapNone/>
                <wp:docPr id="15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940" cy="295275"/>
                        </a:xfrm>
                        <a:prstGeom prst="rect">
                          <a:avLst/>
                        </a:prstGeom>
                        <a:noFill/>
                        <a:ln w="254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7B52C" id="Rectangle 42" o:spid="_x0000_s1026" style="position:absolute;margin-left:231.95pt;margin-top:107.55pt;width:50pt;height:23.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" filled="f" fillcolor="#f79646" strokecolor="red" strokeweight="2pt">
                <v:shadow on="t" color="#974706" opacity=".5" offset="1pt"/>
              </v:rect>
            </w:pict>
          </mc:Fallback>
        </mc:AlternateContent>
      </w:r>
      <w:r>
        <w:rPr>
          <w:noProof/>
        </w:rPr>
        <w:drawing>
          <wp:inline distT="0" distB="0" distL="0" distR="0" wp14:anchorId="6E9A0BBC" wp14:editId="26C12F19">
            <wp:extent cx="3340797" cy="2009955"/>
            <wp:effectExtent l="19050" t="19050" r="12065" b="2857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3348533" cy="2014610"/>
                    </a:xfrm>
                    <a:prstGeom prst="rect">
                      <a:avLst/>
                    </a:prstGeom>
                    <a:ln>
                      <a:solidFill>
                        <a:schemeClr val="tx1"/>
                      </a:solidFill>
                    </a:ln>
                  </pic:spPr>
                </pic:pic>
              </a:graphicData>
            </a:graphic>
          </wp:inline>
        </w:drawing>
      </w:r>
    </w:p>
    <w:p w14:paraId="0F3BB7D0" w14:textId="77777777" w:rsidR="006D1E9A" w:rsidRDefault="006D1E9A" w:rsidP="006D1E9A">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208</w:t>
      </w:r>
      <w:r w:rsidR="00B8237E">
        <w:rPr>
          <w:noProof/>
        </w:rPr>
        <w:fldChar w:fldCharType="end"/>
      </w:r>
      <w:r>
        <w:t xml:space="preserve"> Install Confirmation Message</w:t>
      </w:r>
    </w:p>
    <w:p w14:paraId="010756E5" w14:textId="77777777" w:rsidR="006D1E9A" w:rsidRDefault="006D1E9A" w:rsidP="00BD3264">
      <w:pPr>
        <w:pStyle w:val="ListNumber"/>
        <w:numPr>
          <w:ilvl w:val="0"/>
          <w:numId w:val="6"/>
        </w:numPr>
      </w:pPr>
      <w:r>
        <w:t>The Registration Login screen will appear after the install.  Enter in the username and password that was provided and click Login.</w:t>
      </w:r>
    </w:p>
    <w:p w14:paraId="119D48BD" w14:textId="77777777" w:rsidR="006D1E9A" w:rsidRPr="00446672" w:rsidRDefault="006D1E9A" w:rsidP="00BD3264">
      <w:pPr>
        <w:pStyle w:val="ListNumber"/>
        <w:numPr>
          <w:ilvl w:val="0"/>
          <w:numId w:val="0"/>
        </w:numPr>
        <w:ind w:left="1440"/>
      </w:pPr>
    </w:p>
    <w:p w14:paraId="59FC4151" w14:textId="437AAF50" w:rsidR="006D1E9A" w:rsidRDefault="006D1E9A" w:rsidP="006D1E9A">
      <w:pPr>
        <w:pStyle w:val="BodyText"/>
        <w:keepNext/>
      </w:pPr>
      <w:r>
        <w:rPr>
          <w:noProof/>
        </w:rPr>
        <mc:AlternateContent>
          <mc:Choice Requires="wps">
            <w:drawing>
              <wp:anchor distT="0" distB="0" distL="114300" distR="114300" simplePos="0" relativeHeight="251834368" behindDoc="0" locked="0" layoutInCell="1" allowOverlap="1" wp14:anchorId="5C38990A" wp14:editId="0253EF00">
                <wp:simplePos x="0" y="0"/>
                <wp:positionH relativeFrom="column">
                  <wp:posOffset>789065</wp:posOffset>
                </wp:positionH>
                <wp:positionV relativeFrom="paragraph">
                  <wp:posOffset>488950</wp:posOffset>
                </wp:positionV>
                <wp:extent cx="2743200" cy="224287"/>
                <wp:effectExtent l="0" t="0" r="38100" b="61595"/>
                <wp:wrapNone/>
                <wp:docPr id="16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24287"/>
                        </a:xfrm>
                        <a:prstGeom prst="rect">
                          <a:avLst/>
                        </a:prstGeom>
                        <a:noFill/>
                        <a:ln w="1905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D4835" id="Rectangle 42" o:spid="_x0000_s1026" style="position:absolute;margin-left:62.15pt;margin-top:38.5pt;width:3in;height:17.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" filled="f" fillcolor="#f79646" strokecolor="red" strokeweight="1.5pt">
                <v:shadow on="t" color="#974706" opacity=".5" offset="1pt"/>
              </v:rect>
            </w:pict>
          </mc:Fallback>
        </mc:AlternateContent>
      </w:r>
      <w:r w:rsidR="00767429">
        <w:rPr>
          <w:noProof/>
        </w:rPr>
        <w:drawing>
          <wp:inline distT="0" distB="0" distL="0" distR="0" wp14:anchorId="6BDE8762" wp14:editId="52FCB363">
            <wp:extent cx="4438560" cy="2665563"/>
            <wp:effectExtent l="0" t="0" r="635" b="1905"/>
            <wp:docPr id="2060" name="Picture 2060" descr="cid:image004.png@01D23BFA.112EF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23BFA.112EFAC0"/>
                    <pic:cNvPicPr>
                      <a:picLocks noChangeAspect="1" noChangeArrowheads="1"/>
                    </pic:cNvPicPr>
                  </pic:nvPicPr>
                  <pic:blipFill>
                    <a:blip r:embed="rId212" r:link="rId213">
                      <a:extLst>
                        <a:ext uri="{28A0092B-C50C-407E-A947-70E740481C1C}">
                          <a14:useLocalDpi xmlns:a14="http://schemas.microsoft.com/office/drawing/2010/main" val="0"/>
                        </a:ext>
                      </a:extLst>
                    </a:blip>
                    <a:srcRect/>
                    <a:stretch>
                      <a:fillRect/>
                    </a:stretch>
                  </pic:blipFill>
                  <pic:spPr bwMode="auto">
                    <a:xfrm>
                      <a:off x="0" y="0"/>
                      <a:ext cx="4439634" cy="2666208"/>
                    </a:xfrm>
                    <a:prstGeom prst="rect">
                      <a:avLst/>
                    </a:prstGeom>
                    <a:noFill/>
                    <a:ln>
                      <a:noFill/>
                    </a:ln>
                  </pic:spPr>
                </pic:pic>
              </a:graphicData>
            </a:graphic>
          </wp:inline>
        </w:drawing>
      </w:r>
    </w:p>
    <w:p w14:paraId="3D62B0C8" w14:textId="77777777" w:rsidR="006D1E9A"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209</w:t>
      </w:r>
      <w:r w:rsidR="00B8237E">
        <w:rPr>
          <w:noProof/>
        </w:rPr>
        <w:fldChar w:fldCharType="end"/>
      </w:r>
      <w:r>
        <w:t xml:space="preserve"> </w:t>
      </w:r>
      <w:r w:rsidRPr="000F4235">
        <w:t>Desktop Clie</w:t>
      </w:r>
      <w:r>
        <w:t>nt Registration Login Screen</w:t>
      </w:r>
    </w:p>
    <w:p w14:paraId="0E24BD7A" w14:textId="77777777" w:rsidR="00EB7651" w:rsidRDefault="006D1E9A" w:rsidP="008A63E6">
      <w:pPr>
        <w:pStyle w:val="ListNumber"/>
      </w:pPr>
      <w:r>
        <w:t xml:space="preserve">After login, the list of properties and the types of alerts available will appear.  </w:t>
      </w:r>
    </w:p>
    <w:p w14:paraId="3285BC79" w14:textId="77777777" w:rsidR="00EB7651" w:rsidRDefault="00EB7651" w:rsidP="00BD3264">
      <w:pPr>
        <w:pStyle w:val="ListNumber"/>
        <w:numPr>
          <w:ilvl w:val="0"/>
          <w:numId w:val="0"/>
        </w:numPr>
        <w:ind w:left="1440"/>
      </w:pPr>
      <w:r>
        <w:t>The available alert types</w:t>
      </w:r>
      <w:r w:rsidR="00C9473E">
        <w:t xml:space="preserve"> can be found in the </w:t>
      </w:r>
      <w:hyperlink w:anchor="_Alert_Type_Table" w:history="1">
        <w:r w:rsidR="00C9473E" w:rsidRPr="00C9473E">
          <w:rPr>
            <w:rStyle w:val="Hyperlink"/>
          </w:rPr>
          <w:t>alert table</w:t>
        </w:r>
      </w:hyperlink>
      <w:r w:rsidR="00C9473E">
        <w:t xml:space="preserve"> at the end of this document.</w:t>
      </w:r>
    </w:p>
    <w:p w14:paraId="4F9C4EEA" w14:textId="77777777" w:rsidR="001E6E03" w:rsidRDefault="001E6E03" w:rsidP="00BD3264">
      <w:pPr>
        <w:pStyle w:val="ListNumber"/>
        <w:numPr>
          <w:ilvl w:val="0"/>
          <w:numId w:val="0"/>
        </w:numPr>
        <w:ind w:left="1440"/>
      </w:pPr>
    </w:p>
    <w:p w14:paraId="3A8C427F" w14:textId="77777777" w:rsidR="006D1E9A" w:rsidRDefault="006D1E9A" w:rsidP="008A63E6">
      <w:pPr>
        <w:pStyle w:val="ListNumber"/>
      </w:pPr>
      <w:r>
        <w:t>Place a check mark next to the property and alert types that should be sent to this desktop client.  Click Save Settings.</w:t>
      </w:r>
    </w:p>
    <w:p w14:paraId="31DFD3A9" w14:textId="77777777" w:rsidR="006D1E9A" w:rsidRDefault="008804C6" w:rsidP="006D1E9A">
      <w:pPr>
        <w:pStyle w:val="BodyText"/>
        <w:keepNext/>
      </w:pPr>
      <w:r>
        <w:rPr>
          <w:noProof/>
        </w:rPr>
        <w:lastRenderedPageBreak/>
        <mc:AlternateContent>
          <mc:Choice Requires="wps">
            <w:drawing>
              <wp:anchor distT="0" distB="0" distL="114300" distR="114300" simplePos="0" relativeHeight="251835392" behindDoc="0" locked="0" layoutInCell="1" allowOverlap="1" wp14:anchorId="57562A51" wp14:editId="1FA24436">
                <wp:simplePos x="0" y="0"/>
                <wp:positionH relativeFrom="column">
                  <wp:posOffset>785004</wp:posOffset>
                </wp:positionH>
                <wp:positionV relativeFrom="paragraph">
                  <wp:posOffset>681966</wp:posOffset>
                </wp:positionV>
                <wp:extent cx="1285240" cy="1570008"/>
                <wp:effectExtent l="0" t="0" r="29210" b="49530"/>
                <wp:wrapNone/>
                <wp:docPr id="16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1570008"/>
                        </a:xfrm>
                        <a:prstGeom prst="rect">
                          <a:avLst/>
                        </a:prstGeom>
                        <a:noFill/>
                        <a:ln w="1905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C71EE" id="Rectangle 42" o:spid="_x0000_s1026" style="position:absolute;margin-left:61.8pt;margin-top:53.7pt;width:101.2pt;height:123.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" filled="f" fillcolor="#f79646" strokecolor="red" strokeweight="1.5pt">
                <v:shadow on="t" color="#974706" opacity=".5" offset="1pt"/>
              </v:rect>
            </w:pict>
          </mc:Fallback>
        </mc:AlternateContent>
      </w:r>
      <w:r w:rsidR="006D1E9A">
        <w:rPr>
          <w:noProof/>
        </w:rPr>
        <mc:AlternateContent>
          <mc:Choice Requires="wps">
            <w:drawing>
              <wp:anchor distT="0" distB="0" distL="114300" distR="114300" simplePos="0" relativeHeight="251836416" behindDoc="0" locked="0" layoutInCell="1" allowOverlap="1" wp14:anchorId="2F1F9CD7" wp14:editId="6AD0BA0C">
                <wp:simplePos x="0" y="0"/>
                <wp:positionH relativeFrom="column">
                  <wp:posOffset>2444750</wp:posOffset>
                </wp:positionH>
                <wp:positionV relativeFrom="paragraph">
                  <wp:posOffset>2296160</wp:posOffset>
                </wp:positionV>
                <wp:extent cx="758825" cy="224155"/>
                <wp:effectExtent l="0" t="0" r="41275" b="61595"/>
                <wp:wrapNone/>
                <wp:docPr id="16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224155"/>
                        </a:xfrm>
                        <a:prstGeom prst="rect">
                          <a:avLst/>
                        </a:prstGeom>
                        <a:noFill/>
                        <a:ln w="1905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320C3" id="Rectangle 42" o:spid="_x0000_s1026" style="position:absolute;margin-left:192.5pt;margin-top:180.8pt;width:59.75pt;height:17.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" filled="f" fillcolor="#f79646" strokecolor="red" strokeweight="1.5pt">
                <v:shadow on="t" color="#974706" opacity=".5" offset="1pt"/>
              </v:rect>
            </w:pict>
          </mc:Fallback>
        </mc:AlternateContent>
      </w:r>
      <w:r>
        <w:rPr>
          <w:noProof/>
        </w:rPr>
        <w:drawing>
          <wp:inline distT="0" distB="0" distL="0" distR="0" wp14:anchorId="647E454F" wp14:editId="5B35D7B7">
            <wp:extent cx="4304581" cy="2585103"/>
            <wp:effectExtent l="0" t="0" r="1270" b="5715"/>
            <wp:docPr id="10" name="Picture 10" descr="cid:image005.png@01D23BFA.112EF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23BFA.112EFAC0"/>
                    <pic:cNvPicPr>
                      <a:picLocks noChangeAspect="1" noChangeArrowheads="1"/>
                    </pic:cNvPicPr>
                  </pic:nvPicPr>
                  <pic:blipFill>
                    <a:blip r:embed="rId214" r:link="rId215">
                      <a:extLst>
                        <a:ext uri="{28A0092B-C50C-407E-A947-70E740481C1C}">
                          <a14:useLocalDpi xmlns:a14="http://schemas.microsoft.com/office/drawing/2010/main" val="0"/>
                        </a:ext>
                      </a:extLst>
                    </a:blip>
                    <a:srcRect/>
                    <a:stretch>
                      <a:fillRect/>
                    </a:stretch>
                  </pic:blipFill>
                  <pic:spPr bwMode="auto">
                    <a:xfrm>
                      <a:off x="0" y="0"/>
                      <a:ext cx="4304581" cy="2585103"/>
                    </a:xfrm>
                    <a:prstGeom prst="rect">
                      <a:avLst/>
                    </a:prstGeom>
                    <a:noFill/>
                    <a:ln>
                      <a:noFill/>
                    </a:ln>
                  </pic:spPr>
                </pic:pic>
              </a:graphicData>
            </a:graphic>
          </wp:inline>
        </w:drawing>
      </w:r>
    </w:p>
    <w:p w14:paraId="72C7C5D8" w14:textId="77777777" w:rsidR="006D1E9A"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210</w:t>
      </w:r>
      <w:r w:rsidR="00B8237E">
        <w:rPr>
          <w:noProof/>
        </w:rPr>
        <w:fldChar w:fldCharType="end"/>
      </w:r>
      <w:r>
        <w:t xml:space="preserve"> Desktop Client Registration Alert Selections</w:t>
      </w:r>
    </w:p>
    <w:p w14:paraId="74FDEC4C" w14:textId="77777777" w:rsidR="006D1E9A" w:rsidRPr="00162D96" w:rsidRDefault="006D1E9A" w:rsidP="008A63E6">
      <w:pPr>
        <w:pStyle w:val="ListNumber"/>
      </w:pPr>
      <w:r>
        <w:t>After successfully selecting the desired alerts, a confirmation box will appear.   Click OK.</w:t>
      </w:r>
    </w:p>
    <w:p w14:paraId="4C5F1120" w14:textId="77777777" w:rsidR="006D1E9A" w:rsidRDefault="006D1E9A" w:rsidP="006D1E9A">
      <w:pPr>
        <w:pStyle w:val="BodyText"/>
        <w:keepNext/>
      </w:pPr>
      <w:r>
        <w:rPr>
          <w:noProof/>
        </w:rPr>
        <w:drawing>
          <wp:inline distT="0" distB="0" distL="0" distR="0" wp14:anchorId="3EB32FA7" wp14:editId="7B37EA83">
            <wp:extent cx="1802921" cy="819509"/>
            <wp:effectExtent l="19050" t="19050" r="26035" b="190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1800629" cy="818467"/>
                    </a:xfrm>
                    <a:prstGeom prst="rect">
                      <a:avLst/>
                    </a:prstGeom>
                    <a:ln>
                      <a:solidFill>
                        <a:schemeClr val="tx1"/>
                      </a:solidFill>
                    </a:ln>
                  </pic:spPr>
                </pic:pic>
              </a:graphicData>
            </a:graphic>
          </wp:inline>
        </w:drawing>
      </w:r>
    </w:p>
    <w:p w14:paraId="7620D9A7" w14:textId="77777777" w:rsidR="006D1E9A"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211</w:t>
      </w:r>
      <w:r w:rsidR="00B8237E">
        <w:rPr>
          <w:noProof/>
        </w:rPr>
        <w:fldChar w:fldCharType="end"/>
      </w:r>
      <w:r>
        <w:t xml:space="preserve"> Registration Confirmation Box</w:t>
      </w:r>
    </w:p>
    <w:p w14:paraId="654AE47C" w14:textId="77777777" w:rsidR="006D1E9A" w:rsidRDefault="006D1E9A" w:rsidP="006D1E9A">
      <w:pPr>
        <w:pStyle w:val="Heading2"/>
      </w:pPr>
      <w:bookmarkStart w:id="303" w:name="_Toc433621814"/>
      <w:bookmarkStart w:id="304" w:name="_Toc535222515"/>
      <w:r>
        <w:t>Desktop Alert Client Version Information</w:t>
      </w:r>
      <w:bookmarkEnd w:id="303"/>
      <w:bookmarkEnd w:id="304"/>
    </w:p>
    <w:p w14:paraId="052C5CF7" w14:textId="0F0AE4FB" w:rsidR="006D1E9A" w:rsidRDefault="006D1E9A" w:rsidP="006D1E9A">
      <w:pPr>
        <w:pStyle w:val="BodyText"/>
      </w:pPr>
      <w:r>
        <w:t xml:space="preserve">To view the version of the </w:t>
      </w:r>
      <w:r w:rsidR="005C475E">
        <w:t>Jazzware</w:t>
      </w:r>
      <w:r w:rsidR="00A407BA">
        <w:t xml:space="preserve"> </w:t>
      </w:r>
      <w:r>
        <w:t>Desktop Alerting Application:</w:t>
      </w:r>
    </w:p>
    <w:p w14:paraId="11F72322" w14:textId="77777777" w:rsidR="006D1E9A" w:rsidRDefault="006D1E9A" w:rsidP="00F465F6">
      <w:pPr>
        <w:pStyle w:val="ListNumber"/>
        <w:numPr>
          <w:ilvl w:val="0"/>
          <w:numId w:val="30"/>
        </w:numPr>
      </w:pPr>
      <w:r>
        <w:t xml:space="preserve">Click on the up arrow of the system tray. </w:t>
      </w:r>
    </w:p>
    <w:p w14:paraId="510B9A0E" w14:textId="77777777" w:rsidR="006D1E9A" w:rsidRDefault="006D1E9A" w:rsidP="00BD3264">
      <w:pPr>
        <w:pStyle w:val="ListNumber"/>
        <w:numPr>
          <w:ilvl w:val="0"/>
          <w:numId w:val="0"/>
        </w:numPr>
        <w:ind w:left="1440"/>
      </w:pPr>
      <w:r>
        <w:rPr>
          <w:noProof/>
        </w:rPr>
        <mc:AlternateContent>
          <mc:Choice Requires="wps">
            <w:drawing>
              <wp:anchor distT="0" distB="0" distL="114300" distR="114300" simplePos="0" relativeHeight="251844608" behindDoc="0" locked="0" layoutInCell="1" allowOverlap="1" wp14:anchorId="2B2CA36B" wp14:editId="6A861536">
                <wp:simplePos x="0" y="0"/>
                <wp:positionH relativeFrom="column">
                  <wp:posOffset>2158365</wp:posOffset>
                </wp:positionH>
                <wp:positionV relativeFrom="paragraph">
                  <wp:posOffset>1723390</wp:posOffset>
                </wp:positionV>
                <wp:extent cx="249555" cy="224155"/>
                <wp:effectExtent l="0" t="0" r="17145" b="23495"/>
                <wp:wrapNone/>
                <wp:docPr id="172" name="Rectangle 172"/>
                <wp:cNvGraphicFramePr/>
                <a:graphic xmlns:a="http://schemas.openxmlformats.org/drawingml/2006/main">
                  <a:graphicData uri="http://schemas.microsoft.com/office/word/2010/wordprocessingShape">
                    <wps:wsp>
                      <wps:cNvSpPr/>
                      <wps:spPr>
                        <a:xfrm flipH="1">
                          <a:off x="0" y="0"/>
                          <a:ext cx="249555" cy="2241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AE613" id="Rectangle 172" o:spid="_x0000_s1026" style="position:absolute;margin-left:169.95pt;margin-top:135.7pt;width:19.65pt;height:17.65p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" filled="f" strokecolor="red" strokeweight="2pt"/>
            </w:pict>
          </mc:Fallback>
        </mc:AlternateContent>
      </w:r>
      <w:r>
        <w:rPr>
          <w:noProof/>
        </w:rPr>
        <w:drawing>
          <wp:inline distT="0" distB="0" distL="0" distR="0" wp14:anchorId="34E8B48D" wp14:editId="5E634955">
            <wp:extent cx="2863969" cy="1993055"/>
            <wp:effectExtent l="19050" t="19050" r="12700" b="2667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2863969" cy="1993055"/>
                    </a:xfrm>
                    <a:prstGeom prst="rect">
                      <a:avLst/>
                    </a:prstGeom>
                    <a:ln>
                      <a:solidFill>
                        <a:schemeClr val="bg1">
                          <a:lumMod val="75000"/>
                        </a:schemeClr>
                      </a:solidFill>
                    </a:ln>
                  </pic:spPr>
                </pic:pic>
              </a:graphicData>
            </a:graphic>
          </wp:inline>
        </w:drawing>
      </w:r>
    </w:p>
    <w:p w14:paraId="4521E899" w14:textId="77777777" w:rsidR="006D1E9A" w:rsidRDefault="002F72AD" w:rsidP="002F72AD">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212</w:t>
      </w:r>
      <w:r w:rsidR="00B8237E">
        <w:rPr>
          <w:noProof/>
        </w:rPr>
        <w:fldChar w:fldCharType="end"/>
      </w:r>
      <w:r>
        <w:t xml:space="preserve"> System Tray and Desktop Alerting Icon</w:t>
      </w:r>
    </w:p>
    <w:p w14:paraId="40E5036F" w14:textId="77777777" w:rsidR="006D1E9A" w:rsidRDefault="006D1E9A" w:rsidP="00BD3264">
      <w:pPr>
        <w:pStyle w:val="ListNumber"/>
        <w:numPr>
          <w:ilvl w:val="0"/>
          <w:numId w:val="6"/>
        </w:numPr>
      </w:pPr>
      <w:r>
        <w:t xml:space="preserve">Right click on the BroadSoft Logo with the lightning bolt running through it. </w:t>
      </w:r>
    </w:p>
    <w:p w14:paraId="2CC1889A" w14:textId="77777777" w:rsidR="006D1E9A" w:rsidRDefault="006D1E9A" w:rsidP="00BD3264">
      <w:pPr>
        <w:pStyle w:val="ListNumber"/>
        <w:numPr>
          <w:ilvl w:val="0"/>
          <w:numId w:val="6"/>
        </w:numPr>
      </w:pPr>
      <w:r>
        <w:t xml:space="preserve">Click on </w:t>
      </w:r>
      <w:r w:rsidRPr="0009656B">
        <w:rPr>
          <w:b/>
        </w:rPr>
        <w:t>About</w:t>
      </w:r>
      <w:r>
        <w:t>.</w:t>
      </w:r>
    </w:p>
    <w:p w14:paraId="17A2362B" w14:textId="77777777" w:rsidR="006D1E9A" w:rsidRDefault="006D1E9A" w:rsidP="006D1E9A">
      <w:pPr>
        <w:pStyle w:val="BodyText"/>
        <w:keepNext/>
      </w:pPr>
      <w:r>
        <w:rPr>
          <w:noProof/>
        </w:rPr>
        <w:lastRenderedPageBreak/>
        <mc:AlternateContent>
          <mc:Choice Requires="wps">
            <w:drawing>
              <wp:anchor distT="0" distB="0" distL="114300" distR="114300" simplePos="0" relativeHeight="251843584" behindDoc="0" locked="0" layoutInCell="1" allowOverlap="1" wp14:anchorId="22011FFE" wp14:editId="20350C25">
                <wp:simplePos x="0" y="0"/>
                <wp:positionH relativeFrom="column">
                  <wp:posOffset>1514476</wp:posOffset>
                </wp:positionH>
                <wp:positionV relativeFrom="paragraph">
                  <wp:posOffset>1006476</wp:posOffset>
                </wp:positionV>
                <wp:extent cx="457200" cy="152400"/>
                <wp:effectExtent l="0" t="0" r="38100" b="57150"/>
                <wp:wrapNone/>
                <wp:docPr id="17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52400"/>
                        </a:xfrm>
                        <a:prstGeom prst="rect">
                          <a:avLst/>
                        </a:prstGeom>
                        <a:noFill/>
                        <a:ln w="1905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ECE8A" id="Rectangle 42" o:spid="_x0000_s1026" style="position:absolute;margin-left:119.25pt;margin-top:79.25pt;width:36pt;height:1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" filled="f" fillcolor="#f79646" strokecolor="red" strokeweight="1.5pt">
                <v:shadow on="t" color="#974706" opacity=".5" offset="1pt"/>
              </v:rect>
            </w:pict>
          </mc:Fallback>
        </mc:AlternateContent>
      </w:r>
      <w:r>
        <w:rPr>
          <w:noProof/>
        </w:rPr>
        <w:drawing>
          <wp:inline distT="0" distB="0" distL="0" distR="0" wp14:anchorId="2E1FBC1D" wp14:editId="128061C1">
            <wp:extent cx="2881222" cy="1891173"/>
            <wp:effectExtent l="19050" t="19050" r="14605" b="1397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2885428" cy="1893934"/>
                    </a:xfrm>
                    <a:prstGeom prst="rect">
                      <a:avLst/>
                    </a:prstGeom>
                    <a:ln>
                      <a:solidFill>
                        <a:schemeClr val="tx1"/>
                      </a:solidFill>
                    </a:ln>
                  </pic:spPr>
                </pic:pic>
              </a:graphicData>
            </a:graphic>
          </wp:inline>
        </w:drawing>
      </w:r>
    </w:p>
    <w:p w14:paraId="4504C844" w14:textId="77777777" w:rsidR="006D1E9A"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213</w:t>
      </w:r>
      <w:r w:rsidR="00B8237E">
        <w:rPr>
          <w:noProof/>
        </w:rPr>
        <w:fldChar w:fldCharType="end"/>
      </w:r>
      <w:r>
        <w:t xml:space="preserve"> Desktop Alerting Application "About" Link</w:t>
      </w:r>
    </w:p>
    <w:p w14:paraId="6383BED4" w14:textId="77777777" w:rsidR="006D1E9A" w:rsidRDefault="008804C6" w:rsidP="006D1E9A">
      <w:pPr>
        <w:pStyle w:val="BodyText"/>
        <w:keepNext/>
      </w:pPr>
      <w:r>
        <w:rPr>
          <w:noProof/>
        </w:rPr>
        <w:drawing>
          <wp:inline distT="0" distB="0" distL="0" distR="0" wp14:anchorId="6232EBF3" wp14:editId="5692A404">
            <wp:extent cx="3217653" cy="2169035"/>
            <wp:effectExtent l="0" t="0" r="1905" b="3175"/>
            <wp:docPr id="11" name="Picture 11" descr="cid:image006.png@01D23BFA.112EF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6.png@01D23BFA.112EFAC0"/>
                    <pic:cNvPicPr>
                      <a:picLocks noChangeAspect="1" noChangeArrowheads="1"/>
                    </pic:cNvPicPr>
                  </pic:nvPicPr>
                  <pic:blipFill>
                    <a:blip r:embed="rId219" r:link="rId220" cstate="print">
                      <a:extLst>
                        <a:ext uri="{28A0092B-C50C-407E-A947-70E740481C1C}">
                          <a14:useLocalDpi xmlns:a14="http://schemas.microsoft.com/office/drawing/2010/main" val="0"/>
                        </a:ext>
                      </a:extLst>
                    </a:blip>
                    <a:srcRect/>
                    <a:stretch>
                      <a:fillRect/>
                    </a:stretch>
                  </pic:blipFill>
                  <pic:spPr bwMode="auto">
                    <a:xfrm>
                      <a:off x="0" y="0"/>
                      <a:ext cx="3217905" cy="2169205"/>
                    </a:xfrm>
                    <a:prstGeom prst="rect">
                      <a:avLst/>
                    </a:prstGeom>
                    <a:noFill/>
                    <a:ln>
                      <a:noFill/>
                    </a:ln>
                  </pic:spPr>
                </pic:pic>
              </a:graphicData>
            </a:graphic>
          </wp:inline>
        </w:drawing>
      </w:r>
    </w:p>
    <w:p w14:paraId="503CBAF5" w14:textId="77777777" w:rsidR="008804C6"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214</w:t>
      </w:r>
      <w:r w:rsidR="00B8237E">
        <w:rPr>
          <w:noProof/>
        </w:rPr>
        <w:fldChar w:fldCharType="end"/>
      </w:r>
      <w:r>
        <w:t xml:space="preserve"> Desktop Alerting Application Client Version Information</w:t>
      </w:r>
    </w:p>
    <w:p w14:paraId="44DD3114" w14:textId="77777777" w:rsidR="006D1E9A" w:rsidRDefault="006D1E9A" w:rsidP="006D1E9A">
      <w:pPr>
        <w:pStyle w:val="Heading2"/>
      </w:pPr>
      <w:bookmarkStart w:id="305" w:name="_Toc433621815"/>
      <w:bookmarkStart w:id="306" w:name="_Toc535222516"/>
      <w:r>
        <w:t>Configuration Changes</w:t>
      </w:r>
      <w:bookmarkEnd w:id="305"/>
      <w:bookmarkEnd w:id="306"/>
    </w:p>
    <w:p w14:paraId="74B0B191" w14:textId="77777777" w:rsidR="006D1E9A" w:rsidRDefault="006D1E9A" w:rsidP="006D1E9A">
      <w:pPr>
        <w:pStyle w:val="BodyText"/>
      </w:pPr>
      <w:r>
        <w:t>If additional alerts are desired that were not originally selected or some alerts are no longer wanted:</w:t>
      </w:r>
    </w:p>
    <w:p w14:paraId="3998F7B2" w14:textId="77777777" w:rsidR="006D1E9A" w:rsidRDefault="006D1E9A" w:rsidP="00AD17B0">
      <w:pPr>
        <w:pStyle w:val="ListNumber"/>
        <w:numPr>
          <w:ilvl w:val="0"/>
          <w:numId w:val="90"/>
        </w:numPr>
      </w:pPr>
      <w:r>
        <w:t xml:space="preserve">Click on the up arrow of the system tray. </w:t>
      </w:r>
    </w:p>
    <w:p w14:paraId="3C63306C" w14:textId="77777777" w:rsidR="006D1E9A" w:rsidRDefault="006D1E9A" w:rsidP="006D1E9A">
      <w:pPr>
        <w:pStyle w:val="BodyText"/>
        <w:keepNext/>
      </w:pPr>
      <w:r>
        <w:rPr>
          <w:noProof/>
        </w:rPr>
        <mc:AlternateContent>
          <mc:Choice Requires="wps">
            <w:drawing>
              <wp:anchor distT="0" distB="0" distL="114300" distR="114300" simplePos="0" relativeHeight="251837440" behindDoc="0" locked="0" layoutInCell="1" allowOverlap="1" wp14:anchorId="52AB0604" wp14:editId="0612BC1F">
                <wp:simplePos x="0" y="0"/>
                <wp:positionH relativeFrom="column">
                  <wp:posOffset>1977654</wp:posOffset>
                </wp:positionH>
                <wp:positionV relativeFrom="paragraph">
                  <wp:posOffset>1734820</wp:posOffset>
                </wp:positionV>
                <wp:extent cx="250166" cy="224286"/>
                <wp:effectExtent l="0" t="0" r="17145" b="23495"/>
                <wp:wrapNone/>
                <wp:docPr id="178" name="Rectangle 178"/>
                <wp:cNvGraphicFramePr/>
                <a:graphic xmlns:a="http://schemas.openxmlformats.org/drawingml/2006/main">
                  <a:graphicData uri="http://schemas.microsoft.com/office/word/2010/wordprocessingShape">
                    <wps:wsp>
                      <wps:cNvSpPr/>
                      <wps:spPr>
                        <a:xfrm flipH="1">
                          <a:off x="0" y="0"/>
                          <a:ext cx="250166" cy="2242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8BF29" id="Rectangle 178" o:spid="_x0000_s1026" style="position:absolute;margin-left:155.7pt;margin-top:136.6pt;width:19.7pt;height:17.65pt;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" filled="f" strokecolor="red" strokeweight="2pt"/>
            </w:pict>
          </mc:Fallback>
        </mc:AlternateContent>
      </w:r>
      <w:r w:rsidRPr="0055306C">
        <w:rPr>
          <w:noProof/>
        </w:rPr>
        <w:t xml:space="preserve"> </w:t>
      </w:r>
      <w:r>
        <w:rPr>
          <w:noProof/>
        </w:rPr>
        <w:drawing>
          <wp:inline distT="0" distB="0" distL="0" distR="0" wp14:anchorId="17C79D9F" wp14:editId="5FF6A49E">
            <wp:extent cx="2863969" cy="1993055"/>
            <wp:effectExtent l="19050" t="19050" r="12700" b="266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2863969" cy="1993055"/>
                    </a:xfrm>
                    <a:prstGeom prst="rect">
                      <a:avLst/>
                    </a:prstGeom>
                    <a:ln>
                      <a:solidFill>
                        <a:schemeClr val="bg1">
                          <a:lumMod val="75000"/>
                        </a:schemeClr>
                      </a:solidFill>
                    </a:ln>
                  </pic:spPr>
                </pic:pic>
              </a:graphicData>
            </a:graphic>
          </wp:inline>
        </w:drawing>
      </w:r>
    </w:p>
    <w:p w14:paraId="44456105" w14:textId="77777777" w:rsidR="006D1E9A" w:rsidRPr="00037A2E"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215</w:t>
      </w:r>
      <w:r w:rsidR="00B8237E">
        <w:rPr>
          <w:noProof/>
        </w:rPr>
        <w:fldChar w:fldCharType="end"/>
      </w:r>
      <w:r>
        <w:t xml:space="preserve"> Desktop Alert Client in System Tray</w:t>
      </w:r>
    </w:p>
    <w:p w14:paraId="34A7E917" w14:textId="77777777" w:rsidR="006D1E9A" w:rsidRDefault="006D1E9A" w:rsidP="008A63E6">
      <w:pPr>
        <w:pStyle w:val="ListNumber"/>
      </w:pPr>
      <w:r>
        <w:lastRenderedPageBreak/>
        <w:t xml:space="preserve">Right click on the BroadSoft Logo with the lightning bolt running through it. </w:t>
      </w:r>
    </w:p>
    <w:p w14:paraId="28A5DCE4" w14:textId="77777777" w:rsidR="006D1E9A" w:rsidRPr="0055306C" w:rsidRDefault="006D1E9A" w:rsidP="008A63E6">
      <w:pPr>
        <w:pStyle w:val="ListNumber"/>
      </w:pPr>
      <w:r>
        <w:t>Select Configuration.</w:t>
      </w:r>
    </w:p>
    <w:p w14:paraId="7E17DFE1" w14:textId="77777777" w:rsidR="006D1E9A" w:rsidRDefault="006D1E9A" w:rsidP="006D1E9A">
      <w:pPr>
        <w:pStyle w:val="BodyText"/>
        <w:keepNext/>
      </w:pPr>
      <w:r>
        <w:rPr>
          <w:noProof/>
        </w:rPr>
        <mc:AlternateContent>
          <mc:Choice Requires="wps">
            <w:drawing>
              <wp:anchor distT="0" distB="0" distL="114300" distR="114300" simplePos="0" relativeHeight="251838464" behindDoc="0" locked="0" layoutInCell="1" allowOverlap="1" wp14:anchorId="31D5D837" wp14:editId="73D4907E">
                <wp:simplePos x="0" y="0"/>
                <wp:positionH relativeFrom="column">
                  <wp:posOffset>1591574</wp:posOffset>
                </wp:positionH>
                <wp:positionV relativeFrom="paragraph">
                  <wp:posOffset>629968</wp:posOffset>
                </wp:positionV>
                <wp:extent cx="637743" cy="155144"/>
                <wp:effectExtent l="0" t="0" r="10160" b="16510"/>
                <wp:wrapNone/>
                <wp:docPr id="185" name="Rectangle 185"/>
                <wp:cNvGraphicFramePr/>
                <a:graphic xmlns:a="http://schemas.openxmlformats.org/drawingml/2006/main">
                  <a:graphicData uri="http://schemas.microsoft.com/office/word/2010/wordprocessingShape">
                    <wps:wsp>
                      <wps:cNvSpPr/>
                      <wps:spPr>
                        <a:xfrm flipH="1">
                          <a:off x="0" y="0"/>
                          <a:ext cx="637743" cy="1551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D0679" id="Rectangle 185" o:spid="_x0000_s1026" style="position:absolute;margin-left:125.3pt;margin-top:49.6pt;width:50.2pt;height:12.2pt;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" filled="f" strokecolor="red" strokeweight="2pt"/>
            </w:pict>
          </mc:Fallback>
        </mc:AlternateContent>
      </w:r>
      <w:r>
        <w:rPr>
          <w:noProof/>
        </w:rPr>
        <w:drawing>
          <wp:inline distT="0" distB="0" distL="0" distR="0" wp14:anchorId="3CB81BCC" wp14:editId="7E0F3BD8">
            <wp:extent cx="2881222" cy="1891173"/>
            <wp:effectExtent l="19050" t="19050" r="14605" b="1397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2885428" cy="1893934"/>
                    </a:xfrm>
                    <a:prstGeom prst="rect">
                      <a:avLst/>
                    </a:prstGeom>
                    <a:ln>
                      <a:solidFill>
                        <a:schemeClr val="tx1"/>
                      </a:solidFill>
                    </a:ln>
                  </pic:spPr>
                </pic:pic>
              </a:graphicData>
            </a:graphic>
          </wp:inline>
        </w:drawing>
      </w:r>
    </w:p>
    <w:p w14:paraId="74F4BEC2" w14:textId="77777777" w:rsidR="006D1E9A"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216</w:t>
      </w:r>
      <w:r w:rsidR="00B8237E">
        <w:rPr>
          <w:noProof/>
        </w:rPr>
        <w:fldChar w:fldCharType="end"/>
      </w:r>
      <w:r>
        <w:t xml:space="preserve"> Configuration of Desktop Alert Client</w:t>
      </w:r>
    </w:p>
    <w:p w14:paraId="6C471AC6" w14:textId="77777777" w:rsidR="006D1E9A" w:rsidRDefault="006D1E9A" w:rsidP="008A63E6">
      <w:pPr>
        <w:pStyle w:val="ListNumber"/>
      </w:pPr>
      <w:r>
        <w:t>Modify the alert selection as desired and Save.</w:t>
      </w:r>
    </w:p>
    <w:p w14:paraId="7EDB1955" w14:textId="77777777" w:rsidR="006D1E9A" w:rsidRDefault="006D1E9A" w:rsidP="006D1E9A">
      <w:pPr>
        <w:pStyle w:val="Heading2"/>
      </w:pPr>
      <w:bookmarkStart w:id="307" w:name="_Toc433621816"/>
      <w:bookmarkStart w:id="308" w:name="_Toc535222517"/>
      <w:r>
        <w:t>Alert Activity</w:t>
      </w:r>
      <w:bookmarkEnd w:id="307"/>
      <w:bookmarkEnd w:id="308"/>
      <w:r>
        <w:t xml:space="preserve"> </w:t>
      </w:r>
    </w:p>
    <w:p w14:paraId="3667D860" w14:textId="77777777" w:rsidR="006D1E9A" w:rsidRDefault="006D1E9A" w:rsidP="006D1E9A">
      <w:pPr>
        <w:pStyle w:val="BodyText"/>
      </w:pPr>
      <w:r>
        <w:t xml:space="preserve">When an event occurs that generates an alert, the Desktop Alerting application will pop-up a box containing the alert.  If there is more than one alert that has not yet been acknowledged, the alerts will all appear in the same box and can be scrolled through using the scrollbar on the side of the box.  By default, the emergency alerts have top priority and will therefore rise to the top of the alert list. </w:t>
      </w:r>
    </w:p>
    <w:p w14:paraId="48E4B683" w14:textId="77777777" w:rsidR="006D1E9A" w:rsidRDefault="006D1E9A" w:rsidP="006D1E9A">
      <w:pPr>
        <w:pStyle w:val="BodyText"/>
      </w:pPr>
      <w:r>
        <w:t xml:space="preserve">To filter for a specific alert type, use the </w:t>
      </w:r>
      <w:r w:rsidRPr="00B45F70">
        <w:rPr>
          <w:b/>
        </w:rPr>
        <w:t>Select Option</w:t>
      </w:r>
      <w:r>
        <w:t xml:space="preserve"> dropdown.  </w:t>
      </w:r>
    </w:p>
    <w:p w14:paraId="093A9F0D" w14:textId="77777777" w:rsidR="006D1E9A" w:rsidRDefault="006D1E9A" w:rsidP="006D1E9A">
      <w:pPr>
        <w:pStyle w:val="BodyText"/>
      </w:pPr>
    </w:p>
    <w:p w14:paraId="28F478EF" w14:textId="77777777" w:rsidR="006D1E9A" w:rsidRDefault="006D1E9A" w:rsidP="006D1E9A">
      <w:pPr>
        <w:pStyle w:val="BodyText"/>
        <w:keepNext/>
      </w:pPr>
      <w:r>
        <w:rPr>
          <w:noProof/>
        </w:rPr>
        <mc:AlternateContent>
          <mc:Choice Requires="wps">
            <w:drawing>
              <wp:anchor distT="0" distB="0" distL="114300" distR="114300" simplePos="0" relativeHeight="251839488" behindDoc="0" locked="0" layoutInCell="1" allowOverlap="1" wp14:anchorId="52686EDF" wp14:editId="0B724D5D">
                <wp:simplePos x="0" y="0"/>
                <wp:positionH relativeFrom="column">
                  <wp:posOffset>719826</wp:posOffset>
                </wp:positionH>
                <wp:positionV relativeFrom="paragraph">
                  <wp:posOffset>344805</wp:posOffset>
                </wp:positionV>
                <wp:extent cx="1492370" cy="560717"/>
                <wp:effectExtent l="0" t="0" r="12700" b="10795"/>
                <wp:wrapNone/>
                <wp:docPr id="187" name="Rectangle 187"/>
                <wp:cNvGraphicFramePr/>
                <a:graphic xmlns:a="http://schemas.openxmlformats.org/drawingml/2006/main">
                  <a:graphicData uri="http://schemas.microsoft.com/office/word/2010/wordprocessingShape">
                    <wps:wsp>
                      <wps:cNvSpPr/>
                      <wps:spPr>
                        <a:xfrm flipH="1">
                          <a:off x="0" y="0"/>
                          <a:ext cx="1492370" cy="5607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6CE26" id="Rectangle 187" o:spid="_x0000_s1026" style="position:absolute;margin-left:56.7pt;margin-top:27.15pt;width:117.5pt;height:44.15p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" filled="f" strokecolor="red" strokeweight="2pt"/>
            </w:pict>
          </mc:Fallback>
        </mc:AlternateContent>
      </w:r>
      <w:r>
        <w:rPr>
          <w:noProof/>
        </w:rPr>
        <w:drawing>
          <wp:inline distT="0" distB="0" distL="0" distR="0" wp14:anchorId="3B0E8EED" wp14:editId="388DDF08">
            <wp:extent cx="4226943" cy="2003395"/>
            <wp:effectExtent l="19050" t="19050" r="21590" b="1651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4226943" cy="2003395"/>
                    </a:xfrm>
                    <a:prstGeom prst="rect">
                      <a:avLst/>
                    </a:prstGeom>
                    <a:ln>
                      <a:solidFill>
                        <a:schemeClr val="tx1"/>
                      </a:solidFill>
                    </a:ln>
                  </pic:spPr>
                </pic:pic>
              </a:graphicData>
            </a:graphic>
          </wp:inline>
        </w:drawing>
      </w:r>
    </w:p>
    <w:p w14:paraId="45D0400A" w14:textId="77777777" w:rsidR="006D1E9A"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217</w:t>
      </w:r>
      <w:r w:rsidR="00B8237E">
        <w:rPr>
          <w:noProof/>
        </w:rPr>
        <w:fldChar w:fldCharType="end"/>
      </w:r>
      <w:r>
        <w:t xml:space="preserve"> Desktop Alerting Application Active Alert Drop Down Options</w:t>
      </w:r>
    </w:p>
    <w:p w14:paraId="6135A9F4" w14:textId="77777777" w:rsidR="006D1E9A" w:rsidRPr="00B45F70" w:rsidRDefault="006D1E9A" w:rsidP="006D1E9A">
      <w:pPr>
        <w:pStyle w:val="BodyText"/>
        <w:rPr>
          <w:color w:val="000000" w:themeColor="text1"/>
        </w:rPr>
      </w:pPr>
      <w:r>
        <w:rPr>
          <w:color w:val="000000" w:themeColor="text1"/>
        </w:rPr>
        <w:t>To see the details of an alert, use the scroll bar to the right of the alert.</w:t>
      </w:r>
    </w:p>
    <w:p w14:paraId="62C5EC2D" w14:textId="77777777" w:rsidR="006D1E9A" w:rsidRDefault="006D1E9A" w:rsidP="006D1E9A">
      <w:pPr>
        <w:pStyle w:val="BodyText"/>
        <w:keepNext/>
      </w:pPr>
      <w:r>
        <w:rPr>
          <w:noProof/>
        </w:rPr>
        <w:lastRenderedPageBreak/>
        <mc:AlternateContent>
          <mc:Choice Requires="wps">
            <w:drawing>
              <wp:anchor distT="0" distB="0" distL="114300" distR="114300" simplePos="0" relativeHeight="251840512" behindDoc="0" locked="0" layoutInCell="1" allowOverlap="1" wp14:anchorId="35B213F1" wp14:editId="0BB3DCD2">
                <wp:simplePos x="0" y="0"/>
                <wp:positionH relativeFrom="column">
                  <wp:posOffset>5991225</wp:posOffset>
                </wp:positionH>
                <wp:positionV relativeFrom="paragraph">
                  <wp:posOffset>30480</wp:posOffset>
                </wp:positionV>
                <wp:extent cx="273050" cy="666750"/>
                <wp:effectExtent l="0" t="0" r="12700" b="19050"/>
                <wp:wrapNone/>
                <wp:docPr id="188" name="Rectangle 188"/>
                <wp:cNvGraphicFramePr/>
                <a:graphic xmlns:a="http://schemas.openxmlformats.org/drawingml/2006/main">
                  <a:graphicData uri="http://schemas.microsoft.com/office/word/2010/wordprocessingShape">
                    <wps:wsp>
                      <wps:cNvSpPr/>
                      <wps:spPr>
                        <a:xfrm flipH="1">
                          <a:off x="0" y="0"/>
                          <a:ext cx="273050" cy="666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7249F" id="Rectangle 188" o:spid="_x0000_s1026" style="position:absolute;margin-left:471.75pt;margin-top:2.4pt;width:21.5pt;height:52.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" filled="f" strokecolor="red" strokeweight="2pt"/>
            </w:pict>
          </mc:Fallback>
        </mc:AlternateContent>
      </w:r>
      <w:r>
        <w:rPr>
          <w:noProof/>
        </w:rPr>
        <w:drawing>
          <wp:inline distT="0" distB="0" distL="0" distR="0" wp14:anchorId="0E2B16B8" wp14:editId="26134DB0">
            <wp:extent cx="5486400" cy="1470660"/>
            <wp:effectExtent l="19050" t="19050" r="19050" b="1524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5486400" cy="1470660"/>
                    </a:xfrm>
                    <a:prstGeom prst="rect">
                      <a:avLst/>
                    </a:prstGeom>
                    <a:ln>
                      <a:solidFill>
                        <a:schemeClr val="tx1"/>
                      </a:solidFill>
                    </a:ln>
                  </pic:spPr>
                </pic:pic>
              </a:graphicData>
            </a:graphic>
          </wp:inline>
        </w:drawing>
      </w:r>
    </w:p>
    <w:p w14:paraId="5E0261D2" w14:textId="77777777" w:rsidR="006D1E9A" w:rsidRPr="00B45F70" w:rsidRDefault="006D1E9A" w:rsidP="006D1E9A">
      <w:pPr>
        <w:pStyle w:val="Caption"/>
        <w:rPr>
          <w:color w:val="000000" w:themeColor="text1"/>
        </w:rPr>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218</w:t>
      </w:r>
      <w:r w:rsidR="00B8237E">
        <w:rPr>
          <w:noProof/>
        </w:rPr>
        <w:fldChar w:fldCharType="end"/>
      </w:r>
      <w:r>
        <w:t xml:space="preserve"> Desktop Alerting Application Scroll Bar</w:t>
      </w:r>
    </w:p>
    <w:p w14:paraId="1C6FAF93" w14:textId="77777777" w:rsidR="006D1E9A" w:rsidRPr="00B45F70" w:rsidRDefault="006D1E9A" w:rsidP="006D1E9A">
      <w:pPr>
        <w:pStyle w:val="Heading2"/>
        <w:rPr>
          <w:color w:val="000000" w:themeColor="text1"/>
        </w:rPr>
      </w:pPr>
      <w:bookmarkStart w:id="309" w:name="_Toc433621817"/>
      <w:bookmarkStart w:id="310" w:name="_Toc535222518"/>
      <w:r w:rsidRPr="00B45F70">
        <w:rPr>
          <w:color w:val="000000" w:themeColor="text1"/>
        </w:rPr>
        <w:t>Acknowledging Alerts</w:t>
      </w:r>
      <w:bookmarkEnd w:id="309"/>
      <w:bookmarkEnd w:id="310"/>
    </w:p>
    <w:p w14:paraId="03AF5EAB" w14:textId="77777777" w:rsidR="006D1E9A" w:rsidRPr="00A832C6" w:rsidRDefault="006D1E9A" w:rsidP="006D1E9A">
      <w:pPr>
        <w:pStyle w:val="BodyText"/>
        <w:rPr>
          <w:color w:val="000000" w:themeColor="text1"/>
        </w:rPr>
      </w:pPr>
      <w:r w:rsidRPr="00B45F70">
        <w:rPr>
          <w:color w:val="FF0000"/>
        </w:rPr>
        <w:t xml:space="preserve">The Desktop Alert box cannot be closed </w:t>
      </w:r>
      <w:proofErr w:type="gramStart"/>
      <w:r w:rsidRPr="00B45F70">
        <w:rPr>
          <w:color w:val="FF0000"/>
        </w:rPr>
        <w:t>as long as</w:t>
      </w:r>
      <w:proofErr w:type="gramEnd"/>
      <w:r w:rsidRPr="00B45F70">
        <w:rPr>
          <w:color w:val="FF0000"/>
        </w:rPr>
        <w:t xml:space="preserve"> there are alerts in the box that need to be acknowledged.  </w:t>
      </w:r>
      <w:r>
        <w:rPr>
          <w:color w:val="000000" w:themeColor="text1"/>
        </w:rPr>
        <w:t>If the user tries to close the Desktop Alert box when there are active alerts, a warning will appear.</w:t>
      </w:r>
    </w:p>
    <w:p w14:paraId="79CF6570" w14:textId="77777777" w:rsidR="006D1E9A" w:rsidRDefault="006D1E9A" w:rsidP="006D1E9A">
      <w:pPr>
        <w:pStyle w:val="BodyText"/>
        <w:keepNext/>
      </w:pPr>
      <w:r>
        <w:rPr>
          <w:noProof/>
        </w:rPr>
        <w:drawing>
          <wp:inline distT="0" distB="0" distL="0" distR="0" wp14:anchorId="4D981F4B" wp14:editId="5FF56F97">
            <wp:extent cx="3648075" cy="1301119"/>
            <wp:effectExtent l="19050" t="19050" r="9525" b="133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3648075" cy="1301119"/>
                    </a:xfrm>
                    <a:prstGeom prst="rect">
                      <a:avLst/>
                    </a:prstGeom>
                    <a:ln>
                      <a:solidFill>
                        <a:schemeClr val="tx1"/>
                      </a:solidFill>
                    </a:ln>
                  </pic:spPr>
                </pic:pic>
              </a:graphicData>
            </a:graphic>
          </wp:inline>
        </w:drawing>
      </w:r>
    </w:p>
    <w:p w14:paraId="2473770B" w14:textId="77777777" w:rsidR="006D1E9A" w:rsidRDefault="006D1E9A" w:rsidP="006D1E9A">
      <w:pPr>
        <w:pStyle w:val="Caption"/>
        <w:rPr>
          <w:color w:val="FF0000"/>
        </w:rPr>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219</w:t>
      </w:r>
      <w:r w:rsidR="00B8237E">
        <w:rPr>
          <w:noProof/>
        </w:rPr>
        <w:fldChar w:fldCharType="end"/>
      </w:r>
      <w:r>
        <w:t xml:space="preserve"> Acknowledgement Required </w:t>
      </w:r>
      <w:r w:rsidRPr="00B425AD">
        <w:t>Warning</w:t>
      </w:r>
    </w:p>
    <w:p w14:paraId="7CAAB67C" w14:textId="77777777" w:rsidR="006D1E9A" w:rsidRPr="00570215" w:rsidRDefault="006D1E9A" w:rsidP="006D1E9A">
      <w:pPr>
        <w:pStyle w:val="BodyText"/>
        <w:rPr>
          <w:b/>
          <w:color w:val="000000" w:themeColor="text1"/>
        </w:rPr>
      </w:pPr>
      <w:r w:rsidRPr="00570215">
        <w:rPr>
          <w:b/>
          <w:color w:val="000000" w:themeColor="text1"/>
        </w:rPr>
        <w:t>To acknowledge the alerts:</w:t>
      </w:r>
    </w:p>
    <w:p w14:paraId="3C27BCEA" w14:textId="77777777" w:rsidR="006D1E9A" w:rsidRDefault="006D1E9A" w:rsidP="00F465F6">
      <w:pPr>
        <w:pStyle w:val="ListNumber"/>
        <w:numPr>
          <w:ilvl w:val="0"/>
          <w:numId w:val="29"/>
        </w:numPr>
      </w:pPr>
      <w:r>
        <w:t>C</w:t>
      </w:r>
      <w:r w:rsidRPr="00B45F70">
        <w:t xml:space="preserve">lick on the checkbox to the left of the alert(s) and then click the </w:t>
      </w:r>
      <w:r w:rsidRPr="0009656B">
        <w:rPr>
          <w:b/>
        </w:rPr>
        <w:t>Acknowledge All Checked Alerts</w:t>
      </w:r>
      <w:r>
        <w:t xml:space="preserve"> button. </w:t>
      </w:r>
    </w:p>
    <w:p w14:paraId="5B873F3D" w14:textId="77777777" w:rsidR="006D1E9A" w:rsidRPr="00DA2CDA" w:rsidRDefault="006D1E9A" w:rsidP="006D1E9A">
      <w:pPr>
        <w:pStyle w:val="BodyText"/>
      </w:pPr>
    </w:p>
    <w:p w14:paraId="6E91E604" w14:textId="77777777" w:rsidR="006D1E9A" w:rsidRDefault="006D1E9A" w:rsidP="006D1E9A">
      <w:pPr>
        <w:pStyle w:val="BodyText"/>
        <w:keepNext/>
      </w:pPr>
      <w:r>
        <w:rPr>
          <w:noProof/>
        </w:rPr>
        <mc:AlternateContent>
          <mc:Choice Requires="wps">
            <w:drawing>
              <wp:anchor distT="0" distB="0" distL="114300" distR="114300" simplePos="0" relativeHeight="251842560" behindDoc="0" locked="0" layoutInCell="1" allowOverlap="1" wp14:anchorId="65C6CA8C" wp14:editId="16553CC5">
                <wp:simplePos x="0" y="0"/>
                <wp:positionH relativeFrom="column">
                  <wp:posOffset>1781175</wp:posOffset>
                </wp:positionH>
                <wp:positionV relativeFrom="paragraph">
                  <wp:posOffset>2214880</wp:posOffset>
                </wp:positionV>
                <wp:extent cx="1047750" cy="314325"/>
                <wp:effectExtent l="0" t="0" r="19050" b="28575"/>
                <wp:wrapNone/>
                <wp:docPr id="189" name="Rectangle 189"/>
                <wp:cNvGraphicFramePr/>
                <a:graphic xmlns:a="http://schemas.openxmlformats.org/drawingml/2006/main">
                  <a:graphicData uri="http://schemas.microsoft.com/office/word/2010/wordprocessingShape">
                    <wps:wsp>
                      <wps:cNvSpPr/>
                      <wps:spPr>
                        <a:xfrm flipH="1">
                          <a:off x="0" y="0"/>
                          <a:ext cx="1047750"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46C22" id="Rectangle 189" o:spid="_x0000_s1026" style="position:absolute;margin-left:140.25pt;margin-top:174.4pt;width:82.5pt;height:24.75p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" filled="f" strokecolor="red" strokeweight="2pt"/>
            </w:pict>
          </mc:Fallback>
        </mc:AlternateContent>
      </w:r>
      <w:r>
        <w:rPr>
          <w:noProof/>
        </w:rPr>
        <mc:AlternateContent>
          <mc:Choice Requires="wps">
            <w:drawing>
              <wp:anchor distT="0" distB="0" distL="114300" distR="114300" simplePos="0" relativeHeight="251841536" behindDoc="0" locked="0" layoutInCell="1" allowOverlap="1" wp14:anchorId="5F091839" wp14:editId="7AF3278F">
                <wp:simplePos x="0" y="0"/>
                <wp:positionH relativeFrom="column">
                  <wp:posOffset>723900</wp:posOffset>
                </wp:positionH>
                <wp:positionV relativeFrom="paragraph">
                  <wp:posOffset>586105</wp:posOffset>
                </wp:positionV>
                <wp:extent cx="200025" cy="1495425"/>
                <wp:effectExtent l="0" t="0" r="28575" b="28575"/>
                <wp:wrapNone/>
                <wp:docPr id="190" name="Rectangle 190"/>
                <wp:cNvGraphicFramePr/>
                <a:graphic xmlns:a="http://schemas.openxmlformats.org/drawingml/2006/main">
                  <a:graphicData uri="http://schemas.microsoft.com/office/word/2010/wordprocessingShape">
                    <wps:wsp>
                      <wps:cNvSpPr/>
                      <wps:spPr>
                        <a:xfrm flipH="1">
                          <a:off x="0" y="0"/>
                          <a:ext cx="200025" cy="1495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866D9" id="Rectangle 190" o:spid="_x0000_s1026" style="position:absolute;margin-left:57pt;margin-top:46.15pt;width:15.75pt;height:117.75pt;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" filled="f" strokecolor="red" strokeweight="2pt"/>
            </w:pict>
          </mc:Fallback>
        </mc:AlternateContent>
      </w:r>
      <w:r>
        <w:rPr>
          <w:noProof/>
        </w:rPr>
        <w:drawing>
          <wp:inline distT="0" distB="0" distL="0" distR="0" wp14:anchorId="5D418585" wp14:editId="35AC20CD">
            <wp:extent cx="3872434" cy="2514600"/>
            <wp:effectExtent l="19050" t="19050" r="13970" b="190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3879440" cy="2519149"/>
                    </a:xfrm>
                    <a:prstGeom prst="rect">
                      <a:avLst/>
                    </a:prstGeom>
                    <a:ln>
                      <a:solidFill>
                        <a:schemeClr val="tx1"/>
                      </a:solidFill>
                    </a:ln>
                  </pic:spPr>
                </pic:pic>
              </a:graphicData>
            </a:graphic>
          </wp:inline>
        </w:drawing>
      </w:r>
    </w:p>
    <w:p w14:paraId="6E322601" w14:textId="77777777" w:rsidR="006D1E9A"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220</w:t>
      </w:r>
      <w:r w:rsidR="00B8237E">
        <w:rPr>
          <w:noProof/>
        </w:rPr>
        <w:fldChar w:fldCharType="end"/>
      </w:r>
      <w:r>
        <w:t xml:space="preserve"> Select and Acknowledge Alerts</w:t>
      </w:r>
    </w:p>
    <w:p w14:paraId="14E8ECA0" w14:textId="77777777" w:rsidR="006D1E9A" w:rsidRDefault="006D1E9A" w:rsidP="00AD17B0">
      <w:pPr>
        <w:pStyle w:val="ListNumber"/>
        <w:numPr>
          <w:ilvl w:val="0"/>
          <w:numId w:val="63"/>
        </w:numPr>
        <w:ind w:left="1440"/>
      </w:pPr>
      <w:proofErr w:type="gramStart"/>
      <w:r>
        <w:lastRenderedPageBreak/>
        <w:t>A</w:t>
      </w:r>
      <w:proofErr w:type="gramEnd"/>
      <w:r>
        <w:t xml:space="preserve"> acknowledge description input box will appear which requires some notation about the acknowledgement. Type in an appropriate notation and click </w:t>
      </w:r>
      <w:r w:rsidRPr="00152E19">
        <w:rPr>
          <w:b/>
        </w:rPr>
        <w:t>Ok</w:t>
      </w:r>
      <w:r>
        <w:t>.</w:t>
      </w:r>
    </w:p>
    <w:p w14:paraId="46CA7E22" w14:textId="77777777" w:rsidR="006D1E9A" w:rsidRDefault="006D1E9A" w:rsidP="006D1E9A">
      <w:pPr>
        <w:pStyle w:val="BodyText"/>
        <w:keepNext/>
        <w:ind w:left="0"/>
      </w:pPr>
      <w:r>
        <w:rPr>
          <w:noProof/>
        </w:rPr>
        <w:drawing>
          <wp:inline distT="0" distB="0" distL="0" distR="0" wp14:anchorId="27731804" wp14:editId="056D0622">
            <wp:extent cx="2679530" cy="1600200"/>
            <wp:effectExtent l="19050" t="19050" r="26035" b="1905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2679530" cy="1600200"/>
                    </a:xfrm>
                    <a:prstGeom prst="rect">
                      <a:avLst/>
                    </a:prstGeom>
                    <a:ln>
                      <a:solidFill>
                        <a:schemeClr val="tx1"/>
                      </a:solidFill>
                    </a:ln>
                  </pic:spPr>
                </pic:pic>
              </a:graphicData>
            </a:graphic>
          </wp:inline>
        </w:drawing>
      </w:r>
      <w:r>
        <w:rPr>
          <w:noProof/>
        </w:rPr>
        <w:drawing>
          <wp:inline distT="0" distB="0" distL="0" distR="0" wp14:anchorId="4290EE10" wp14:editId="4D09BFFE">
            <wp:extent cx="2688552" cy="1600200"/>
            <wp:effectExtent l="19050" t="19050" r="17145" b="190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2688552" cy="1600200"/>
                    </a:xfrm>
                    <a:prstGeom prst="rect">
                      <a:avLst/>
                    </a:prstGeom>
                    <a:ln>
                      <a:solidFill>
                        <a:schemeClr val="tx1"/>
                      </a:solidFill>
                    </a:ln>
                  </pic:spPr>
                </pic:pic>
              </a:graphicData>
            </a:graphic>
          </wp:inline>
        </w:drawing>
      </w:r>
    </w:p>
    <w:p w14:paraId="6155A72E" w14:textId="77777777" w:rsidR="006D1E9A" w:rsidRDefault="006D1E9A" w:rsidP="006D1E9A">
      <w:pPr>
        <w:pStyle w:val="Caption"/>
        <w:ind w:left="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221</w:t>
      </w:r>
      <w:r w:rsidR="00B8237E">
        <w:rPr>
          <w:noProof/>
        </w:rPr>
        <w:fldChar w:fldCharType="end"/>
      </w:r>
      <w:r>
        <w:t xml:space="preserve"> Acknowledgement Description Input Box</w:t>
      </w:r>
    </w:p>
    <w:p w14:paraId="2DFB7ED5" w14:textId="77777777" w:rsidR="006D1E9A" w:rsidRDefault="006D1E9A" w:rsidP="008A63E6">
      <w:pPr>
        <w:pStyle w:val="ListNumber"/>
        <w:ind w:left="1440"/>
        <w:rPr>
          <w:noProof/>
        </w:rPr>
      </w:pPr>
      <w:r>
        <w:rPr>
          <w:noProof/>
        </w:rPr>
        <w:t xml:space="preserve">Once an acknowledgement is submitted successfully, a confirmation of the acknowledgement will appear.  Click </w:t>
      </w:r>
      <w:r w:rsidRPr="00570215">
        <w:rPr>
          <w:b/>
          <w:noProof/>
        </w:rPr>
        <w:t>OK</w:t>
      </w:r>
      <w:r>
        <w:rPr>
          <w:noProof/>
        </w:rPr>
        <w:t xml:space="preserve"> to close the confirmation box.</w:t>
      </w:r>
    </w:p>
    <w:p w14:paraId="243D732B" w14:textId="77777777" w:rsidR="006D1E9A" w:rsidRDefault="006D1E9A" w:rsidP="006D1E9A">
      <w:pPr>
        <w:pStyle w:val="BodyText"/>
        <w:keepNext/>
        <w:ind w:left="1440"/>
      </w:pPr>
      <w:r>
        <w:rPr>
          <w:noProof/>
        </w:rPr>
        <w:drawing>
          <wp:inline distT="0" distB="0" distL="0" distR="0" wp14:anchorId="4E512796" wp14:editId="1A687452">
            <wp:extent cx="2571750" cy="1122353"/>
            <wp:effectExtent l="19050" t="19050" r="19050" b="2095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2571750" cy="1122353"/>
                    </a:xfrm>
                    <a:prstGeom prst="rect">
                      <a:avLst/>
                    </a:prstGeom>
                    <a:ln>
                      <a:solidFill>
                        <a:schemeClr val="tx1"/>
                      </a:solidFill>
                    </a:ln>
                  </pic:spPr>
                </pic:pic>
              </a:graphicData>
            </a:graphic>
          </wp:inline>
        </w:drawing>
      </w:r>
    </w:p>
    <w:p w14:paraId="6477FE87" w14:textId="77777777" w:rsidR="006D1E9A" w:rsidRDefault="006D1E9A" w:rsidP="006D1E9A">
      <w:pPr>
        <w:pStyle w:val="Caption"/>
        <w:ind w:left="1440"/>
        <w:rPr>
          <w:noProof/>
        </w:rPr>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222</w:t>
      </w:r>
      <w:r w:rsidR="00B8237E">
        <w:rPr>
          <w:noProof/>
        </w:rPr>
        <w:fldChar w:fldCharType="end"/>
      </w:r>
      <w:r>
        <w:t xml:space="preserve"> Acknowledgement </w:t>
      </w:r>
      <w:r>
        <w:rPr>
          <w:noProof/>
        </w:rPr>
        <w:t>Confirmation</w:t>
      </w:r>
    </w:p>
    <w:p w14:paraId="6A6C6CF0" w14:textId="77777777" w:rsidR="006D1E9A" w:rsidRPr="00570215" w:rsidRDefault="006D1E9A" w:rsidP="006D1E9A">
      <w:pPr>
        <w:pStyle w:val="BodyText"/>
      </w:pPr>
      <w:r>
        <w:t xml:space="preserve">If the acknowledgement is unsuccessful, a similar box will appear indicating that the acknowledgement was </w:t>
      </w:r>
      <w:proofErr w:type="gramStart"/>
      <w:r>
        <w:t>unsuccessful</w:t>
      </w:r>
      <w:proofErr w:type="gramEnd"/>
      <w:r>
        <w:t xml:space="preserve"> and the pop-ups will reappear. </w:t>
      </w:r>
    </w:p>
    <w:p w14:paraId="5C9C229B" w14:textId="77777777" w:rsidR="006D1E9A" w:rsidRDefault="006D1E9A" w:rsidP="006D1E9A">
      <w:pPr>
        <w:pStyle w:val="Heading2"/>
      </w:pPr>
      <w:bookmarkStart w:id="311" w:name="_Toc433621818"/>
      <w:bookmarkStart w:id="312" w:name="_Toc535222519"/>
      <w:r>
        <w:t>Alert History</w:t>
      </w:r>
      <w:bookmarkEnd w:id="311"/>
      <w:bookmarkEnd w:id="312"/>
    </w:p>
    <w:p w14:paraId="6CE871F7" w14:textId="77777777" w:rsidR="006D1E9A" w:rsidRDefault="006D1E9A" w:rsidP="006D1E9A">
      <w:pPr>
        <w:pStyle w:val="BodyText"/>
      </w:pPr>
      <w:r>
        <w:t>To see the history of alerts:</w:t>
      </w:r>
    </w:p>
    <w:p w14:paraId="2C6912E2" w14:textId="77777777" w:rsidR="006D1E9A" w:rsidRDefault="006D1E9A" w:rsidP="00F465F6">
      <w:pPr>
        <w:pStyle w:val="ListNumber"/>
        <w:numPr>
          <w:ilvl w:val="0"/>
          <w:numId w:val="28"/>
        </w:numPr>
      </w:pPr>
      <w:r>
        <w:t xml:space="preserve">Click on the up arrow of the system tray. </w:t>
      </w:r>
    </w:p>
    <w:p w14:paraId="56062F35" w14:textId="77777777" w:rsidR="006D1E9A" w:rsidRDefault="006D1E9A" w:rsidP="00BD3264">
      <w:pPr>
        <w:pStyle w:val="ListNumber"/>
        <w:numPr>
          <w:ilvl w:val="0"/>
          <w:numId w:val="6"/>
        </w:numPr>
      </w:pPr>
      <w:r>
        <w:t xml:space="preserve">Right click on the BroadSoft Logo with the lightning bolt running through it. </w:t>
      </w:r>
    </w:p>
    <w:p w14:paraId="464DEC8E" w14:textId="77777777" w:rsidR="006D1E9A" w:rsidRDefault="006D1E9A" w:rsidP="00BD3264">
      <w:pPr>
        <w:pStyle w:val="ListNumber"/>
        <w:numPr>
          <w:ilvl w:val="0"/>
          <w:numId w:val="6"/>
        </w:numPr>
      </w:pPr>
      <w:r>
        <w:t xml:space="preserve">Select Alert History.   </w:t>
      </w:r>
    </w:p>
    <w:p w14:paraId="3678D76E" w14:textId="77777777" w:rsidR="006D1E9A" w:rsidRDefault="006D1E9A" w:rsidP="00BD3264">
      <w:pPr>
        <w:pStyle w:val="ListNumber"/>
        <w:numPr>
          <w:ilvl w:val="0"/>
          <w:numId w:val="6"/>
        </w:numPr>
      </w:pPr>
      <w:r>
        <w:t xml:space="preserve">A large Alert History box will appear.  </w:t>
      </w:r>
    </w:p>
    <w:p w14:paraId="54ED7A9D" w14:textId="77777777" w:rsidR="006D1E9A" w:rsidRDefault="006D1E9A" w:rsidP="00BD3264">
      <w:pPr>
        <w:pStyle w:val="ListNumber"/>
        <w:numPr>
          <w:ilvl w:val="0"/>
          <w:numId w:val="0"/>
        </w:numPr>
        <w:ind w:left="1440"/>
      </w:pPr>
    </w:p>
    <w:p w14:paraId="3585C934" w14:textId="77777777" w:rsidR="006D1E9A" w:rsidRDefault="006D1E9A" w:rsidP="00BD3264">
      <w:pPr>
        <w:pStyle w:val="ListNumber"/>
        <w:numPr>
          <w:ilvl w:val="0"/>
          <w:numId w:val="0"/>
        </w:numPr>
        <w:ind w:left="1440"/>
      </w:pPr>
      <w:r>
        <w:rPr>
          <w:noProof/>
        </w:rPr>
        <w:lastRenderedPageBreak/>
        <mc:AlternateContent>
          <mc:Choice Requires="wps">
            <w:drawing>
              <wp:anchor distT="0" distB="0" distL="114300" distR="114300" simplePos="0" relativeHeight="251847680" behindDoc="0" locked="0" layoutInCell="1" allowOverlap="1" wp14:anchorId="34432490" wp14:editId="0EDE79B0">
                <wp:simplePos x="0" y="0"/>
                <wp:positionH relativeFrom="column">
                  <wp:posOffset>2221302</wp:posOffset>
                </wp:positionH>
                <wp:positionV relativeFrom="paragraph">
                  <wp:posOffset>347441</wp:posOffset>
                </wp:positionV>
                <wp:extent cx="1630392" cy="508958"/>
                <wp:effectExtent l="0" t="0" r="27305" b="24765"/>
                <wp:wrapNone/>
                <wp:docPr id="191" name="Left Arrow 191"/>
                <wp:cNvGraphicFramePr/>
                <a:graphic xmlns:a="http://schemas.openxmlformats.org/drawingml/2006/main">
                  <a:graphicData uri="http://schemas.microsoft.com/office/word/2010/wordprocessingShape">
                    <wps:wsp>
                      <wps:cNvSpPr/>
                      <wps:spPr>
                        <a:xfrm>
                          <a:off x="0" y="0"/>
                          <a:ext cx="1630392" cy="50895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FE1667" w14:textId="77777777" w:rsidR="003E188B" w:rsidRDefault="003E188B" w:rsidP="006D1E9A">
                            <w:pPr>
                              <w:ind w:left="0"/>
                              <w:jc w:val="center"/>
                            </w:pPr>
                            <w:r>
                              <w:t>Select date to 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432490" id="Left Arrow 191" o:spid="_x0000_s1079" type="#_x0000_t66" style="position:absolute;left:0;text-align:left;margin-left:174.9pt;margin-top:27.35pt;width:128.4pt;height:40.1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" adj="3371" fillcolor="#4f81bd [3204]" strokecolor="#243f60 [1604]" strokeweight="2pt">
                <v:textbox>
                  <w:txbxContent>
                    <w:p w14:paraId="1AFE1667" w14:textId="77777777" w:rsidR="003E188B" w:rsidRDefault="003E188B" w:rsidP="006D1E9A">
                      <w:pPr>
                        <w:ind w:left="0"/>
                        <w:jc w:val="center"/>
                      </w:pPr>
                      <w:r>
                        <w:t>Select date to view</w:t>
                      </w:r>
                    </w:p>
                  </w:txbxContent>
                </v:textbox>
              </v:shape>
            </w:pict>
          </mc:Fallback>
        </mc:AlternateContent>
      </w:r>
      <w:r>
        <w:rPr>
          <w:noProof/>
        </w:rPr>
        <mc:AlternateContent>
          <mc:Choice Requires="wps">
            <w:drawing>
              <wp:anchor distT="0" distB="0" distL="114300" distR="114300" simplePos="0" relativeHeight="251846656" behindDoc="0" locked="0" layoutInCell="1" allowOverlap="1" wp14:anchorId="07EF1275" wp14:editId="79A3CAD9">
                <wp:simplePos x="0" y="0"/>
                <wp:positionH relativeFrom="column">
                  <wp:posOffset>-668547</wp:posOffset>
                </wp:positionH>
                <wp:positionV relativeFrom="paragraph">
                  <wp:posOffset>2581682</wp:posOffset>
                </wp:positionV>
                <wp:extent cx="1293675" cy="819510"/>
                <wp:effectExtent l="0" t="19050" r="40005" b="38100"/>
                <wp:wrapNone/>
                <wp:docPr id="192" name="Right Arrow 192"/>
                <wp:cNvGraphicFramePr/>
                <a:graphic xmlns:a="http://schemas.openxmlformats.org/drawingml/2006/main">
                  <a:graphicData uri="http://schemas.microsoft.com/office/word/2010/wordprocessingShape">
                    <wps:wsp>
                      <wps:cNvSpPr/>
                      <wps:spPr>
                        <a:xfrm>
                          <a:off x="0" y="0"/>
                          <a:ext cx="1293675" cy="8195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BF2E26" w14:textId="77777777" w:rsidR="003E188B" w:rsidRDefault="003E188B" w:rsidP="006D1E9A">
                            <w:pPr>
                              <w:ind w:left="0"/>
                              <w:jc w:val="center"/>
                            </w:pPr>
                            <w:r>
                              <w:t xml:space="preserve">View details of highlighted alert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F1275" id="Right Arrow 192" o:spid="_x0000_s1080" type="#_x0000_t13" style="position:absolute;left:0;text-align:left;margin-left:-52.65pt;margin-top:203.3pt;width:101.85pt;height:64.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" adj="14758" fillcolor="#4f81bd [3204]" strokecolor="#243f60 [1604]" strokeweight="2pt">
                <v:textbox>
                  <w:txbxContent>
                    <w:p w14:paraId="3BBF2E26" w14:textId="77777777" w:rsidR="003E188B" w:rsidRDefault="003E188B" w:rsidP="006D1E9A">
                      <w:pPr>
                        <w:ind w:left="0"/>
                        <w:jc w:val="center"/>
                      </w:pPr>
                      <w:r>
                        <w:t xml:space="preserve">View details of highlighted alert </w:t>
                      </w:r>
                    </w:p>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1BA9D774" wp14:editId="5DBB30EA">
                <wp:simplePos x="0" y="0"/>
                <wp:positionH relativeFrom="column">
                  <wp:posOffset>-668547</wp:posOffset>
                </wp:positionH>
                <wp:positionV relativeFrom="paragraph">
                  <wp:posOffset>916784</wp:posOffset>
                </wp:positionV>
                <wp:extent cx="1293675" cy="552091"/>
                <wp:effectExtent l="0" t="19050" r="40005" b="38735"/>
                <wp:wrapNone/>
                <wp:docPr id="193" name="Right Arrow 193"/>
                <wp:cNvGraphicFramePr/>
                <a:graphic xmlns:a="http://schemas.openxmlformats.org/drawingml/2006/main">
                  <a:graphicData uri="http://schemas.microsoft.com/office/word/2010/wordprocessingShape">
                    <wps:wsp>
                      <wps:cNvSpPr/>
                      <wps:spPr>
                        <a:xfrm>
                          <a:off x="0" y="0"/>
                          <a:ext cx="1293675" cy="55209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17B1BA" w14:textId="77777777" w:rsidR="003E188B" w:rsidRDefault="003E188B" w:rsidP="006D1E9A">
                            <w:pPr>
                              <w:ind w:left="0"/>
                              <w:jc w:val="center"/>
                            </w:pPr>
                            <w:r>
                              <w:t xml:space="preserve">Highlight an alert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9D774" id="Right Arrow 193" o:spid="_x0000_s1081" type="#_x0000_t13" style="position:absolute;left:0;text-align:left;margin-left:-52.65pt;margin-top:72.2pt;width:101.85pt;height:43.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" adj="16991" fillcolor="#4f81bd [3204]" strokecolor="#243f60 [1604]" strokeweight="2pt">
                <v:textbox>
                  <w:txbxContent>
                    <w:p w14:paraId="2817B1BA" w14:textId="77777777" w:rsidR="003E188B" w:rsidRDefault="003E188B" w:rsidP="006D1E9A">
                      <w:pPr>
                        <w:ind w:left="0"/>
                        <w:jc w:val="center"/>
                      </w:pPr>
                      <w:r>
                        <w:t xml:space="preserve">Highlight an alert </w:t>
                      </w:r>
                    </w:p>
                  </w:txbxContent>
                </v:textbox>
              </v:shape>
            </w:pict>
          </mc:Fallback>
        </mc:AlternateContent>
      </w:r>
      <w:r>
        <w:rPr>
          <w:noProof/>
        </w:rPr>
        <w:drawing>
          <wp:inline distT="0" distB="0" distL="0" distR="0" wp14:anchorId="71506E8D" wp14:editId="35AE067E">
            <wp:extent cx="4718649" cy="3401905"/>
            <wp:effectExtent l="0" t="0" r="6350" b="825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4724044" cy="3405794"/>
                    </a:xfrm>
                    <a:prstGeom prst="rect">
                      <a:avLst/>
                    </a:prstGeom>
                  </pic:spPr>
                </pic:pic>
              </a:graphicData>
            </a:graphic>
          </wp:inline>
        </w:drawing>
      </w:r>
    </w:p>
    <w:p w14:paraId="3009E48B" w14:textId="77777777" w:rsidR="006D1E9A"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223</w:t>
      </w:r>
      <w:r w:rsidR="00B8237E">
        <w:rPr>
          <w:noProof/>
        </w:rPr>
        <w:fldChar w:fldCharType="end"/>
      </w:r>
      <w:r>
        <w:t xml:space="preserve"> Alert History</w:t>
      </w:r>
    </w:p>
    <w:p w14:paraId="06917647" w14:textId="77777777" w:rsidR="006D1E9A" w:rsidRDefault="006D1E9A" w:rsidP="00BD3264">
      <w:pPr>
        <w:pStyle w:val="ListNumber"/>
        <w:numPr>
          <w:ilvl w:val="0"/>
          <w:numId w:val="6"/>
        </w:numPr>
      </w:pPr>
      <w:r>
        <w:t xml:space="preserve">Select </w:t>
      </w:r>
      <w:r w:rsidR="005E6426">
        <w:t>a</w:t>
      </w:r>
      <w:r>
        <w:t xml:space="preserve"> date </w:t>
      </w:r>
      <w:r w:rsidR="005E6426">
        <w:t>to retrieve</w:t>
      </w:r>
      <w:r>
        <w:t xml:space="preserve"> </w:t>
      </w:r>
      <w:r w:rsidR="005E6426">
        <w:t>its</w:t>
      </w:r>
      <w:r>
        <w:t xml:space="preserve"> history and click on </w:t>
      </w:r>
      <w:r w:rsidRPr="0009656B">
        <w:rPr>
          <w:b/>
        </w:rPr>
        <w:t>Get Alerts</w:t>
      </w:r>
      <w:r>
        <w:t>.</w:t>
      </w:r>
    </w:p>
    <w:p w14:paraId="157323BD" w14:textId="77777777" w:rsidR="006D1E9A" w:rsidRDefault="006D1E9A" w:rsidP="00BD3264">
      <w:pPr>
        <w:pStyle w:val="ListNumber"/>
        <w:numPr>
          <w:ilvl w:val="0"/>
          <w:numId w:val="0"/>
        </w:numPr>
        <w:ind w:left="1440"/>
      </w:pPr>
      <w:r>
        <w:t xml:space="preserve">The Alert ID, Alert Time (both for desktop and property), the Property ID and Name, and the Alert Type will appear for each alert that occurred that day.  </w:t>
      </w:r>
    </w:p>
    <w:p w14:paraId="7D2EC7FF" w14:textId="77777777" w:rsidR="006D1E9A" w:rsidRDefault="006D1E9A" w:rsidP="00AD17B0">
      <w:pPr>
        <w:pStyle w:val="ListNumber"/>
        <w:numPr>
          <w:ilvl w:val="0"/>
          <w:numId w:val="64"/>
        </w:numPr>
        <w:ind w:left="1440"/>
      </w:pPr>
      <w:r>
        <w:t xml:space="preserve">To see the details for a </w:t>
      </w:r>
      <w:proofErr w:type="gramStart"/>
      <w:r>
        <w:t>particular alert</w:t>
      </w:r>
      <w:proofErr w:type="gramEnd"/>
      <w:r>
        <w:t>, highlight the alert in the list and scroll through the alert content at the bottom of the Alert History page.</w:t>
      </w:r>
    </w:p>
    <w:p w14:paraId="06BB86A3" w14:textId="77777777" w:rsidR="006D1E9A" w:rsidRDefault="006D1E9A" w:rsidP="008A63E6">
      <w:pPr>
        <w:pStyle w:val="ListNumber"/>
        <w:ind w:left="1440"/>
      </w:pPr>
      <w:r>
        <w:t xml:space="preserve">The page can be closed by clicking on the X in the upper </w:t>
      </w:r>
      <w:proofErr w:type="gramStart"/>
      <w:r>
        <w:t>right hand</w:t>
      </w:r>
      <w:proofErr w:type="gramEnd"/>
      <w:r>
        <w:t xml:space="preserve"> corner.  This will not stop the Desktop Client application.  </w:t>
      </w:r>
    </w:p>
    <w:p w14:paraId="6328DE93" w14:textId="77777777" w:rsidR="006D1E9A" w:rsidRDefault="006D1E9A" w:rsidP="006D1E9A">
      <w:pPr>
        <w:pStyle w:val="Heading2"/>
      </w:pPr>
      <w:bookmarkStart w:id="313" w:name="_Toc433621819"/>
      <w:bookmarkStart w:id="314" w:name="_Toc535222520"/>
      <w:r>
        <w:t>Disable Desktop Alerting Application</w:t>
      </w:r>
      <w:bookmarkEnd w:id="313"/>
      <w:bookmarkEnd w:id="314"/>
    </w:p>
    <w:p w14:paraId="31EF928F" w14:textId="77777777" w:rsidR="006D1E9A" w:rsidRDefault="006D1E9A" w:rsidP="006D1E9A">
      <w:pPr>
        <w:pStyle w:val="BodyText"/>
      </w:pPr>
      <w:r>
        <w:t>The Desktop Alerting Application can be disabled.  The application will not receive any alerts if the application is disabled.  Depending on the configuration, other workstation’s running the desktop client application may be alerted when a workstation is disabled.</w:t>
      </w:r>
    </w:p>
    <w:p w14:paraId="4ED633AB" w14:textId="77777777" w:rsidR="006D1E9A" w:rsidRPr="009B25A3" w:rsidRDefault="006D1E9A" w:rsidP="006D1E9A">
      <w:pPr>
        <w:pStyle w:val="BodyText"/>
        <w:rPr>
          <w:b/>
        </w:rPr>
      </w:pPr>
      <w:r w:rsidRPr="009B25A3">
        <w:rPr>
          <w:b/>
        </w:rPr>
        <w:t>To disable the application:</w:t>
      </w:r>
    </w:p>
    <w:p w14:paraId="0A88F80C" w14:textId="77777777" w:rsidR="006D1E9A" w:rsidRDefault="006D1E9A" w:rsidP="00F465F6">
      <w:pPr>
        <w:pStyle w:val="ListNumber"/>
        <w:numPr>
          <w:ilvl w:val="0"/>
          <w:numId w:val="27"/>
        </w:numPr>
      </w:pPr>
      <w:r>
        <w:t xml:space="preserve">Click on the up arrow of the system tray. </w:t>
      </w:r>
    </w:p>
    <w:p w14:paraId="43A09E6E" w14:textId="77777777" w:rsidR="006D1E9A" w:rsidRDefault="006D1E9A" w:rsidP="006D1E9A">
      <w:pPr>
        <w:pStyle w:val="BodyText"/>
        <w:keepNext/>
      </w:pPr>
      <w:r>
        <w:rPr>
          <w:noProof/>
        </w:rPr>
        <w:lastRenderedPageBreak/>
        <mc:AlternateContent>
          <mc:Choice Requires="wps">
            <w:drawing>
              <wp:anchor distT="0" distB="0" distL="114300" distR="114300" simplePos="0" relativeHeight="251848704" behindDoc="0" locked="0" layoutInCell="1" allowOverlap="1" wp14:anchorId="722B1E5E" wp14:editId="7B38ED10">
                <wp:simplePos x="0" y="0"/>
                <wp:positionH relativeFrom="column">
                  <wp:posOffset>1977654</wp:posOffset>
                </wp:positionH>
                <wp:positionV relativeFrom="paragraph">
                  <wp:posOffset>1734820</wp:posOffset>
                </wp:positionV>
                <wp:extent cx="250166" cy="224286"/>
                <wp:effectExtent l="0" t="0" r="17145" b="23495"/>
                <wp:wrapNone/>
                <wp:docPr id="194" name="Rectangle 194"/>
                <wp:cNvGraphicFramePr/>
                <a:graphic xmlns:a="http://schemas.openxmlformats.org/drawingml/2006/main">
                  <a:graphicData uri="http://schemas.microsoft.com/office/word/2010/wordprocessingShape">
                    <wps:wsp>
                      <wps:cNvSpPr/>
                      <wps:spPr>
                        <a:xfrm flipH="1">
                          <a:off x="0" y="0"/>
                          <a:ext cx="250166" cy="2242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0CD97" id="Rectangle 194" o:spid="_x0000_s1026" style="position:absolute;margin-left:155.7pt;margin-top:136.6pt;width:19.7pt;height:17.65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" filled="f" strokecolor="red" strokeweight="2pt"/>
            </w:pict>
          </mc:Fallback>
        </mc:AlternateContent>
      </w:r>
      <w:r w:rsidRPr="0055306C">
        <w:rPr>
          <w:noProof/>
        </w:rPr>
        <w:t xml:space="preserve"> </w:t>
      </w:r>
      <w:r>
        <w:rPr>
          <w:noProof/>
        </w:rPr>
        <w:drawing>
          <wp:inline distT="0" distB="0" distL="0" distR="0" wp14:anchorId="51EB74D3" wp14:editId="50ED9FCA">
            <wp:extent cx="2863969" cy="1993055"/>
            <wp:effectExtent l="0" t="0" r="0" b="762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2863969" cy="1993055"/>
                    </a:xfrm>
                    <a:prstGeom prst="rect">
                      <a:avLst/>
                    </a:prstGeom>
                  </pic:spPr>
                </pic:pic>
              </a:graphicData>
            </a:graphic>
          </wp:inline>
        </w:drawing>
      </w:r>
    </w:p>
    <w:p w14:paraId="03EAB30A" w14:textId="77777777" w:rsidR="006D1E9A" w:rsidRPr="00037A2E"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224</w:t>
      </w:r>
      <w:r w:rsidR="00B8237E">
        <w:rPr>
          <w:noProof/>
        </w:rPr>
        <w:fldChar w:fldCharType="end"/>
      </w:r>
      <w:r>
        <w:t xml:space="preserve"> Desktop Alert Client in System Tray</w:t>
      </w:r>
    </w:p>
    <w:p w14:paraId="5DE32846" w14:textId="77777777" w:rsidR="006D1E9A" w:rsidRDefault="006D1E9A" w:rsidP="00BD3264">
      <w:pPr>
        <w:pStyle w:val="ListNumber"/>
        <w:numPr>
          <w:ilvl w:val="0"/>
          <w:numId w:val="6"/>
        </w:numPr>
      </w:pPr>
      <w:r>
        <w:t xml:space="preserve">Right click on the BroadSoft Logo with the lightning bolt running through it. </w:t>
      </w:r>
    </w:p>
    <w:p w14:paraId="6E8CF49F" w14:textId="77777777" w:rsidR="006D1E9A" w:rsidRPr="0055306C" w:rsidRDefault="006D1E9A" w:rsidP="00BD3264">
      <w:pPr>
        <w:pStyle w:val="ListNumber"/>
        <w:numPr>
          <w:ilvl w:val="0"/>
          <w:numId w:val="6"/>
        </w:numPr>
      </w:pPr>
      <w:r>
        <w:t>Select Disable.</w:t>
      </w:r>
    </w:p>
    <w:p w14:paraId="309166E2" w14:textId="77777777" w:rsidR="006D1E9A" w:rsidRDefault="006D1E9A" w:rsidP="006D1E9A">
      <w:pPr>
        <w:pStyle w:val="BodyText"/>
        <w:keepNext/>
      </w:pPr>
      <w:r>
        <w:rPr>
          <w:noProof/>
        </w:rPr>
        <mc:AlternateContent>
          <mc:Choice Requires="wps">
            <w:drawing>
              <wp:anchor distT="0" distB="0" distL="114300" distR="114300" simplePos="0" relativeHeight="251849728" behindDoc="0" locked="0" layoutInCell="1" allowOverlap="1" wp14:anchorId="4717D9C1" wp14:editId="7909A4FD">
                <wp:simplePos x="0" y="0"/>
                <wp:positionH relativeFrom="column">
                  <wp:posOffset>1572260</wp:posOffset>
                </wp:positionH>
                <wp:positionV relativeFrom="paragraph">
                  <wp:posOffset>725170</wp:posOffset>
                </wp:positionV>
                <wp:extent cx="637743" cy="155144"/>
                <wp:effectExtent l="0" t="0" r="10160" b="16510"/>
                <wp:wrapNone/>
                <wp:docPr id="195" name="Rectangle 195"/>
                <wp:cNvGraphicFramePr/>
                <a:graphic xmlns:a="http://schemas.openxmlformats.org/drawingml/2006/main">
                  <a:graphicData uri="http://schemas.microsoft.com/office/word/2010/wordprocessingShape">
                    <wps:wsp>
                      <wps:cNvSpPr/>
                      <wps:spPr>
                        <a:xfrm flipH="1">
                          <a:off x="0" y="0"/>
                          <a:ext cx="637743" cy="1551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4895A" id="Rectangle 195" o:spid="_x0000_s1026" style="position:absolute;margin-left:123.8pt;margin-top:57.1pt;width:50.2pt;height:12.2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" filled="f" strokecolor="red" strokeweight="2pt"/>
            </w:pict>
          </mc:Fallback>
        </mc:AlternateContent>
      </w:r>
      <w:r>
        <w:rPr>
          <w:noProof/>
        </w:rPr>
        <w:drawing>
          <wp:inline distT="0" distB="0" distL="0" distR="0" wp14:anchorId="020B82FD" wp14:editId="0EACC7CE">
            <wp:extent cx="2881222" cy="1891173"/>
            <wp:effectExtent l="19050" t="19050" r="14605" b="1397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2885428" cy="1893934"/>
                    </a:xfrm>
                    <a:prstGeom prst="rect">
                      <a:avLst/>
                    </a:prstGeom>
                    <a:ln>
                      <a:solidFill>
                        <a:schemeClr val="tx1"/>
                      </a:solidFill>
                    </a:ln>
                  </pic:spPr>
                </pic:pic>
              </a:graphicData>
            </a:graphic>
          </wp:inline>
        </w:drawing>
      </w:r>
    </w:p>
    <w:p w14:paraId="5524ADF6" w14:textId="77777777" w:rsidR="006D1E9A"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225</w:t>
      </w:r>
      <w:r w:rsidR="00B8237E">
        <w:rPr>
          <w:noProof/>
        </w:rPr>
        <w:fldChar w:fldCharType="end"/>
      </w:r>
      <w:r>
        <w:t xml:space="preserve"> Configuration of Desktop Alert Client</w:t>
      </w:r>
    </w:p>
    <w:p w14:paraId="7B32A99B" w14:textId="77777777" w:rsidR="006D1E9A" w:rsidRDefault="006D1E9A" w:rsidP="00AD17B0">
      <w:pPr>
        <w:pStyle w:val="ListNumber"/>
        <w:numPr>
          <w:ilvl w:val="0"/>
          <w:numId w:val="65"/>
        </w:numPr>
        <w:ind w:left="1440"/>
      </w:pPr>
      <w:r>
        <w:t>A warning message will appear indicating that the application will no longer receive alerts while disabled.</w:t>
      </w:r>
    </w:p>
    <w:p w14:paraId="61A18715" w14:textId="77777777" w:rsidR="006D1E9A" w:rsidRDefault="006D1E9A" w:rsidP="006D1E9A">
      <w:pPr>
        <w:pStyle w:val="BodyText"/>
        <w:keepNext/>
      </w:pPr>
      <w:r>
        <w:rPr>
          <w:noProof/>
        </w:rPr>
        <w:drawing>
          <wp:inline distT="0" distB="0" distL="0" distR="0" wp14:anchorId="1579DD8B" wp14:editId="7F34CE59">
            <wp:extent cx="3781425" cy="1654857"/>
            <wp:effectExtent l="19050" t="19050" r="9525" b="2159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3781425" cy="1654857"/>
                    </a:xfrm>
                    <a:prstGeom prst="rect">
                      <a:avLst/>
                    </a:prstGeom>
                    <a:ln>
                      <a:solidFill>
                        <a:schemeClr val="tx1"/>
                      </a:solidFill>
                    </a:ln>
                  </pic:spPr>
                </pic:pic>
              </a:graphicData>
            </a:graphic>
          </wp:inline>
        </w:drawing>
      </w:r>
    </w:p>
    <w:p w14:paraId="0CC82080" w14:textId="77777777" w:rsidR="006D1E9A"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226</w:t>
      </w:r>
      <w:r w:rsidR="00B8237E">
        <w:rPr>
          <w:noProof/>
        </w:rPr>
        <w:fldChar w:fldCharType="end"/>
      </w:r>
      <w:r>
        <w:t xml:space="preserve"> Disable Warning</w:t>
      </w:r>
    </w:p>
    <w:p w14:paraId="7493893E" w14:textId="77777777" w:rsidR="006D1E9A" w:rsidRDefault="006D1E9A" w:rsidP="008A63E6">
      <w:pPr>
        <w:pStyle w:val="ListNumber"/>
        <w:ind w:left="1440"/>
      </w:pPr>
      <w:r>
        <w:t>When the application is disabled, the Desktop Alerting Application logo in the system tray will have a bar through it.</w:t>
      </w:r>
    </w:p>
    <w:p w14:paraId="5B04F8F2" w14:textId="77777777" w:rsidR="006D1E9A" w:rsidRDefault="006D1E9A" w:rsidP="00BD3264">
      <w:pPr>
        <w:pStyle w:val="ListNumber"/>
        <w:numPr>
          <w:ilvl w:val="0"/>
          <w:numId w:val="0"/>
        </w:numPr>
        <w:ind w:left="1440"/>
      </w:pPr>
      <w:r>
        <w:rPr>
          <w:noProof/>
        </w:rPr>
        <w:lastRenderedPageBreak/>
        <mc:AlternateContent>
          <mc:Choice Requires="wps">
            <w:drawing>
              <wp:anchor distT="0" distB="0" distL="114300" distR="114300" simplePos="0" relativeHeight="251850752" behindDoc="0" locked="0" layoutInCell="1" allowOverlap="1" wp14:anchorId="637D3032" wp14:editId="54AEC9BA">
                <wp:simplePos x="0" y="0"/>
                <wp:positionH relativeFrom="column">
                  <wp:posOffset>1457325</wp:posOffset>
                </wp:positionH>
                <wp:positionV relativeFrom="paragraph">
                  <wp:posOffset>1087120</wp:posOffset>
                </wp:positionV>
                <wp:extent cx="276225" cy="238125"/>
                <wp:effectExtent l="0" t="0" r="28575" b="28575"/>
                <wp:wrapNone/>
                <wp:docPr id="196" name="Rectangle 196"/>
                <wp:cNvGraphicFramePr/>
                <a:graphic xmlns:a="http://schemas.openxmlformats.org/drawingml/2006/main">
                  <a:graphicData uri="http://schemas.microsoft.com/office/word/2010/wordprocessingShape">
                    <wps:wsp>
                      <wps:cNvSpPr/>
                      <wps:spPr>
                        <a:xfrm flipH="1">
                          <a:off x="0" y="0"/>
                          <a:ext cx="27622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AE8B8" id="Rectangle 196" o:spid="_x0000_s1026" style="position:absolute;margin-left:114.75pt;margin-top:85.6pt;width:21.75pt;height:18.75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" filled="f" strokecolor="red" strokeweight="2pt"/>
            </w:pict>
          </mc:Fallback>
        </mc:AlternateContent>
      </w:r>
      <w:r>
        <w:rPr>
          <w:noProof/>
        </w:rPr>
        <w:drawing>
          <wp:inline distT="0" distB="0" distL="0" distR="0" wp14:anchorId="507DBD0F" wp14:editId="02CAD626">
            <wp:extent cx="1800225" cy="2352675"/>
            <wp:effectExtent l="19050" t="19050" r="28575" b="2857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1800225" cy="2352675"/>
                    </a:xfrm>
                    <a:prstGeom prst="rect">
                      <a:avLst/>
                    </a:prstGeom>
                    <a:ln>
                      <a:solidFill>
                        <a:schemeClr val="tx1"/>
                      </a:solidFill>
                    </a:ln>
                  </pic:spPr>
                </pic:pic>
              </a:graphicData>
            </a:graphic>
          </wp:inline>
        </w:drawing>
      </w:r>
    </w:p>
    <w:p w14:paraId="68CF4BA1" w14:textId="77777777" w:rsidR="006D1E9A"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227</w:t>
      </w:r>
      <w:r w:rsidR="00B8237E">
        <w:rPr>
          <w:noProof/>
        </w:rPr>
        <w:fldChar w:fldCharType="end"/>
      </w:r>
      <w:r>
        <w:t xml:space="preserve"> Disabled Desktop Alerting Application </w:t>
      </w:r>
      <w:r>
        <w:rPr>
          <w:noProof/>
        </w:rPr>
        <w:t>Indicator</w:t>
      </w:r>
    </w:p>
    <w:p w14:paraId="73955905" w14:textId="77777777" w:rsidR="006D1E9A" w:rsidRDefault="006D1E9A" w:rsidP="006D1E9A">
      <w:pPr>
        <w:pStyle w:val="Heading2"/>
      </w:pPr>
      <w:bookmarkStart w:id="315" w:name="_Toc433621820"/>
      <w:bookmarkStart w:id="316" w:name="_Toc535222521"/>
      <w:r>
        <w:t>Enable the Desktop Alerting Application</w:t>
      </w:r>
      <w:bookmarkEnd w:id="315"/>
      <w:bookmarkEnd w:id="316"/>
    </w:p>
    <w:p w14:paraId="4385067C" w14:textId="77777777" w:rsidR="006D1E9A" w:rsidRDefault="006D1E9A" w:rsidP="006D1E9A">
      <w:pPr>
        <w:pStyle w:val="BodyText"/>
      </w:pPr>
      <w:r>
        <w:t xml:space="preserve">If the Desktop Alerting Application was disabled, it can be re-enabled.  </w:t>
      </w:r>
    </w:p>
    <w:p w14:paraId="61568BA7" w14:textId="77777777" w:rsidR="006D1E9A" w:rsidRDefault="006D1E9A" w:rsidP="006D1E9A">
      <w:pPr>
        <w:pStyle w:val="BodyText"/>
        <w:rPr>
          <w:b/>
        </w:rPr>
      </w:pPr>
      <w:r w:rsidRPr="00073B82">
        <w:rPr>
          <w:b/>
        </w:rPr>
        <w:t>To re-enable the Desktop Alerting Client:</w:t>
      </w:r>
    </w:p>
    <w:p w14:paraId="50385FE2" w14:textId="77777777" w:rsidR="006D1E9A" w:rsidRDefault="006D1E9A" w:rsidP="00F465F6">
      <w:pPr>
        <w:pStyle w:val="ListNumber"/>
        <w:numPr>
          <w:ilvl w:val="0"/>
          <w:numId w:val="32"/>
        </w:numPr>
      </w:pPr>
      <w:r>
        <w:t xml:space="preserve">Click on the up arrow of the system tray. </w:t>
      </w:r>
    </w:p>
    <w:p w14:paraId="1DC32F41" w14:textId="77777777" w:rsidR="006D1E9A" w:rsidRDefault="006D1E9A" w:rsidP="006D1E9A">
      <w:pPr>
        <w:pStyle w:val="BodyText"/>
        <w:keepNext/>
      </w:pPr>
      <w:r>
        <w:rPr>
          <w:noProof/>
        </w:rPr>
        <mc:AlternateContent>
          <mc:Choice Requires="wps">
            <w:drawing>
              <wp:anchor distT="0" distB="0" distL="114300" distR="114300" simplePos="0" relativeHeight="251851776" behindDoc="0" locked="0" layoutInCell="1" allowOverlap="1" wp14:anchorId="3A862049" wp14:editId="46915801">
                <wp:simplePos x="0" y="0"/>
                <wp:positionH relativeFrom="column">
                  <wp:posOffset>1501140</wp:posOffset>
                </wp:positionH>
                <wp:positionV relativeFrom="paragraph">
                  <wp:posOffset>1096645</wp:posOffset>
                </wp:positionV>
                <wp:extent cx="250166" cy="224286"/>
                <wp:effectExtent l="0" t="0" r="17145" b="23495"/>
                <wp:wrapNone/>
                <wp:docPr id="197" name="Rectangle 197"/>
                <wp:cNvGraphicFramePr/>
                <a:graphic xmlns:a="http://schemas.openxmlformats.org/drawingml/2006/main">
                  <a:graphicData uri="http://schemas.microsoft.com/office/word/2010/wordprocessingShape">
                    <wps:wsp>
                      <wps:cNvSpPr/>
                      <wps:spPr>
                        <a:xfrm flipH="1">
                          <a:off x="0" y="0"/>
                          <a:ext cx="250166" cy="2242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B3040" id="Rectangle 197" o:spid="_x0000_s1026" style="position:absolute;margin-left:118.2pt;margin-top:86.35pt;width:19.7pt;height:17.65pt;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" filled="f" strokecolor="red" strokeweight="2pt"/>
            </w:pict>
          </mc:Fallback>
        </mc:AlternateContent>
      </w:r>
      <w:r w:rsidRPr="0055306C">
        <w:rPr>
          <w:noProof/>
        </w:rPr>
        <w:t xml:space="preserve"> </w:t>
      </w:r>
      <w:r>
        <w:rPr>
          <w:noProof/>
        </w:rPr>
        <w:drawing>
          <wp:inline distT="0" distB="0" distL="0" distR="0" wp14:anchorId="50E9F3C8" wp14:editId="3A3A1C32">
            <wp:extent cx="1800225" cy="2352675"/>
            <wp:effectExtent l="19050" t="19050" r="28575" b="2857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1800225" cy="2352675"/>
                    </a:xfrm>
                    <a:prstGeom prst="rect">
                      <a:avLst/>
                    </a:prstGeom>
                    <a:ln>
                      <a:solidFill>
                        <a:schemeClr val="tx1"/>
                      </a:solidFill>
                    </a:ln>
                  </pic:spPr>
                </pic:pic>
              </a:graphicData>
            </a:graphic>
          </wp:inline>
        </w:drawing>
      </w:r>
    </w:p>
    <w:p w14:paraId="63F89565" w14:textId="77777777" w:rsidR="006D1E9A" w:rsidRPr="00037A2E"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228</w:t>
      </w:r>
      <w:r w:rsidR="00B8237E">
        <w:rPr>
          <w:noProof/>
        </w:rPr>
        <w:fldChar w:fldCharType="end"/>
      </w:r>
      <w:r>
        <w:t xml:space="preserve"> Desktop Alert Client in System Tray</w:t>
      </w:r>
    </w:p>
    <w:p w14:paraId="52883A27" w14:textId="77777777" w:rsidR="006D1E9A" w:rsidRDefault="006D1E9A" w:rsidP="00BD3264">
      <w:pPr>
        <w:pStyle w:val="ListNumber"/>
        <w:numPr>
          <w:ilvl w:val="0"/>
          <w:numId w:val="6"/>
        </w:numPr>
      </w:pPr>
      <w:r>
        <w:t xml:space="preserve">Right click on the BroadSoft Logo with the lightning bolt and a slash running through it. </w:t>
      </w:r>
    </w:p>
    <w:p w14:paraId="4F2BCAAD" w14:textId="6AF1B045" w:rsidR="006D1E9A" w:rsidRPr="0055306C" w:rsidRDefault="006D1E9A" w:rsidP="00BD3264">
      <w:pPr>
        <w:pStyle w:val="ListNumber"/>
        <w:numPr>
          <w:ilvl w:val="0"/>
          <w:numId w:val="6"/>
        </w:numPr>
      </w:pPr>
      <w:r>
        <w:t>Select Enable.  The application will be re-</w:t>
      </w:r>
      <w:proofErr w:type="gramStart"/>
      <w:r>
        <w:t>enabled</w:t>
      </w:r>
      <w:proofErr w:type="gramEnd"/>
      <w:r>
        <w:t xml:space="preserve"> and the system tray </w:t>
      </w:r>
      <w:r w:rsidR="005C475E">
        <w:t>Jazzware</w:t>
      </w:r>
      <w:r w:rsidR="00A407BA">
        <w:t xml:space="preserve"> </w:t>
      </w:r>
      <w:r>
        <w:t>Desktop Alerting Application icon will no longer have a slash running through it.</w:t>
      </w:r>
    </w:p>
    <w:p w14:paraId="5E0B26E3" w14:textId="77777777" w:rsidR="006D1E9A" w:rsidRDefault="006D1E9A" w:rsidP="006D1E9A">
      <w:pPr>
        <w:pStyle w:val="BodyText"/>
        <w:keepNext/>
      </w:pPr>
      <w:r>
        <w:rPr>
          <w:noProof/>
        </w:rPr>
        <w:lastRenderedPageBreak/>
        <mc:AlternateContent>
          <mc:Choice Requires="wps">
            <w:drawing>
              <wp:anchor distT="0" distB="0" distL="114300" distR="114300" simplePos="0" relativeHeight="251852800" behindDoc="0" locked="0" layoutInCell="1" allowOverlap="1" wp14:anchorId="62586A27" wp14:editId="74ED38A6">
                <wp:simplePos x="0" y="0"/>
                <wp:positionH relativeFrom="column">
                  <wp:posOffset>868045</wp:posOffset>
                </wp:positionH>
                <wp:positionV relativeFrom="paragraph">
                  <wp:posOffset>641985</wp:posOffset>
                </wp:positionV>
                <wp:extent cx="637743" cy="155144"/>
                <wp:effectExtent l="0" t="0" r="10160" b="16510"/>
                <wp:wrapNone/>
                <wp:docPr id="198" name="Rectangle 198"/>
                <wp:cNvGraphicFramePr/>
                <a:graphic xmlns:a="http://schemas.openxmlformats.org/drawingml/2006/main">
                  <a:graphicData uri="http://schemas.microsoft.com/office/word/2010/wordprocessingShape">
                    <wps:wsp>
                      <wps:cNvSpPr/>
                      <wps:spPr>
                        <a:xfrm flipH="1">
                          <a:off x="0" y="0"/>
                          <a:ext cx="637743" cy="1551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A96B1" id="Rectangle 198" o:spid="_x0000_s1026" style="position:absolute;margin-left:68.35pt;margin-top:50.55pt;width:50.2pt;height:12.2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" filled="f" strokecolor="red" strokeweight="2pt"/>
            </w:pict>
          </mc:Fallback>
        </mc:AlternateContent>
      </w:r>
      <w:r>
        <w:rPr>
          <w:noProof/>
        </w:rPr>
        <w:drawing>
          <wp:inline distT="0" distB="0" distL="0" distR="0" wp14:anchorId="4BA33A61" wp14:editId="500381AA">
            <wp:extent cx="2293117" cy="2066925"/>
            <wp:effectExtent l="19050" t="19050" r="1206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2293117" cy="2066925"/>
                    </a:xfrm>
                    <a:prstGeom prst="rect">
                      <a:avLst/>
                    </a:prstGeom>
                    <a:ln>
                      <a:solidFill>
                        <a:schemeClr val="tx1"/>
                      </a:solidFill>
                    </a:ln>
                  </pic:spPr>
                </pic:pic>
              </a:graphicData>
            </a:graphic>
          </wp:inline>
        </w:drawing>
      </w:r>
    </w:p>
    <w:p w14:paraId="6CDFBCB6" w14:textId="77777777" w:rsidR="006D1E9A"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229</w:t>
      </w:r>
      <w:r w:rsidR="00B8237E">
        <w:rPr>
          <w:noProof/>
        </w:rPr>
        <w:fldChar w:fldCharType="end"/>
      </w:r>
      <w:r>
        <w:t xml:space="preserve"> </w:t>
      </w:r>
      <w:r w:rsidRPr="009574AC">
        <w:t>Desktop Alerting Application Enable Option</w:t>
      </w:r>
    </w:p>
    <w:p w14:paraId="5E5781AF" w14:textId="77777777" w:rsidR="006D1E9A" w:rsidRDefault="006D1E9A" w:rsidP="006D1E9A">
      <w:pPr>
        <w:pStyle w:val="Heading2"/>
      </w:pPr>
      <w:bookmarkStart w:id="317" w:name="_Toc433621821"/>
      <w:bookmarkStart w:id="318" w:name="_Toc535222522"/>
      <w:r>
        <w:t>Desktop Alerting Client Upgrade</w:t>
      </w:r>
      <w:bookmarkEnd w:id="317"/>
      <w:bookmarkEnd w:id="318"/>
    </w:p>
    <w:p w14:paraId="5E17023F" w14:textId="77777777" w:rsidR="006D1E9A" w:rsidRDefault="006D1E9A" w:rsidP="006D1E9A">
      <w:pPr>
        <w:pStyle w:val="BodyText"/>
      </w:pPr>
      <w:r>
        <w:t xml:space="preserve">When an upgrade becomes available, the desktop alert application will send an alert indicating that an upgrade is available.  An upgrade can also be done on demand through the system tray.  </w:t>
      </w:r>
    </w:p>
    <w:p w14:paraId="33BE0567" w14:textId="77777777" w:rsidR="006D1E9A" w:rsidRDefault="006D1E9A" w:rsidP="006D1E9A">
      <w:pPr>
        <w:pStyle w:val="Heading3"/>
      </w:pPr>
      <w:bookmarkStart w:id="319" w:name="_Toc433621822"/>
      <w:bookmarkStart w:id="320" w:name="_Toc535222523"/>
      <w:r>
        <w:t>Upgrade via Alert</w:t>
      </w:r>
      <w:bookmarkEnd w:id="319"/>
      <w:bookmarkEnd w:id="320"/>
    </w:p>
    <w:p w14:paraId="1BE20415" w14:textId="77777777" w:rsidR="006D1E9A" w:rsidRPr="009B25A3" w:rsidRDefault="006D1E9A" w:rsidP="006D1E9A">
      <w:pPr>
        <w:pStyle w:val="BodyText"/>
      </w:pPr>
      <w:r>
        <w:t xml:space="preserve">When a client upgrade becomes available, an alert will appear in the Desktop Alerting box.  To accept the upgrade, click on the </w:t>
      </w:r>
      <w:r w:rsidRPr="00A75945">
        <w:rPr>
          <w:b/>
        </w:rPr>
        <w:t>Restart to Update</w:t>
      </w:r>
      <w:r>
        <w:t xml:space="preserve"> located on the </w:t>
      </w:r>
      <w:proofErr w:type="gramStart"/>
      <w:r>
        <w:t>right hand</w:t>
      </w:r>
      <w:proofErr w:type="gramEnd"/>
      <w:r>
        <w:t xml:space="preserve"> side of the alert.  The latest release will be </w:t>
      </w:r>
      <w:proofErr w:type="gramStart"/>
      <w:r>
        <w:t>downloaded</w:t>
      </w:r>
      <w:proofErr w:type="gramEnd"/>
      <w:r>
        <w:t xml:space="preserve"> and the application will be refreshed.  The alert may be acknowledged with or without upgrading.      </w:t>
      </w:r>
    </w:p>
    <w:p w14:paraId="48C34DEE" w14:textId="77777777" w:rsidR="006D1E9A" w:rsidRDefault="006D1E9A" w:rsidP="006D1E9A">
      <w:pPr>
        <w:pStyle w:val="BodyText"/>
        <w:keepNext/>
      </w:pPr>
      <w:r>
        <w:rPr>
          <w:noProof/>
        </w:rPr>
        <w:drawing>
          <wp:inline distT="0" distB="0" distL="0" distR="0" wp14:anchorId="31923C36" wp14:editId="521CBB35">
            <wp:extent cx="5486400" cy="3586632"/>
            <wp:effectExtent l="0" t="0" r="0" b="0"/>
            <wp:docPr id="224" name="Picture 224" descr="cid:image001.png@01D10FDD.5F3ED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0FDD.5F3EDF40"/>
                    <pic:cNvPicPr>
                      <a:picLocks noChangeAspect="1" noChangeArrowheads="1"/>
                    </pic:cNvPicPr>
                  </pic:nvPicPr>
                  <pic:blipFill>
                    <a:blip r:embed="rId232" r:link="rId233">
                      <a:extLst>
                        <a:ext uri="{28A0092B-C50C-407E-A947-70E740481C1C}">
                          <a14:useLocalDpi xmlns:a14="http://schemas.microsoft.com/office/drawing/2010/main" val="0"/>
                        </a:ext>
                      </a:extLst>
                    </a:blip>
                    <a:srcRect/>
                    <a:stretch>
                      <a:fillRect/>
                    </a:stretch>
                  </pic:blipFill>
                  <pic:spPr bwMode="auto">
                    <a:xfrm>
                      <a:off x="0" y="0"/>
                      <a:ext cx="5486400" cy="3586632"/>
                    </a:xfrm>
                    <a:prstGeom prst="rect">
                      <a:avLst/>
                    </a:prstGeom>
                    <a:noFill/>
                    <a:ln>
                      <a:noFill/>
                    </a:ln>
                  </pic:spPr>
                </pic:pic>
              </a:graphicData>
            </a:graphic>
          </wp:inline>
        </w:drawing>
      </w:r>
    </w:p>
    <w:p w14:paraId="07917510" w14:textId="77777777" w:rsidR="006D1E9A"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230</w:t>
      </w:r>
      <w:r w:rsidR="00B8237E">
        <w:rPr>
          <w:noProof/>
        </w:rPr>
        <w:fldChar w:fldCharType="end"/>
      </w:r>
      <w:r>
        <w:t>Alert for Client Upgrade Available</w:t>
      </w:r>
    </w:p>
    <w:p w14:paraId="724492DE" w14:textId="77777777" w:rsidR="006D1E9A" w:rsidRDefault="006D1E9A" w:rsidP="006D1E9A">
      <w:pPr>
        <w:pStyle w:val="Heading3"/>
      </w:pPr>
      <w:bookmarkStart w:id="321" w:name="_Toc433621823"/>
      <w:bookmarkStart w:id="322" w:name="_Toc535222524"/>
      <w:r>
        <w:lastRenderedPageBreak/>
        <w:t>Upgrade via System Tray</w:t>
      </w:r>
      <w:bookmarkEnd w:id="321"/>
      <w:bookmarkEnd w:id="322"/>
    </w:p>
    <w:p w14:paraId="4BC3475C" w14:textId="77777777" w:rsidR="006D1E9A" w:rsidRDefault="006D1E9A" w:rsidP="006D1E9A">
      <w:pPr>
        <w:pStyle w:val="BodyText"/>
      </w:pPr>
      <w:r>
        <w:t xml:space="preserve">When an upgrade is available, the client can be upgraded using the upgrade option available through the system tray icon.  </w:t>
      </w:r>
    </w:p>
    <w:p w14:paraId="1D955FE1" w14:textId="77777777" w:rsidR="006D1E9A" w:rsidRPr="00A75945" w:rsidRDefault="006D1E9A" w:rsidP="006D1E9A">
      <w:pPr>
        <w:pStyle w:val="BodyText"/>
        <w:rPr>
          <w:b/>
        </w:rPr>
      </w:pPr>
      <w:r w:rsidRPr="00A75945">
        <w:rPr>
          <w:b/>
        </w:rPr>
        <w:t>To upgrade through the system tray:</w:t>
      </w:r>
    </w:p>
    <w:p w14:paraId="068BEAD9" w14:textId="77777777" w:rsidR="006D1E9A" w:rsidRDefault="006D1E9A" w:rsidP="00F465F6">
      <w:pPr>
        <w:pStyle w:val="ListNumber"/>
        <w:numPr>
          <w:ilvl w:val="0"/>
          <w:numId w:val="33"/>
        </w:numPr>
      </w:pPr>
      <w:r>
        <w:t xml:space="preserve">Click on the up arrow of the system tray. </w:t>
      </w:r>
    </w:p>
    <w:p w14:paraId="40BD2B79" w14:textId="77777777" w:rsidR="006D1E9A" w:rsidRDefault="006D1E9A" w:rsidP="006D1E9A">
      <w:pPr>
        <w:pStyle w:val="BodyText"/>
        <w:keepNext/>
      </w:pPr>
      <w:r>
        <w:rPr>
          <w:noProof/>
        </w:rPr>
        <mc:AlternateContent>
          <mc:Choice Requires="wps">
            <w:drawing>
              <wp:anchor distT="0" distB="0" distL="114300" distR="114300" simplePos="0" relativeHeight="251854848" behindDoc="0" locked="0" layoutInCell="1" allowOverlap="1" wp14:anchorId="3346C70E" wp14:editId="3D4F4605">
                <wp:simplePos x="0" y="0"/>
                <wp:positionH relativeFrom="column">
                  <wp:posOffset>1799590</wp:posOffset>
                </wp:positionH>
                <wp:positionV relativeFrom="paragraph">
                  <wp:posOffset>1510030</wp:posOffset>
                </wp:positionV>
                <wp:extent cx="250166" cy="281305"/>
                <wp:effectExtent l="0" t="0" r="17145" b="23495"/>
                <wp:wrapNone/>
                <wp:docPr id="199" name="Rectangle 199"/>
                <wp:cNvGraphicFramePr/>
                <a:graphic xmlns:a="http://schemas.openxmlformats.org/drawingml/2006/main">
                  <a:graphicData uri="http://schemas.microsoft.com/office/word/2010/wordprocessingShape">
                    <wps:wsp>
                      <wps:cNvSpPr/>
                      <wps:spPr>
                        <a:xfrm flipH="1">
                          <a:off x="0" y="0"/>
                          <a:ext cx="250166" cy="2813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6F501" id="Rectangle 199" o:spid="_x0000_s1026" style="position:absolute;margin-left:141.7pt;margin-top:118.9pt;width:19.7pt;height:22.1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" filled="f" strokecolor="red" strokeweight="2pt"/>
            </w:pict>
          </mc:Fallback>
        </mc:AlternateContent>
      </w:r>
      <w:r w:rsidRPr="0055306C">
        <w:rPr>
          <w:noProof/>
        </w:rPr>
        <w:t xml:space="preserve"> </w:t>
      </w:r>
      <w:r>
        <w:rPr>
          <w:noProof/>
        </w:rPr>
        <w:drawing>
          <wp:inline distT="0" distB="0" distL="0" distR="0" wp14:anchorId="253DF0CE" wp14:editId="544BD126">
            <wp:extent cx="2514600" cy="1749927"/>
            <wp:effectExtent l="0" t="0" r="0" b="317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2517543" cy="1751975"/>
                    </a:xfrm>
                    <a:prstGeom prst="rect">
                      <a:avLst/>
                    </a:prstGeom>
                  </pic:spPr>
                </pic:pic>
              </a:graphicData>
            </a:graphic>
          </wp:inline>
        </w:drawing>
      </w:r>
    </w:p>
    <w:p w14:paraId="343993FB" w14:textId="77777777" w:rsidR="006D1E9A" w:rsidRPr="00037A2E"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231</w:t>
      </w:r>
      <w:r w:rsidR="00B8237E">
        <w:rPr>
          <w:noProof/>
        </w:rPr>
        <w:fldChar w:fldCharType="end"/>
      </w:r>
      <w:r>
        <w:t xml:space="preserve"> Desktop Alert Client in System Tray</w:t>
      </w:r>
    </w:p>
    <w:p w14:paraId="1FEEC18D" w14:textId="77777777" w:rsidR="006D1E9A" w:rsidRDefault="006D1E9A" w:rsidP="00BD3264">
      <w:pPr>
        <w:pStyle w:val="ListNumber"/>
        <w:numPr>
          <w:ilvl w:val="0"/>
          <w:numId w:val="6"/>
        </w:numPr>
      </w:pPr>
      <w:r>
        <w:t xml:space="preserve">Right click on the BroadSoft Logo with the lightning bolt running through it. </w:t>
      </w:r>
    </w:p>
    <w:p w14:paraId="25840EFF" w14:textId="77777777" w:rsidR="006D1E9A" w:rsidRPr="0055306C" w:rsidRDefault="006D1E9A" w:rsidP="00BD3264">
      <w:pPr>
        <w:pStyle w:val="ListNumber"/>
        <w:numPr>
          <w:ilvl w:val="0"/>
          <w:numId w:val="6"/>
        </w:numPr>
      </w:pPr>
      <w:r>
        <w:t xml:space="preserve">Select </w:t>
      </w:r>
      <w:r w:rsidRPr="0009656B">
        <w:rPr>
          <w:b/>
        </w:rPr>
        <w:t>Restart to Upgrade</w:t>
      </w:r>
      <w:r>
        <w:t>.  If no upgrade is available, this option will be greyed out.</w:t>
      </w:r>
    </w:p>
    <w:p w14:paraId="56401F22" w14:textId="77777777" w:rsidR="006D1E9A" w:rsidRPr="006376D3" w:rsidRDefault="006D1E9A" w:rsidP="006D1E9A">
      <w:pPr>
        <w:pStyle w:val="BodyText"/>
      </w:pPr>
    </w:p>
    <w:p w14:paraId="74F734AA" w14:textId="77777777" w:rsidR="006D1E9A" w:rsidRDefault="006D1E9A" w:rsidP="006D1E9A">
      <w:pPr>
        <w:pStyle w:val="BodyText"/>
        <w:keepNext/>
      </w:pPr>
      <w:r>
        <w:rPr>
          <w:noProof/>
        </w:rPr>
        <mc:AlternateContent>
          <mc:Choice Requires="wps">
            <w:drawing>
              <wp:anchor distT="0" distB="0" distL="114300" distR="114300" simplePos="0" relativeHeight="251853824" behindDoc="0" locked="0" layoutInCell="1" allowOverlap="1" wp14:anchorId="7BA36F20" wp14:editId="47EB140A">
                <wp:simplePos x="0" y="0"/>
                <wp:positionH relativeFrom="column">
                  <wp:posOffset>837565</wp:posOffset>
                </wp:positionH>
                <wp:positionV relativeFrom="paragraph">
                  <wp:posOffset>807085</wp:posOffset>
                </wp:positionV>
                <wp:extent cx="1076325" cy="154940"/>
                <wp:effectExtent l="0" t="0" r="28575" b="16510"/>
                <wp:wrapNone/>
                <wp:docPr id="200" name="Rectangle 200"/>
                <wp:cNvGraphicFramePr/>
                <a:graphic xmlns:a="http://schemas.openxmlformats.org/drawingml/2006/main">
                  <a:graphicData uri="http://schemas.microsoft.com/office/word/2010/wordprocessingShape">
                    <wps:wsp>
                      <wps:cNvSpPr/>
                      <wps:spPr>
                        <a:xfrm flipH="1">
                          <a:off x="0" y="0"/>
                          <a:ext cx="1076325" cy="1549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6FAF0" id="Rectangle 200" o:spid="_x0000_s1026" style="position:absolute;margin-left:65.95pt;margin-top:63.55pt;width:84.75pt;height:12.2pt;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" filled="f" strokecolor="red" strokeweight="2pt"/>
            </w:pict>
          </mc:Fallback>
        </mc:AlternateContent>
      </w:r>
      <w:r>
        <w:rPr>
          <w:noProof/>
        </w:rPr>
        <w:drawing>
          <wp:inline distT="0" distB="0" distL="0" distR="0" wp14:anchorId="206C8F63" wp14:editId="7FC594F0">
            <wp:extent cx="2150787" cy="1819275"/>
            <wp:effectExtent l="19050" t="19050" r="2095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2151522" cy="1819897"/>
                    </a:xfrm>
                    <a:prstGeom prst="rect">
                      <a:avLst/>
                    </a:prstGeom>
                    <a:ln>
                      <a:solidFill>
                        <a:schemeClr val="bg1">
                          <a:lumMod val="75000"/>
                        </a:schemeClr>
                      </a:solidFill>
                    </a:ln>
                  </pic:spPr>
                </pic:pic>
              </a:graphicData>
            </a:graphic>
          </wp:inline>
        </w:drawing>
      </w:r>
    </w:p>
    <w:p w14:paraId="4AAC4B61" w14:textId="77777777" w:rsidR="006D1E9A"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232</w:t>
      </w:r>
      <w:r w:rsidR="00B8237E">
        <w:rPr>
          <w:noProof/>
        </w:rPr>
        <w:fldChar w:fldCharType="end"/>
      </w:r>
      <w:r>
        <w:t xml:space="preserve"> Restart to Upgrade Option in System Tray</w:t>
      </w:r>
    </w:p>
    <w:p w14:paraId="4ED49830" w14:textId="77777777" w:rsidR="006D1E9A" w:rsidRDefault="006D1E9A" w:rsidP="008A63E6">
      <w:pPr>
        <w:pStyle w:val="ListNumber"/>
      </w:pPr>
      <w:r>
        <w:t xml:space="preserve">A confirmation message will appear.  Click </w:t>
      </w:r>
      <w:r w:rsidRPr="00A75945">
        <w:rPr>
          <w:b/>
        </w:rPr>
        <w:t>Yes</w:t>
      </w:r>
      <w:r>
        <w:t xml:space="preserve"> to continue the upgrade or </w:t>
      </w:r>
      <w:r w:rsidRPr="00A75945">
        <w:rPr>
          <w:b/>
        </w:rPr>
        <w:t>No</w:t>
      </w:r>
      <w:r>
        <w:t xml:space="preserve"> to decline an upgrade.</w:t>
      </w:r>
    </w:p>
    <w:p w14:paraId="4CDF3C02" w14:textId="77777777" w:rsidR="006D1E9A" w:rsidRDefault="006D1E9A" w:rsidP="006D1E9A">
      <w:pPr>
        <w:pStyle w:val="BodyText"/>
        <w:keepNext/>
      </w:pPr>
      <w:r>
        <w:rPr>
          <w:noProof/>
        </w:rPr>
        <w:drawing>
          <wp:inline distT="0" distB="0" distL="0" distR="0" wp14:anchorId="724CEC39" wp14:editId="0C0F4929">
            <wp:extent cx="2895600" cy="1043623"/>
            <wp:effectExtent l="19050" t="19050" r="19050" b="2349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2910815" cy="1049107"/>
                    </a:xfrm>
                    <a:prstGeom prst="rect">
                      <a:avLst/>
                    </a:prstGeom>
                    <a:ln>
                      <a:solidFill>
                        <a:schemeClr val="bg1">
                          <a:lumMod val="75000"/>
                        </a:schemeClr>
                      </a:solidFill>
                    </a:ln>
                  </pic:spPr>
                </pic:pic>
              </a:graphicData>
            </a:graphic>
          </wp:inline>
        </w:drawing>
      </w:r>
    </w:p>
    <w:p w14:paraId="2B0DF903" w14:textId="77777777" w:rsidR="006D1E9A"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8375A5">
        <w:rPr>
          <w:noProof/>
        </w:rPr>
        <w:t>233</w:t>
      </w:r>
      <w:r w:rsidR="00B8237E">
        <w:rPr>
          <w:noProof/>
        </w:rPr>
        <w:fldChar w:fldCharType="end"/>
      </w:r>
      <w:r>
        <w:t xml:space="preserve"> Upgrade Confirmation Message</w:t>
      </w:r>
    </w:p>
    <w:p w14:paraId="5216AB3A" w14:textId="77777777" w:rsidR="00C9473E" w:rsidRDefault="006D1E9A" w:rsidP="008A63E6">
      <w:pPr>
        <w:pStyle w:val="ListNumber"/>
        <w:sectPr w:rsidR="00C9473E" w:rsidSect="00AE04DF">
          <w:pgSz w:w="12240" w:h="15840" w:code="1"/>
          <w:pgMar w:top="1440" w:right="1440" w:bottom="1440" w:left="1440" w:header="720" w:footer="720" w:gutter="0"/>
          <w:cols w:space="720"/>
          <w:titlePg/>
        </w:sectPr>
      </w:pPr>
      <w:r>
        <w:t>After clicking Yes, the application will upgrade and refresh.</w:t>
      </w:r>
    </w:p>
    <w:p w14:paraId="4AB3A051" w14:textId="77777777" w:rsidR="00C9473E" w:rsidRDefault="00F423F0" w:rsidP="0013746E">
      <w:pPr>
        <w:pStyle w:val="Heading1"/>
      </w:pPr>
      <w:bookmarkStart w:id="323" w:name="_Alert_Type_Table"/>
      <w:bookmarkStart w:id="324" w:name="_Toc535222525"/>
      <w:bookmarkEnd w:id="323"/>
      <w:r>
        <w:lastRenderedPageBreak/>
        <w:t>Appendix</w:t>
      </w:r>
      <w:bookmarkEnd w:id="324"/>
    </w:p>
    <w:p w14:paraId="681A31DE" w14:textId="77777777" w:rsidR="00EA1F83" w:rsidRDefault="00EA1F83" w:rsidP="00EA1F83">
      <w:pPr>
        <w:pStyle w:val="Heading2"/>
      </w:pPr>
      <w:bookmarkStart w:id="325" w:name="_Toc535222526"/>
      <w:r>
        <w:t>Alert Type Table</w:t>
      </w:r>
      <w:bookmarkEnd w:id="325"/>
    </w:p>
    <w:tbl>
      <w:tblPr>
        <w:tblStyle w:val="MediumShading1-Accent1"/>
        <w:tblW w:w="9313" w:type="dxa"/>
        <w:tblLook w:val="04A0" w:firstRow="1" w:lastRow="0" w:firstColumn="1" w:lastColumn="0" w:noHBand="0" w:noVBand="1"/>
      </w:tblPr>
      <w:tblGrid>
        <w:gridCol w:w="676"/>
        <w:gridCol w:w="2263"/>
        <w:gridCol w:w="2903"/>
        <w:gridCol w:w="1157"/>
        <w:gridCol w:w="1157"/>
        <w:gridCol w:w="1157"/>
      </w:tblGrid>
      <w:tr w:rsidR="00EA1F83" w:rsidRPr="004C7FA4" w14:paraId="79507B32" w14:textId="77777777" w:rsidTr="00A616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13" w:type="dxa"/>
            <w:gridSpan w:val="6"/>
          </w:tcPr>
          <w:p w14:paraId="4FF807CF" w14:textId="77777777" w:rsidR="00EA1F83" w:rsidRPr="001E6E03" w:rsidRDefault="00EA1F83" w:rsidP="00A61698">
            <w:pPr>
              <w:pStyle w:val="BodyText"/>
              <w:ind w:left="0"/>
              <w:jc w:val="center"/>
              <w:rPr>
                <w:sz w:val="22"/>
                <w:lang w:val="en"/>
              </w:rPr>
            </w:pPr>
            <w:r w:rsidRPr="001E6E03">
              <w:rPr>
                <w:sz w:val="22"/>
                <w:lang w:val="en"/>
              </w:rPr>
              <w:t>Alert Type Table</w:t>
            </w:r>
          </w:p>
        </w:tc>
      </w:tr>
      <w:tr w:rsidR="00EA1F83" w:rsidRPr="004C7FA4" w14:paraId="2AADE886" w14:textId="77777777" w:rsidTr="00A616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6" w:type="dxa"/>
          </w:tcPr>
          <w:p w14:paraId="1F9315B1" w14:textId="77777777" w:rsidR="00EA1F83" w:rsidRPr="004C7FA4" w:rsidRDefault="00EA1F83" w:rsidP="00A61698">
            <w:pPr>
              <w:pStyle w:val="BodyText"/>
              <w:ind w:left="0"/>
              <w:rPr>
                <w:sz w:val="18"/>
                <w:lang w:val="en"/>
              </w:rPr>
            </w:pPr>
            <w:r w:rsidRPr="004C7FA4">
              <w:rPr>
                <w:sz w:val="18"/>
                <w:lang w:val="en"/>
              </w:rPr>
              <w:t>Type</w:t>
            </w:r>
          </w:p>
        </w:tc>
        <w:tc>
          <w:tcPr>
            <w:tcW w:w="2263" w:type="dxa"/>
          </w:tcPr>
          <w:p w14:paraId="68B3E9C3" w14:textId="77777777" w:rsidR="00EA1F83" w:rsidRPr="004C7FA4" w:rsidRDefault="00EA1F83" w:rsidP="00A61698">
            <w:pPr>
              <w:pStyle w:val="BodyText"/>
              <w:ind w:left="0"/>
              <w:cnfStyle w:val="100000000000" w:firstRow="1" w:lastRow="0" w:firstColumn="0" w:lastColumn="0" w:oddVBand="0" w:evenVBand="0" w:oddHBand="0" w:evenHBand="0" w:firstRowFirstColumn="0" w:firstRowLastColumn="0" w:lastRowFirstColumn="0" w:lastRowLastColumn="0"/>
              <w:rPr>
                <w:sz w:val="18"/>
                <w:lang w:val="en"/>
              </w:rPr>
            </w:pPr>
            <w:r w:rsidRPr="004C7FA4">
              <w:rPr>
                <w:sz w:val="18"/>
                <w:lang w:val="en"/>
              </w:rPr>
              <w:t>Alert Name</w:t>
            </w:r>
          </w:p>
        </w:tc>
        <w:tc>
          <w:tcPr>
            <w:tcW w:w="2903" w:type="dxa"/>
          </w:tcPr>
          <w:p w14:paraId="591BBC19" w14:textId="77777777" w:rsidR="00EA1F83" w:rsidRPr="004C7FA4" w:rsidRDefault="00EA1F83" w:rsidP="00A61698">
            <w:pPr>
              <w:pStyle w:val="BodyText"/>
              <w:ind w:left="0"/>
              <w:cnfStyle w:val="100000000000" w:firstRow="1" w:lastRow="0" w:firstColumn="0" w:lastColumn="0" w:oddVBand="0" w:evenVBand="0" w:oddHBand="0" w:evenHBand="0" w:firstRowFirstColumn="0" w:firstRowLastColumn="0" w:lastRowFirstColumn="0" w:lastRowLastColumn="0"/>
              <w:rPr>
                <w:sz w:val="18"/>
                <w:lang w:val="en"/>
              </w:rPr>
            </w:pPr>
            <w:r w:rsidRPr="004C7FA4">
              <w:rPr>
                <w:sz w:val="18"/>
                <w:lang w:val="en"/>
              </w:rPr>
              <w:t>Description</w:t>
            </w:r>
          </w:p>
        </w:tc>
        <w:tc>
          <w:tcPr>
            <w:tcW w:w="1157" w:type="dxa"/>
          </w:tcPr>
          <w:p w14:paraId="180BF841" w14:textId="77777777" w:rsidR="00EA1F83" w:rsidRPr="004C7FA4" w:rsidRDefault="00EA1F83" w:rsidP="00A61698">
            <w:pPr>
              <w:pStyle w:val="BodyText"/>
              <w:ind w:left="0"/>
              <w:cnfStyle w:val="100000000000" w:firstRow="1" w:lastRow="0" w:firstColumn="0" w:lastColumn="0" w:oddVBand="0" w:evenVBand="0" w:oddHBand="0" w:evenHBand="0" w:firstRowFirstColumn="0" w:firstRowLastColumn="0" w:lastRowFirstColumn="0" w:lastRowLastColumn="0"/>
              <w:rPr>
                <w:sz w:val="18"/>
                <w:lang w:val="en"/>
              </w:rPr>
            </w:pPr>
            <w:r>
              <w:rPr>
                <w:sz w:val="18"/>
                <w:lang w:val="en"/>
              </w:rPr>
              <w:t>Phone Alert Available</w:t>
            </w:r>
          </w:p>
        </w:tc>
        <w:tc>
          <w:tcPr>
            <w:tcW w:w="1157" w:type="dxa"/>
          </w:tcPr>
          <w:p w14:paraId="1E3FA20B" w14:textId="77777777" w:rsidR="00EA1F83" w:rsidRPr="004C7FA4" w:rsidRDefault="00EA1F83" w:rsidP="00A61698">
            <w:pPr>
              <w:pStyle w:val="BodyText"/>
              <w:ind w:left="0"/>
              <w:cnfStyle w:val="100000000000" w:firstRow="1" w:lastRow="0" w:firstColumn="0" w:lastColumn="0" w:oddVBand="0" w:evenVBand="0" w:oddHBand="0" w:evenHBand="0" w:firstRowFirstColumn="0" w:firstRowLastColumn="0" w:lastRowFirstColumn="0" w:lastRowLastColumn="0"/>
              <w:rPr>
                <w:sz w:val="18"/>
                <w:lang w:val="en"/>
              </w:rPr>
            </w:pPr>
            <w:r>
              <w:rPr>
                <w:sz w:val="18"/>
                <w:lang w:val="en"/>
              </w:rPr>
              <w:t>Email Alert Available</w:t>
            </w:r>
          </w:p>
        </w:tc>
        <w:tc>
          <w:tcPr>
            <w:tcW w:w="1157" w:type="dxa"/>
          </w:tcPr>
          <w:p w14:paraId="0A383DF7" w14:textId="77777777" w:rsidR="00EA1F83" w:rsidRDefault="00EA1F83" w:rsidP="00A61698">
            <w:pPr>
              <w:pStyle w:val="BodyText"/>
              <w:ind w:left="0"/>
              <w:cnfStyle w:val="100000000000" w:firstRow="1" w:lastRow="0" w:firstColumn="0" w:lastColumn="0" w:oddVBand="0" w:evenVBand="0" w:oddHBand="0" w:evenHBand="0" w:firstRowFirstColumn="0" w:firstRowLastColumn="0" w:lastRowFirstColumn="0" w:lastRowLastColumn="0"/>
              <w:rPr>
                <w:sz w:val="18"/>
                <w:lang w:val="en"/>
              </w:rPr>
            </w:pPr>
            <w:r>
              <w:rPr>
                <w:sz w:val="18"/>
                <w:lang w:val="en"/>
              </w:rPr>
              <w:t>Pop-up Alert Available</w:t>
            </w:r>
          </w:p>
        </w:tc>
      </w:tr>
      <w:tr w:rsidR="00EA1F83" w:rsidRPr="004C7FA4" w14:paraId="25AFE738" w14:textId="77777777" w:rsidTr="00A616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Pr>
          <w:p w14:paraId="6CBE3491" w14:textId="77777777" w:rsidR="00EA1F83" w:rsidRPr="004C7FA4" w:rsidRDefault="00EA1F83" w:rsidP="00A61698">
            <w:pPr>
              <w:pStyle w:val="BodyText"/>
              <w:ind w:left="0"/>
              <w:rPr>
                <w:sz w:val="18"/>
                <w:lang w:val="en"/>
              </w:rPr>
            </w:pPr>
            <w:r w:rsidRPr="004C7FA4">
              <w:rPr>
                <w:sz w:val="18"/>
                <w:lang w:val="en"/>
              </w:rPr>
              <w:t>2</w:t>
            </w:r>
          </w:p>
        </w:tc>
        <w:tc>
          <w:tcPr>
            <w:tcW w:w="2263" w:type="dxa"/>
          </w:tcPr>
          <w:p w14:paraId="57F3A159" w14:textId="77777777" w:rsidR="00EA1F83" w:rsidRPr="004C7FA4" w:rsidRDefault="00EA1F83" w:rsidP="00A61698">
            <w:pPr>
              <w:pStyle w:val="BodyText"/>
              <w:ind w:left="0"/>
              <w:cnfStyle w:val="000000100000" w:firstRow="0" w:lastRow="0" w:firstColumn="0" w:lastColumn="0" w:oddVBand="0" w:evenVBand="0" w:oddHBand="1" w:evenHBand="0" w:firstRowFirstColumn="0" w:firstRowLastColumn="0" w:lastRowFirstColumn="0" w:lastRowLastColumn="0"/>
              <w:rPr>
                <w:sz w:val="18"/>
                <w:lang w:val="en"/>
              </w:rPr>
            </w:pPr>
            <w:r w:rsidRPr="004C7FA4">
              <w:rPr>
                <w:sz w:val="18"/>
                <w:lang w:val="en"/>
              </w:rPr>
              <w:t>Unanswered Wake-up</w:t>
            </w:r>
          </w:p>
        </w:tc>
        <w:tc>
          <w:tcPr>
            <w:tcW w:w="2903" w:type="dxa"/>
          </w:tcPr>
          <w:p w14:paraId="3881CB25" w14:textId="77777777" w:rsidR="00EA1F83" w:rsidRPr="004C7FA4" w:rsidRDefault="00EA1F83" w:rsidP="00A61698">
            <w:pPr>
              <w:pStyle w:val="BodyText"/>
              <w:ind w:left="0"/>
              <w:cnfStyle w:val="000000100000" w:firstRow="0" w:lastRow="0" w:firstColumn="0" w:lastColumn="0" w:oddVBand="0" w:evenVBand="0" w:oddHBand="1" w:evenHBand="0" w:firstRowFirstColumn="0" w:firstRowLastColumn="0" w:lastRowFirstColumn="0" w:lastRowLastColumn="0"/>
              <w:rPr>
                <w:sz w:val="18"/>
                <w:lang w:val="en"/>
              </w:rPr>
            </w:pPr>
            <w:r w:rsidRPr="004C7FA4">
              <w:rPr>
                <w:sz w:val="18"/>
                <w:lang w:val="en"/>
              </w:rPr>
              <w:t>Guest did not answer their wake-up call</w:t>
            </w:r>
          </w:p>
        </w:tc>
        <w:tc>
          <w:tcPr>
            <w:tcW w:w="1157" w:type="dxa"/>
          </w:tcPr>
          <w:p w14:paraId="665B0EED" w14:textId="77777777" w:rsidR="00EA1F83" w:rsidRPr="004C7FA4" w:rsidRDefault="00EA1F83" w:rsidP="00A61698">
            <w:pPr>
              <w:pStyle w:val="BodyText"/>
              <w:ind w:left="0"/>
              <w:jc w:val="center"/>
              <w:cnfStyle w:val="000000100000" w:firstRow="0" w:lastRow="0" w:firstColumn="0" w:lastColumn="0" w:oddVBand="0" w:evenVBand="0" w:oddHBand="1" w:evenHBand="0" w:firstRowFirstColumn="0" w:firstRowLastColumn="0" w:lastRowFirstColumn="0" w:lastRowLastColumn="0"/>
              <w:rPr>
                <w:sz w:val="18"/>
                <w:lang w:val="en"/>
              </w:rPr>
            </w:pPr>
            <w:proofErr w:type="spellStart"/>
            <w:r w:rsidRPr="00F15597">
              <w:rPr>
                <w:sz w:val="18"/>
                <w:lang w:val="en"/>
              </w:rPr>
              <w:t>BroadWorks</w:t>
            </w:r>
            <w:proofErr w:type="spellEnd"/>
            <w:r w:rsidRPr="00F15597">
              <w:rPr>
                <w:sz w:val="18"/>
                <w:lang w:val="en"/>
              </w:rPr>
              <w:t xml:space="preserve"> Only</w:t>
            </w:r>
          </w:p>
        </w:tc>
        <w:tc>
          <w:tcPr>
            <w:tcW w:w="1157" w:type="dxa"/>
          </w:tcPr>
          <w:p w14:paraId="4E5874AF" w14:textId="77777777" w:rsidR="00EA1F83" w:rsidRPr="004C7FA4" w:rsidRDefault="00EA1F83" w:rsidP="00A61698">
            <w:pPr>
              <w:pStyle w:val="BodyText"/>
              <w:ind w:left="0"/>
              <w:jc w:val="center"/>
              <w:cnfStyle w:val="000000100000" w:firstRow="0" w:lastRow="0" w:firstColumn="0" w:lastColumn="0" w:oddVBand="0" w:evenVBand="0" w:oddHBand="1" w:evenHBand="0" w:firstRowFirstColumn="0" w:firstRowLastColumn="0" w:lastRowFirstColumn="0" w:lastRowLastColumn="0"/>
              <w:rPr>
                <w:sz w:val="18"/>
                <w:lang w:val="en"/>
              </w:rPr>
            </w:pPr>
            <w:proofErr w:type="spellStart"/>
            <w:r w:rsidRPr="00F15597">
              <w:rPr>
                <w:sz w:val="18"/>
                <w:lang w:val="en"/>
              </w:rPr>
              <w:t>BroadWorks</w:t>
            </w:r>
            <w:proofErr w:type="spellEnd"/>
            <w:r w:rsidRPr="00F15597">
              <w:rPr>
                <w:sz w:val="18"/>
                <w:lang w:val="en"/>
              </w:rPr>
              <w:t xml:space="preserve"> Only</w:t>
            </w:r>
          </w:p>
        </w:tc>
        <w:tc>
          <w:tcPr>
            <w:tcW w:w="1157" w:type="dxa"/>
          </w:tcPr>
          <w:p w14:paraId="32814E91" w14:textId="77777777" w:rsidR="00EA1F83" w:rsidRPr="004C7FA4" w:rsidRDefault="00EA1F83" w:rsidP="00A61698">
            <w:pPr>
              <w:pStyle w:val="BodyText"/>
              <w:ind w:left="0"/>
              <w:jc w:val="center"/>
              <w:cnfStyle w:val="000000100000" w:firstRow="0" w:lastRow="0" w:firstColumn="0" w:lastColumn="0" w:oddVBand="0" w:evenVBand="0" w:oddHBand="1" w:evenHBand="0" w:firstRowFirstColumn="0" w:firstRowLastColumn="0" w:lastRowFirstColumn="0" w:lastRowLastColumn="0"/>
              <w:rPr>
                <w:sz w:val="18"/>
                <w:lang w:val="en"/>
              </w:rPr>
            </w:pPr>
            <w:proofErr w:type="spellStart"/>
            <w:r w:rsidRPr="00F15597">
              <w:rPr>
                <w:sz w:val="18"/>
                <w:lang w:val="en"/>
              </w:rPr>
              <w:t>BroadWorks</w:t>
            </w:r>
            <w:proofErr w:type="spellEnd"/>
            <w:r w:rsidRPr="00F15597">
              <w:rPr>
                <w:sz w:val="18"/>
                <w:lang w:val="en"/>
              </w:rPr>
              <w:t xml:space="preserve"> Only</w:t>
            </w:r>
          </w:p>
        </w:tc>
      </w:tr>
      <w:tr w:rsidR="00EA1F83" w:rsidRPr="004C7FA4" w14:paraId="2854B761" w14:textId="77777777" w:rsidTr="00A616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Pr>
          <w:p w14:paraId="68462150" w14:textId="77777777" w:rsidR="00EA1F83" w:rsidRPr="004C7FA4" w:rsidRDefault="00EA1F83" w:rsidP="00A61698">
            <w:pPr>
              <w:pStyle w:val="BodyText"/>
              <w:ind w:left="0"/>
              <w:rPr>
                <w:sz w:val="18"/>
                <w:lang w:val="en"/>
              </w:rPr>
            </w:pPr>
            <w:r w:rsidRPr="004C7FA4">
              <w:rPr>
                <w:sz w:val="18"/>
                <w:lang w:val="en"/>
              </w:rPr>
              <w:t>3</w:t>
            </w:r>
          </w:p>
        </w:tc>
        <w:tc>
          <w:tcPr>
            <w:tcW w:w="2263" w:type="dxa"/>
          </w:tcPr>
          <w:p w14:paraId="6578EF53" w14:textId="77777777" w:rsidR="00EA1F83" w:rsidRPr="004C7FA4" w:rsidRDefault="00EA1F83" w:rsidP="00A61698">
            <w:pPr>
              <w:pStyle w:val="BodyText"/>
              <w:ind w:left="0"/>
              <w:cnfStyle w:val="000000010000" w:firstRow="0" w:lastRow="0" w:firstColumn="0" w:lastColumn="0" w:oddVBand="0" w:evenVBand="0" w:oddHBand="0" w:evenHBand="1" w:firstRowFirstColumn="0" w:firstRowLastColumn="0" w:lastRowFirstColumn="0" w:lastRowLastColumn="0"/>
              <w:rPr>
                <w:sz w:val="18"/>
                <w:lang w:val="en"/>
              </w:rPr>
            </w:pPr>
            <w:r w:rsidRPr="004C7FA4">
              <w:rPr>
                <w:sz w:val="18"/>
                <w:lang w:val="en"/>
              </w:rPr>
              <w:t>Auto Cancelled Wake-up</w:t>
            </w:r>
          </w:p>
        </w:tc>
        <w:tc>
          <w:tcPr>
            <w:tcW w:w="2903" w:type="dxa"/>
          </w:tcPr>
          <w:p w14:paraId="6B822741" w14:textId="77777777" w:rsidR="00EA1F83" w:rsidRPr="004C7FA4" w:rsidRDefault="00EA1F83" w:rsidP="00A61698">
            <w:pPr>
              <w:pStyle w:val="BodyText"/>
              <w:ind w:left="0"/>
              <w:cnfStyle w:val="000000010000" w:firstRow="0" w:lastRow="0" w:firstColumn="0" w:lastColumn="0" w:oddVBand="0" w:evenVBand="0" w:oddHBand="0" w:evenHBand="1" w:firstRowFirstColumn="0" w:firstRowLastColumn="0" w:lastRowFirstColumn="0" w:lastRowLastColumn="0"/>
              <w:rPr>
                <w:sz w:val="18"/>
                <w:lang w:val="en"/>
              </w:rPr>
            </w:pPr>
            <w:r>
              <w:rPr>
                <w:sz w:val="18"/>
                <w:lang w:val="en"/>
              </w:rPr>
              <w:t xml:space="preserve">The </w:t>
            </w:r>
            <w:r w:rsidR="00F04D77">
              <w:rPr>
                <w:sz w:val="18"/>
              </w:rPr>
              <w:t>Hospitality</w:t>
            </w:r>
            <w:r w:rsidRPr="00A407BA">
              <w:rPr>
                <w:sz w:val="16"/>
                <w:lang w:val="en"/>
              </w:rPr>
              <w:t xml:space="preserve"> </w:t>
            </w:r>
            <w:r w:rsidR="00F04D77">
              <w:rPr>
                <w:sz w:val="16"/>
                <w:lang w:val="en"/>
              </w:rPr>
              <w:t xml:space="preserve">Features Server </w:t>
            </w:r>
            <w:r w:rsidRPr="004C7FA4">
              <w:rPr>
                <w:sz w:val="18"/>
                <w:lang w:val="en"/>
              </w:rPr>
              <w:t>cancelled the wake-up call because the scheduled time for the wake-up call has already passed the auto cancel wake-up time threshold.</w:t>
            </w:r>
          </w:p>
        </w:tc>
        <w:tc>
          <w:tcPr>
            <w:tcW w:w="1157" w:type="dxa"/>
          </w:tcPr>
          <w:p w14:paraId="7B28DC39" w14:textId="77777777" w:rsidR="00EA1F83" w:rsidRPr="004C7FA4" w:rsidRDefault="00EA1F83" w:rsidP="00A61698">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proofErr w:type="spellStart"/>
            <w:r w:rsidRPr="00F15597">
              <w:rPr>
                <w:sz w:val="18"/>
                <w:lang w:val="en"/>
              </w:rPr>
              <w:t>BroadWorks</w:t>
            </w:r>
            <w:proofErr w:type="spellEnd"/>
            <w:r w:rsidRPr="00F15597">
              <w:rPr>
                <w:sz w:val="18"/>
                <w:lang w:val="en"/>
              </w:rPr>
              <w:t xml:space="preserve"> Only</w:t>
            </w:r>
          </w:p>
        </w:tc>
        <w:tc>
          <w:tcPr>
            <w:tcW w:w="1157" w:type="dxa"/>
          </w:tcPr>
          <w:p w14:paraId="69958166" w14:textId="77777777" w:rsidR="00EA1F83" w:rsidRPr="004C7FA4" w:rsidRDefault="00EA1F83" w:rsidP="00A61698">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proofErr w:type="spellStart"/>
            <w:r w:rsidRPr="00F15597">
              <w:rPr>
                <w:sz w:val="18"/>
                <w:lang w:val="en"/>
              </w:rPr>
              <w:t>BroadWorks</w:t>
            </w:r>
            <w:proofErr w:type="spellEnd"/>
            <w:r w:rsidRPr="00F15597">
              <w:rPr>
                <w:sz w:val="18"/>
                <w:lang w:val="en"/>
              </w:rPr>
              <w:t xml:space="preserve"> Only</w:t>
            </w:r>
          </w:p>
        </w:tc>
        <w:tc>
          <w:tcPr>
            <w:tcW w:w="1157" w:type="dxa"/>
          </w:tcPr>
          <w:p w14:paraId="2792084A" w14:textId="77777777" w:rsidR="00EA1F83" w:rsidRPr="004C7FA4" w:rsidRDefault="00EA1F83" w:rsidP="00A61698">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proofErr w:type="spellStart"/>
            <w:r w:rsidRPr="00F15597">
              <w:rPr>
                <w:sz w:val="18"/>
                <w:lang w:val="en"/>
              </w:rPr>
              <w:t>BroadWorks</w:t>
            </w:r>
            <w:proofErr w:type="spellEnd"/>
            <w:r w:rsidRPr="00F15597">
              <w:rPr>
                <w:sz w:val="18"/>
                <w:lang w:val="en"/>
              </w:rPr>
              <w:t xml:space="preserve"> Only</w:t>
            </w:r>
          </w:p>
        </w:tc>
      </w:tr>
      <w:tr w:rsidR="00EA1F83" w:rsidRPr="004C7FA4" w14:paraId="37972887" w14:textId="77777777" w:rsidTr="00A616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Pr>
          <w:p w14:paraId="550BDC6E" w14:textId="77777777" w:rsidR="00EA1F83" w:rsidRPr="004C7FA4" w:rsidRDefault="00EA1F83" w:rsidP="00A61698">
            <w:pPr>
              <w:pStyle w:val="BodyText"/>
              <w:ind w:left="0"/>
              <w:rPr>
                <w:sz w:val="18"/>
                <w:lang w:val="en"/>
              </w:rPr>
            </w:pPr>
            <w:r w:rsidRPr="004C7FA4">
              <w:rPr>
                <w:sz w:val="18"/>
                <w:lang w:val="en"/>
              </w:rPr>
              <w:t>4</w:t>
            </w:r>
          </w:p>
        </w:tc>
        <w:tc>
          <w:tcPr>
            <w:tcW w:w="2263" w:type="dxa"/>
          </w:tcPr>
          <w:p w14:paraId="431439C8" w14:textId="77777777" w:rsidR="00EA1F83" w:rsidRPr="004C7FA4" w:rsidRDefault="00EA1F83" w:rsidP="00A61698">
            <w:pPr>
              <w:pStyle w:val="BodyText"/>
              <w:ind w:left="0"/>
              <w:cnfStyle w:val="000000100000" w:firstRow="0" w:lastRow="0" w:firstColumn="0" w:lastColumn="0" w:oddVBand="0" w:evenVBand="0" w:oddHBand="1" w:evenHBand="0" w:firstRowFirstColumn="0" w:firstRowLastColumn="0" w:lastRowFirstColumn="0" w:lastRowLastColumn="0"/>
              <w:rPr>
                <w:sz w:val="18"/>
                <w:lang w:val="en"/>
              </w:rPr>
            </w:pPr>
            <w:r w:rsidRPr="004C7FA4">
              <w:rPr>
                <w:sz w:val="18"/>
                <w:lang w:val="en"/>
              </w:rPr>
              <w:t>No Web Response Wake-up</w:t>
            </w:r>
          </w:p>
        </w:tc>
        <w:tc>
          <w:tcPr>
            <w:tcW w:w="2903" w:type="dxa"/>
          </w:tcPr>
          <w:p w14:paraId="79F994FB" w14:textId="77777777" w:rsidR="00EA1F83" w:rsidRPr="004C7FA4" w:rsidRDefault="00EA1F83" w:rsidP="00F04D77">
            <w:pPr>
              <w:pStyle w:val="BodyText"/>
              <w:ind w:left="0"/>
              <w:cnfStyle w:val="000000100000" w:firstRow="0" w:lastRow="0" w:firstColumn="0" w:lastColumn="0" w:oddVBand="0" w:evenVBand="0" w:oddHBand="1" w:evenHBand="0" w:firstRowFirstColumn="0" w:firstRowLastColumn="0" w:lastRowFirstColumn="0" w:lastRowLastColumn="0"/>
              <w:rPr>
                <w:sz w:val="18"/>
                <w:lang w:val="en"/>
              </w:rPr>
            </w:pPr>
            <w:r>
              <w:rPr>
                <w:sz w:val="18"/>
                <w:lang w:val="en"/>
              </w:rPr>
              <w:t xml:space="preserve">The </w:t>
            </w:r>
            <w:r w:rsidR="00F04D77">
              <w:rPr>
                <w:sz w:val="18"/>
              </w:rPr>
              <w:t xml:space="preserve">Hospitality Features Server </w:t>
            </w:r>
            <w:r w:rsidRPr="004C7FA4">
              <w:rPr>
                <w:sz w:val="18"/>
                <w:lang w:val="en"/>
              </w:rPr>
              <w:t>was unable to place the wake-up call after all attempts have been made.</w:t>
            </w:r>
          </w:p>
        </w:tc>
        <w:tc>
          <w:tcPr>
            <w:tcW w:w="1157" w:type="dxa"/>
          </w:tcPr>
          <w:p w14:paraId="76D54D87" w14:textId="77777777" w:rsidR="00EA1F83" w:rsidRPr="004C7FA4" w:rsidRDefault="00EA1F83" w:rsidP="00A61698">
            <w:pPr>
              <w:pStyle w:val="BodyText"/>
              <w:ind w:left="0"/>
              <w:jc w:val="center"/>
              <w:cnfStyle w:val="000000100000" w:firstRow="0" w:lastRow="0" w:firstColumn="0" w:lastColumn="0" w:oddVBand="0" w:evenVBand="0" w:oddHBand="1" w:evenHBand="0" w:firstRowFirstColumn="0" w:firstRowLastColumn="0" w:lastRowFirstColumn="0" w:lastRowLastColumn="0"/>
              <w:rPr>
                <w:sz w:val="18"/>
                <w:lang w:val="en"/>
              </w:rPr>
            </w:pPr>
            <w:proofErr w:type="spellStart"/>
            <w:r w:rsidRPr="00F15597">
              <w:rPr>
                <w:sz w:val="18"/>
                <w:lang w:val="en"/>
              </w:rPr>
              <w:t>BroadWorks</w:t>
            </w:r>
            <w:proofErr w:type="spellEnd"/>
            <w:r w:rsidRPr="00F15597">
              <w:rPr>
                <w:sz w:val="18"/>
                <w:lang w:val="en"/>
              </w:rPr>
              <w:t xml:space="preserve"> Only</w:t>
            </w:r>
          </w:p>
        </w:tc>
        <w:tc>
          <w:tcPr>
            <w:tcW w:w="1157" w:type="dxa"/>
          </w:tcPr>
          <w:p w14:paraId="700C270E" w14:textId="77777777" w:rsidR="00EA1F83" w:rsidRPr="004C7FA4" w:rsidRDefault="00EA1F83" w:rsidP="00A61698">
            <w:pPr>
              <w:pStyle w:val="BodyText"/>
              <w:ind w:left="0"/>
              <w:jc w:val="center"/>
              <w:cnfStyle w:val="000000100000" w:firstRow="0" w:lastRow="0" w:firstColumn="0" w:lastColumn="0" w:oddVBand="0" w:evenVBand="0" w:oddHBand="1" w:evenHBand="0" w:firstRowFirstColumn="0" w:firstRowLastColumn="0" w:lastRowFirstColumn="0" w:lastRowLastColumn="0"/>
              <w:rPr>
                <w:sz w:val="18"/>
                <w:lang w:val="en"/>
              </w:rPr>
            </w:pPr>
            <w:proofErr w:type="spellStart"/>
            <w:r w:rsidRPr="00F15597">
              <w:rPr>
                <w:sz w:val="18"/>
                <w:lang w:val="en"/>
              </w:rPr>
              <w:t>BroadWorks</w:t>
            </w:r>
            <w:proofErr w:type="spellEnd"/>
            <w:r w:rsidRPr="00F15597">
              <w:rPr>
                <w:sz w:val="18"/>
                <w:lang w:val="en"/>
              </w:rPr>
              <w:t xml:space="preserve"> Only</w:t>
            </w:r>
          </w:p>
        </w:tc>
        <w:tc>
          <w:tcPr>
            <w:tcW w:w="1157" w:type="dxa"/>
          </w:tcPr>
          <w:p w14:paraId="1D433D66" w14:textId="77777777" w:rsidR="00EA1F83" w:rsidRPr="004C7FA4" w:rsidRDefault="00EA1F83" w:rsidP="00A61698">
            <w:pPr>
              <w:pStyle w:val="BodyText"/>
              <w:ind w:left="0"/>
              <w:jc w:val="center"/>
              <w:cnfStyle w:val="000000100000" w:firstRow="0" w:lastRow="0" w:firstColumn="0" w:lastColumn="0" w:oddVBand="0" w:evenVBand="0" w:oddHBand="1" w:evenHBand="0" w:firstRowFirstColumn="0" w:firstRowLastColumn="0" w:lastRowFirstColumn="0" w:lastRowLastColumn="0"/>
              <w:rPr>
                <w:sz w:val="18"/>
                <w:lang w:val="en"/>
              </w:rPr>
            </w:pPr>
            <w:proofErr w:type="spellStart"/>
            <w:r w:rsidRPr="00F15597">
              <w:rPr>
                <w:sz w:val="18"/>
                <w:lang w:val="en"/>
              </w:rPr>
              <w:t>BroadWorks</w:t>
            </w:r>
            <w:proofErr w:type="spellEnd"/>
            <w:r w:rsidRPr="00F15597">
              <w:rPr>
                <w:sz w:val="18"/>
                <w:lang w:val="en"/>
              </w:rPr>
              <w:t xml:space="preserve"> Only</w:t>
            </w:r>
          </w:p>
        </w:tc>
      </w:tr>
      <w:tr w:rsidR="00EA1F83" w:rsidRPr="004C7FA4" w14:paraId="3664721A" w14:textId="77777777" w:rsidTr="00A616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Pr>
          <w:p w14:paraId="3CFA9EE8" w14:textId="77777777" w:rsidR="00EA1F83" w:rsidRPr="004C7FA4" w:rsidRDefault="00EA1F83" w:rsidP="00A61698">
            <w:pPr>
              <w:pStyle w:val="BodyText"/>
              <w:ind w:left="0"/>
              <w:rPr>
                <w:sz w:val="18"/>
                <w:lang w:val="en"/>
              </w:rPr>
            </w:pPr>
            <w:r w:rsidRPr="004C7FA4">
              <w:rPr>
                <w:sz w:val="18"/>
                <w:lang w:val="en"/>
              </w:rPr>
              <w:t>6</w:t>
            </w:r>
          </w:p>
        </w:tc>
        <w:tc>
          <w:tcPr>
            <w:tcW w:w="2263" w:type="dxa"/>
          </w:tcPr>
          <w:p w14:paraId="75AEF847" w14:textId="77777777" w:rsidR="00EA1F83" w:rsidRPr="004C7FA4" w:rsidRDefault="00EA1F83" w:rsidP="00A61698">
            <w:pPr>
              <w:pStyle w:val="BodyText"/>
              <w:ind w:left="0"/>
              <w:cnfStyle w:val="000000010000" w:firstRow="0" w:lastRow="0" w:firstColumn="0" w:lastColumn="0" w:oddVBand="0" w:evenVBand="0" w:oddHBand="0" w:evenHBand="1" w:firstRowFirstColumn="0" w:firstRowLastColumn="0" w:lastRowFirstColumn="0" w:lastRowLastColumn="0"/>
              <w:rPr>
                <w:sz w:val="18"/>
                <w:lang w:val="en"/>
              </w:rPr>
            </w:pPr>
            <w:r w:rsidRPr="004C7FA4">
              <w:rPr>
                <w:sz w:val="18"/>
                <w:lang w:val="en"/>
              </w:rPr>
              <w:t>Desktop Station Connectivity</w:t>
            </w:r>
          </w:p>
        </w:tc>
        <w:tc>
          <w:tcPr>
            <w:tcW w:w="2903" w:type="dxa"/>
          </w:tcPr>
          <w:p w14:paraId="5477BF5E" w14:textId="77777777" w:rsidR="00EA1F83" w:rsidRPr="004C7FA4" w:rsidRDefault="00EA1F83" w:rsidP="00A61698">
            <w:pPr>
              <w:pStyle w:val="BodyText"/>
              <w:ind w:left="0"/>
              <w:cnfStyle w:val="000000010000" w:firstRow="0" w:lastRow="0" w:firstColumn="0" w:lastColumn="0" w:oddVBand="0" w:evenVBand="0" w:oddHBand="0" w:evenHBand="1" w:firstRowFirstColumn="0" w:firstRowLastColumn="0" w:lastRowFirstColumn="0" w:lastRowLastColumn="0"/>
              <w:rPr>
                <w:sz w:val="18"/>
                <w:lang w:val="en"/>
              </w:rPr>
            </w:pPr>
            <w:r w:rsidRPr="004C7FA4">
              <w:rPr>
                <w:sz w:val="18"/>
                <w:lang w:val="en"/>
              </w:rPr>
              <w:t>A desktop client station has lost connectivity to the desktop cloud application and cannot receive pop-up alerts.</w:t>
            </w:r>
          </w:p>
        </w:tc>
        <w:tc>
          <w:tcPr>
            <w:tcW w:w="1157" w:type="dxa"/>
          </w:tcPr>
          <w:p w14:paraId="10F5517E" w14:textId="77777777" w:rsidR="00EA1F83" w:rsidRDefault="00EA1F83" w:rsidP="00A61698">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r>
              <w:rPr>
                <w:sz w:val="18"/>
                <w:lang w:val="en"/>
              </w:rPr>
              <w:t>Not Applicable</w:t>
            </w:r>
          </w:p>
          <w:p w14:paraId="2E44082B" w14:textId="77777777" w:rsidR="00EA1F83" w:rsidRPr="004C7FA4" w:rsidRDefault="00EA1F83" w:rsidP="00A61698">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p>
        </w:tc>
        <w:tc>
          <w:tcPr>
            <w:tcW w:w="1157" w:type="dxa"/>
          </w:tcPr>
          <w:p w14:paraId="02FA38B6" w14:textId="77777777" w:rsidR="00EA1F83" w:rsidRDefault="00EA1F83" w:rsidP="00A61698">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r>
              <w:rPr>
                <w:sz w:val="18"/>
                <w:lang w:val="en"/>
              </w:rPr>
              <w:t>Not Applicable</w:t>
            </w:r>
          </w:p>
          <w:p w14:paraId="545E3E7C" w14:textId="77777777" w:rsidR="00EA1F83" w:rsidRPr="004C7FA4" w:rsidRDefault="00EA1F83" w:rsidP="00A61698">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p>
        </w:tc>
        <w:tc>
          <w:tcPr>
            <w:tcW w:w="1157" w:type="dxa"/>
          </w:tcPr>
          <w:p w14:paraId="3E9006DF" w14:textId="77777777" w:rsidR="00EA1F83" w:rsidRDefault="00EA1F83" w:rsidP="00A61698">
            <w:pPr>
              <w:ind w:left="0"/>
              <w:jc w:val="center"/>
              <w:cnfStyle w:val="000000010000" w:firstRow="0" w:lastRow="0" w:firstColumn="0" w:lastColumn="0" w:oddVBand="0" w:evenVBand="0" w:oddHBand="0" w:evenHBand="1" w:firstRowFirstColumn="0" w:firstRowLastColumn="0" w:lastRowFirstColumn="0" w:lastRowLastColumn="0"/>
            </w:pPr>
            <w:r>
              <w:rPr>
                <w:sz w:val="18"/>
                <w:lang w:val="en"/>
              </w:rPr>
              <w:t>All Customers</w:t>
            </w:r>
          </w:p>
        </w:tc>
      </w:tr>
      <w:tr w:rsidR="00EA1F83" w:rsidRPr="004C7FA4" w14:paraId="17A3DC5F" w14:textId="77777777" w:rsidTr="00A616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Pr>
          <w:p w14:paraId="467A2829" w14:textId="77777777" w:rsidR="00EA1F83" w:rsidRPr="004C7FA4" w:rsidRDefault="00EA1F83" w:rsidP="00A61698">
            <w:pPr>
              <w:pStyle w:val="BodyText"/>
              <w:ind w:left="0"/>
              <w:rPr>
                <w:sz w:val="18"/>
                <w:lang w:val="en"/>
              </w:rPr>
            </w:pPr>
            <w:r w:rsidRPr="004C7FA4">
              <w:rPr>
                <w:sz w:val="18"/>
                <w:lang w:val="en"/>
              </w:rPr>
              <w:t>7</w:t>
            </w:r>
          </w:p>
        </w:tc>
        <w:tc>
          <w:tcPr>
            <w:tcW w:w="2263" w:type="dxa"/>
          </w:tcPr>
          <w:p w14:paraId="57638921" w14:textId="77777777" w:rsidR="00EA1F83" w:rsidRPr="004C7FA4" w:rsidRDefault="00EA1F83" w:rsidP="00A61698">
            <w:pPr>
              <w:pStyle w:val="BodyText"/>
              <w:ind w:left="0"/>
              <w:cnfStyle w:val="000000100000" w:firstRow="0" w:lastRow="0" w:firstColumn="0" w:lastColumn="0" w:oddVBand="0" w:evenVBand="0" w:oddHBand="1" w:evenHBand="0" w:firstRowFirstColumn="0" w:firstRowLastColumn="0" w:lastRowFirstColumn="0" w:lastRowLastColumn="0"/>
              <w:rPr>
                <w:sz w:val="18"/>
                <w:lang w:val="en"/>
              </w:rPr>
            </w:pPr>
            <w:r w:rsidRPr="004C7FA4">
              <w:rPr>
                <w:sz w:val="18"/>
                <w:lang w:val="en"/>
              </w:rPr>
              <w:t>Daily Reminder</w:t>
            </w:r>
          </w:p>
        </w:tc>
        <w:tc>
          <w:tcPr>
            <w:tcW w:w="2903" w:type="dxa"/>
          </w:tcPr>
          <w:p w14:paraId="2090A7D5" w14:textId="77777777" w:rsidR="00EA1F83" w:rsidRPr="004C7FA4" w:rsidRDefault="00EA1F83" w:rsidP="00A61698">
            <w:pPr>
              <w:pStyle w:val="BodyText"/>
              <w:ind w:left="0"/>
              <w:cnfStyle w:val="000000100000" w:firstRow="0" w:lastRow="0" w:firstColumn="0" w:lastColumn="0" w:oddVBand="0" w:evenVBand="0" w:oddHBand="1" w:evenHBand="0" w:firstRowFirstColumn="0" w:firstRowLastColumn="0" w:lastRowFirstColumn="0" w:lastRowLastColumn="0"/>
              <w:rPr>
                <w:sz w:val="18"/>
                <w:lang w:val="en"/>
              </w:rPr>
            </w:pPr>
            <w:r w:rsidRPr="004C7FA4">
              <w:rPr>
                <w:sz w:val="18"/>
                <w:lang w:val="en"/>
              </w:rPr>
              <w:t>A daily reminder which confirms the application is alive and well.</w:t>
            </w:r>
          </w:p>
        </w:tc>
        <w:tc>
          <w:tcPr>
            <w:tcW w:w="1157" w:type="dxa"/>
          </w:tcPr>
          <w:p w14:paraId="68835EFB" w14:textId="77777777" w:rsidR="00EA1F83" w:rsidRDefault="00EA1F83" w:rsidP="00A61698">
            <w:pPr>
              <w:pStyle w:val="BodyText"/>
              <w:ind w:left="0"/>
              <w:jc w:val="center"/>
              <w:cnfStyle w:val="000000100000" w:firstRow="0" w:lastRow="0" w:firstColumn="0" w:lastColumn="0" w:oddVBand="0" w:evenVBand="0" w:oddHBand="1" w:evenHBand="0" w:firstRowFirstColumn="0" w:firstRowLastColumn="0" w:lastRowFirstColumn="0" w:lastRowLastColumn="0"/>
              <w:rPr>
                <w:sz w:val="18"/>
                <w:lang w:val="en"/>
              </w:rPr>
            </w:pPr>
            <w:r>
              <w:rPr>
                <w:sz w:val="18"/>
                <w:lang w:val="en"/>
              </w:rPr>
              <w:t>Not Applicable</w:t>
            </w:r>
          </w:p>
          <w:p w14:paraId="12DFC3C3" w14:textId="77777777" w:rsidR="00EA1F83" w:rsidRPr="004C7FA4" w:rsidRDefault="00EA1F83" w:rsidP="00A61698">
            <w:pPr>
              <w:pStyle w:val="BodyText"/>
              <w:ind w:left="0"/>
              <w:jc w:val="center"/>
              <w:cnfStyle w:val="000000100000" w:firstRow="0" w:lastRow="0" w:firstColumn="0" w:lastColumn="0" w:oddVBand="0" w:evenVBand="0" w:oddHBand="1" w:evenHBand="0" w:firstRowFirstColumn="0" w:firstRowLastColumn="0" w:lastRowFirstColumn="0" w:lastRowLastColumn="0"/>
              <w:rPr>
                <w:sz w:val="18"/>
                <w:lang w:val="en"/>
              </w:rPr>
            </w:pPr>
          </w:p>
        </w:tc>
        <w:tc>
          <w:tcPr>
            <w:tcW w:w="1157" w:type="dxa"/>
          </w:tcPr>
          <w:p w14:paraId="2D65DDFE" w14:textId="77777777" w:rsidR="00EA1F83" w:rsidRDefault="00EA1F83" w:rsidP="00A61698">
            <w:pPr>
              <w:pStyle w:val="BodyText"/>
              <w:ind w:left="0"/>
              <w:jc w:val="center"/>
              <w:cnfStyle w:val="000000100000" w:firstRow="0" w:lastRow="0" w:firstColumn="0" w:lastColumn="0" w:oddVBand="0" w:evenVBand="0" w:oddHBand="1" w:evenHBand="0" w:firstRowFirstColumn="0" w:firstRowLastColumn="0" w:lastRowFirstColumn="0" w:lastRowLastColumn="0"/>
              <w:rPr>
                <w:sz w:val="18"/>
                <w:lang w:val="en"/>
              </w:rPr>
            </w:pPr>
            <w:r>
              <w:rPr>
                <w:sz w:val="18"/>
                <w:lang w:val="en"/>
              </w:rPr>
              <w:t>Not Applicable</w:t>
            </w:r>
          </w:p>
          <w:p w14:paraId="38021E0F" w14:textId="77777777" w:rsidR="00EA1F83" w:rsidRPr="004C7FA4" w:rsidRDefault="00EA1F83" w:rsidP="00A61698">
            <w:pPr>
              <w:pStyle w:val="BodyText"/>
              <w:ind w:left="0"/>
              <w:jc w:val="center"/>
              <w:cnfStyle w:val="000000100000" w:firstRow="0" w:lastRow="0" w:firstColumn="0" w:lastColumn="0" w:oddVBand="0" w:evenVBand="0" w:oddHBand="1" w:evenHBand="0" w:firstRowFirstColumn="0" w:firstRowLastColumn="0" w:lastRowFirstColumn="0" w:lastRowLastColumn="0"/>
              <w:rPr>
                <w:sz w:val="18"/>
                <w:lang w:val="en"/>
              </w:rPr>
            </w:pPr>
          </w:p>
        </w:tc>
        <w:tc>
          <w:tcPr>
            <w:tcW w:w="1157" w:type="dxa"/>
          </w:tcPr>
          <w:p w14:paraId="4447F58C" w14:textId="77777777" w:rsidR="00EA1F83" w:rsidRDefault="00EA1F83" w:rsidP="00A61698">
            <w:pPr>
              <w:ind w:left="0"/>
              <w:jc w:val="center"/>
              <w:cnfStyle w:val="000000100000" w:firstRow="0" w:lastRow="0" w:firstColumn="0" w:lastColumn="0" w:oddVBand="0" w:evenVBand="0" w:oddHBand="1" w:evenHBand="0" w:firstRowFirstColumn="0" w:firstRowLastColumn="0" w:lastRowFirstColumn="0" w:lastRowLastColumn="0"/>
            </w:pPr>
            <w:r>
              <w:rPr>
                <w:sz w:val="18"/>
                <w:lang w:val="en"/>
              </w:rPr>
              <w:t>All Customers</w:t>
            </w:r>
          </w:p>
        </w:tc>
      </w:tr>
      <w:tr w:rsidR="00EA1F83" w:rsidRPr="004C7FA4" w14:paraId="38EDC5A2" w14:textId="77777777" w:rsidTr="00A616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Pr>
          <w:p w14:paraId="0449DA31" w14:textId="77777777" w:rsidR="00EA1F83" w:rsidRPr="004C7FA4" w:rsidRDefault="00EA1F83" w:rsidP="00A61698">
            <w:pPr>
              <w:pStyle w:val="BodyText"/>
              <w:ind w:left="0"/>
              <w:rPr>
                <w:sz w:val="18"/>
                <w:lang w:val="en"/>
              </w:rPr>
            </w:pPr>
            <w:r w:rsidRPr="004C7FA4">
              <w:rPr>
                <w:sz w:val="18"/>
                <w:lang w:val="en"/>
              </w:rPr>
              <w:t>8</w:t>
            </w:r>
          </w:p>
        </w:tc>
        <w:tc>
          <w:tcPr>
            <w:tcW w:w="2263" w:type="dxa"/>
          </w:tcPr>
          <w:p w14:paraId="20444DB0" w14:textId="77777777" w:rsidR="00EA1F83" w:rsidRPr="004C7FA4" w:rsidRDefault="00EA1F83" w:rsidP="00A61698">
            <w:pPr>
              <w:pStyle w:val="BodyText"/>
              <w:ind w:left="0"/>
              <w:cnfStyle w:val="000000010000" w:firstRow="0" w:lastRow="0" w:firstColumn="0" w:lastColumn="0" w:oddVBand="0" w:evenVBand="0" w:oddHBand="0" w:evenHBand="1" w:firstRowFirstColumn="0" w:firstRowLastColumn="0" w:lastRowFirstColumn="0" w:lastRowLastColumn="0"/>
              <w:rPr>
                <w:sz w:val="18"/>
                <w:lang w:val="en"/>
              </w:rPr>
            </w:pPr>
            <w:r w:rsidRPr="004C7FA4">
              <w:rPr>
                <w:sz w:val="18"/>
                <w:lang w:val="en"/>
              </w:rPr>
              <w:t>Desktop Station Disabled</w:t>
            </w:r>
          </w:p>
        </w:tc>
        <w:tc>
          <w:tcPr>
            <w:tcW w:w="2903" w:type="dxa"/>
          </w:tcPr>
          <w:p w14:paraId="77652224" w14:textId="77777777" w:rsidR="00EA1F83" w:rsidRPr="004C7FA4" w:rsidRDefault="00EA1F83" w:rsidP="00A61698">
            <w:pPr>
              <w:pStyle w:val="BodyText"/>
              <w:ind w:left="0"/>
              <w:cnfStyle w:val="000000010000" w:firstRow="0" w:lastRow="0" w:firstColumn="0" w:lastColumn="0" w:oddVBand="0" w:evenVBand="0" w:oddHBand="0" w:evenHBand="1" w:firstRowFirstColumn="0" w:firstRowLastColumn="0" w:lastRowFirstColumn="0" w:lastRowLastColumn="0"/>
              <w:rPr>
                <w:sz w:val="18"/>
                <w:lang w:val="en"/>
              </w:rPr>
            </w:pPr>
            <w:r w:rsidRPr="004C7FA4">
              <w:rPr>
                <w:sz w:val="18"/>
                <w:lang w:val="en"/>
              </w:rPr>
              <w:t>The desktop client application has been disabled on one of the desktop stations that is setup to receive the pop-up alerts.</w:t>
            </w:r>
          </w:p>
        </w:tc>
        <w:tc>
          <w:tcPr>
            <w:tcW w:w="1157" w:type="dxa"/>
          </w:tcPr>
          <w:p w14:paraId="7DDBAAAC" w14:textId="77777777" w:rsidR="00EA1F83" w:rsidRDefault="00EA1F83" w:rsidP="00A61698">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r>
              <w:rPr>
                <w:sz w:val="18"/>
                <w:lang w:val="en"/>
              </w:rPr>
              <w:t>Not Applicable</w:t>
            </w:r>
          </w:p>
          <w:p w14:paraId="6F2F8264" w14:textId="77777777" w:rsidR="00EA1F83" w:rsidRPr="004C7FA4" w:rsidRDefault="00EA1F83" w:rsidP="00A61698">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p>
        </w:tc>
        <w:tc>
          <w:tcPr>
            <w:tcW w:w="1157" w:type="dxa"/>
          </w:tcPr>
          <w:p w14:paraId="0CAA248D" w14:textId="77777777" w:rsidR="00EA1F83" w:rsidRDefault="00EA1F83" w:rsidP="00A61698">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r>
              <w:rPr>
                <w:sz w:val="18"/>
                <w:lang w:val="en"/>
              </w:rPr>
              <w:t>Not Applicable</w:t>
            </w:r>
          </w:p>
          <w:p w14:paraId="7648F030" w14:textId="77777777" w:rsidR="00EA1F83" w:rsidRPr="004C7FA4" w:rsidRDefault="00EA1F83" w:rsidP="00A61698">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p>
        </w:tc>
        <w:tc>
          <w:tcPr>
            <w:tcW w:w="1157" w:type="dxa"/>
          </w:tcPr>
          <w:p w14:paraId="67335FC4" w14:textId="77777777" w:rsidR="00EA1F83" w:rsidRDefault="00EA1F83" w:rsidP="00A61698">
            <w:pPr>
              <w:ind w:left="0"/>
              <w:jc w:val="center"/>
              <w:cnfStyle w:val="000000010000" w:firstRow="0" w:lastRow="0" w:firstColumn="0" w:lastColumn="0" w:oddVBand="0" w:evenVBand="0" w:oddHBand="0" w:evenHBand="1" w:firstRowFirstColumn="0" w:firstRowLastColumn="0" w:lastRowFirstColumn="0" w:lastRowLastColumn="0"/>
            </w:pPr>
            <w:r>
              <w:rPr>
                <w:sz w:val="18"/>
                <w:lang w:val="en"/>
              </w:rPr>
              <w:t>All Customers</w:t>
            </w:r>
          </w:p>
        </w:tc>
      </w:tr>
      <w:tr w:rsidR="00EA1F83" w:rsidRPr="004C7FA4" w14:paraId="32CE758B" w14:textId="77777777" w:rsidTr="00A616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Pr>
          <w:p w14:paraId="14C3B31E" w14:textId="77777777" w:rsidR="00EA1F83" w:rsidRPr="004C7FA4" w:rsidRDefault="00EA1F83" w:rsidP="00A61698">
            <w:pPr>
              <w:pStyle w:val="BodyText"/>
              <w:ind w:left="0"/>
              <w:rPr>
                <w:sz w:val="18"/>
                <w:lang w:val="en"/>
              </w:rPr>
            </w:pPr>
            <w:r w:rsidRPr="004C7FA4">
              <w:rPr>
                <w:sz w:val="18"/>
                <w:lang w:val="en"/>
              </w:rPr>
              <w:t>9</w:t>
            </w:r>
          </w:p>
        </w:tc>
        <w:tc>
          <w:tcPr>
            <w:tcW w:w="2263" w:type="dxa"/>
          </w:tcPr>
          <w:p w14:paraId="32BB4284" w14:textId="77777777" w:rsidR="00EA1F83" w:rsidRPr="004C7FA4" w:rsidRDefault="00EA1F83" w:rsidP="00A61698">
            <w:pPr>
              <w:pStyle w:val="BodyText"/>
              <w:ind w:left="0"/>
              <w:cnfStyle w:val="000000100000" w:firstRow="0" w:lastRow="0" w:firstColumn="0" w:lastColumn="0" w:oddVBand="0" w:evenVBand="0" w:oddHBand="1" w:evenHBand="0" w:firstRowFirstColumn="0" w:firstRowLastColumn="0" w:lastRowFirstColumn="0" w:lastRowLastColumn="0"/>
              <w:rPr>
                <w:sz w:val="18"/>
                <w:lang w:val="en"/>
              </w:rPr>
            </w:pPr>
            <w:r w:rsidRPr="004C7FA4">
              <w:rPr>
                <w:sz w:val="18"/>
                <w:lang w:val="en"/>
              </w:rPr>
              <w:t>Emergency Call</w:t>
            </w:r>
          </w:p>
        </w:tc>
        <w:tc>
          <w:tcPr>
            <w:tcW w:w="2903" w:type="dxa"/>
          </w:tcPr>
          <w:p w14:paraId="54F399C5" w14:textId="77777777" w:rsidR="00EA1F83" w:rsidRPr="004C7FA4" w:rsidRDefault="00EA1F83" w:rsidP="00A61698">
            <w:pPr>
              <w:pStyle w:val="BodyText"/>
              <w:ind w:left="0"/>
              <w:cnfStyle w:val="000000100000" w:firstRow="0" w:lastRow="0" w:firstColumn="0" w:lastColumn="0" w:oddVBand="0" w:evenVBand="0" w:oddHBand="1" w:evenHBand="0" w:firstRowFirstColumn="0" w:firstRowLastColumn="0" w:lastRowFirstColumn="0" w:lastRowLastColumn="0"/>
              <w:rPr>
                <w:sz w:val="18"/>
                <w:lang w:val="en"/>
              </w:rPr>
            </w:pPr>
            <w:r w:rsidRPr="004C7FA4">
              <w:rPr>
                <w:sz w:val="18"/>
                <w:lang w:val="en"/>
              </w:rPr>
              <w:t>An emergency call was placed from the hotel.</w:t>
            </w:r>
          </w:p>
        </w:tc>
        <w:tc>
          <w:tcPr>
            <w:tcW w:w="1157" w:type="dxa"/>
          </w:tcPr>
          <w:p w14:paraId="205EEFE9" w14:textId="77777777" w:rsidR="00EA1F83" w:rsidRPr="004C7FA4" w:rsidRDefault="00EA1F83" w:rsidP="00A61698">
            <w:pPr>
              <w:pStyle w:val="BodyText"/>
              <w:ind w:left="0"/>
              <w:jc w:val="center"/>
              <w:cnfStyle w:val="000000100000" w:firstRow="0" w:lastRow="0" w:firstColumn="0" w:lastColumn="0" w:oddVBand="0" w:evenVBand="0" w:oddHBand="1" w:evenHBand="0" w:firstRowFirstColumn="0" w:firstRowLastColumn="0" w:lastRowFirstColumn="0" w:lastRowLastColumn="0"/>
              <w:rPr>
                <w:sz w:val="18"/>
                <w:lang w:val="en"/>
              </w:rPr>
            </w:pPr>
            <w:proofErr w:type="spellStart"/>
            <w:r w:rsidRPr="00F15597">
              <w:rPr>
                <w:sz w:val="18"/>
                <w:lang w:val="en"/>
              </w:rPr>
              <w:t>BroadWorks</w:t>
            </w:r>
            <w:proofErr w:type="spellEnd"/>
            <w:r w:rsidRPr="00F15597">
              <w:rPr>
                <w:sz w:val="18"/>
                <w:lang w:val="en"/>
              </w:rPr>
              <w:t xml:space="preserve"> Only</w:t>
            </w:r>
          </w:p>
        </w:tc>
        <w:tc>
          <w:tcPr>
            <w:tcW w:w="1157" w:type="dxa"/>
          </w:tcPr>
          <w:p w14:paraId="75269336" w14:textId="77777777" w:rsidR="00EA1F83" w:rsidRPr="004C7FA4" w:rsidRDefault="00EA1F83" w:rsidP="00A61698">
            <w:pPr>
              <w:pStyle w:val="BodyText"/>
              <w:ind w:left="0"/>
              <w:jc w:val="center"/>
              <w:cnfStyle w:val="000000100000" w:firstRow="0" w:lastRow="0" w:firstColumn="0" w:lastColumn="0" w:oddVBand="0" w:evenVBand="0" w:oddHBand="1" w:evenHBand="0" w:firstRowFirstColumn="0" w:firstRowLastColumn="0" w:lastRowFirstColumn="0" w:lastRowLastColumn="0"/>
              <w:rPr>
                <w:sz w:val="18"/>
                <w:lang w:val="en"/>
              </w:rPr>
            </w:pPr>
            <w:r>
              <w:rPr>
                <w:sz w:val="18"/>
                <w:lang w:val="en"/>
              </w:rPr>
              <w:t>All Customers</w:t>
            </w:r>
          </w:p>
        </w:tc>
        <w:tc>
          <w:tcPr>
            <w:tcW w:w="1157" w:type="dxa"/>
          </w:tcPr>
          <w:p w14:paraId="63EA6917" w14:textId="77777777" w:rsidR="00EA1F83" w:rsidRPr="004C7FA4" w:rsidRDefault="00EA1F83" w:rsidP="00A61698">
            <w:pPr>
              <w:pStyle w:val="BodyText"/>
              <w:ind w:left="0"/>
              <w:jc w:val="center"/>
              <w:cnfStyle w:val="000000100000" w:firstRow="0" w:lastRow="0" w:firstColumn="0" w:lastColumn="0" w:oddVBand="0" w:evenVBand="0" w:oddHBand="1" w:evenHBand="0" w:firstRowFirstColumn="0" w:firstRowLastColumn="0" w:lastRowFirstColumn="0" w:lastRowLastColumn="0"/>
              <w:rPr>
                <w:sz w:val="18"/>
                <w:lang w:val="en"/>
              </w:rPr>
            </w:pPr>
            <w:r>
              <w:rPr>
                <w:sz w:val="18"/>
                <w:lang w:val="en"/>
              </w:rPr>
              <w:t>All Customers</w:t>
            </w:r>
          </w:p>
        </w:tc>
      </w:tr>
      <w:tr w:rsidR="00EA1F83" w:rsidRPr="004C7FA4" w14:paraId="6CFD6882" w14:textId="77777777" w:rsidTr="00A616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Pr>
          <w:p w14:paraId="35801556" w14:textId="77777777" w:rsidR="00EA1F83" w:rsidRPr="004C7FA4" w:rsidRDefault="00EA1F83" w:rsidP="00A61698">
            <w:pPr>
              <w:pStyle w:val="BodyText"/>
              <w:ind w:left="0"/>
              <w:rPr>
                <w:sz w:val="18"/>
                <w:lang w:val="en"/>
              </w:rPr>
            </w:pPr>
            <w:r w:rsidRPr="004C7FA4">
              <w:rPr>
                <w:sz w:val="18"/>
                <w:lang w:val="en"/>
              </w:rPr>
              <w:t>10</w:t>
            </w:r>
          </w:p>
        </w:tc>
        <w:tc>
          <w:tcPr>
            <w:tcW w:w="2263" w:type="dxa"/>
          </w:tcPr>
          <w:p w14:paraId="0DBF54CB" w14:textId="77777777" w:rsidR="00EA1F83" w:rsidRPr="004C7FA4" w:rsidRDefault="00EA1F83" w:rsidP="00A61698">
            <w:pPr>
              <w:pStyle w:val="BodyText"/>
              <w:ind w:left="0"/>
              <w:cnfStyle w:val="000000010000" w:firstRow="0" w:lastRow="0" w:firstColumn="0" w:lastColumn="0" w:oddVBand="0" w:evenVBand="0" w:oddHBand="0" w:evenHBand="1" w:firstRowFirstColumn="0" w:firstRowLastColumn="0" w:lastRowFirstColumn="0" w:lastRowLastColumn="0"/>
              <w:rPr>
                <w:sz w:val="18"/>
                <w:lang w:val="en"/>
              </w:rPr>
            </w:pPr>
            <w:r w:rsidRPr="004C7FA4">
              <w:rPr>
                <w:sz w:val="18"/>
                <w:lang w:val="en"/>
              </w:rPr>
              <w:t>Upgrade Available</w:t>
            </w:r>
          </w:p>
        </w:tc>
        <w:tc>
          <w:tcPr>
            <w:tcW w:w="2903" w:type="dxa"/>
          </w:tcPr>
          <w:p w14:paraId="0024AD57" w14:textId="77777777" w:rsidR="00EA1F83" w:rsidRPr="004C7FA4" w:rsidRDefault="00EA1F83" w:rsidP="00A61698">
            <w:pPr>
              <w:pStyle w:val="BodyText"/>
              <w:ind w:left="0"/>
              <w:cnfStyle w:val="000000010000" w:firstRow="0" w:lastRow="0" w:firstColumn="0" w:lastColumn="0" w:oddVBand="0" w:evenVBand="0" w:oddHBand="0" w:evenHBand="1" w:firstRowFirstColumn="0" w:firstRowLastColumn="0" w:lastRowFirstColumn="0" w:lastRowLastColumn="0"/>
              <w:rPr>
                <w:sz w:val="18"/>
                <w:lang w:val="en"/>
              </w:rPr>
            </w:pPr>
            <w:r w:rsidRPr="004C7FA4">
              <w:rPr>
                <w:sz w:val="18"/>
                <w:lang w:val="en"/>
              </w:rPr>
              <w:t>The desktop client pop-up application has an upgrade available for download.</w:t>
            </w:r>
          </w:p>
        </w:tc>
        <w:tc>
          <w:tcPr>
            <w:tcW w:w="1157" w:type="dxa"/>
          </w:tcPr>
          <w:p w14:paraId="1A1AA1EC" w14:textId="77777777" w:rsidR="00EA1F83" w:rsidRDefault="00EA1F83" w:rsidP="00A61698">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r>
              <w:rPr>
                <w:sz w:val="18"/>
                <w:lang w:val="en"/>
              </w:rPr>
              <w:t>Not Applicable</w:t>
            </w:r>
          </w:p>
          <w:p w14:paraId="0AC2A0DF" w14:textId="77777777" w:rsidR="00EA1F83" w:rsidRPr="004C7FA4" w:rsidRDefault="00EA1F83" w:rsidP="00A61698">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p>
        </w:tc>
        <w:tc>
          <w:tcPr>
            <w:tcW w:w="1157" w:type="dxa"/>
          </w:tcPr>
          <w:p w14:paraId="67A24D74" w14:textId="77777777" w:rsidR="00EA1F83" w:rsidRDefault="00EA1F83" w:rsidP="00A61698">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r>
              <w:rPr>
                <w:sz w:val="18"/>
                <w:lang w:val="en"/>
              </w:rPr>
              <w:t>Not Applicable</w:t>
            </w:r>
          </w:p>
          <w:p w14:paraId="5882413F" w14:textId="77777777" w:rsidR="00EA1F83" w:rsidRPr="004C7FA4" w:rsidRDefault="00EA1F83" w:rsidP="00A61698">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p>
        </w:tc>
        <w:tc>
          <w:tcPr>
            <w:tcW w:w="1157" w:type="dxa"/>
          </w:tcPr>
          <w:p w14:paraId="180E05B3" w14:textId="77777777" w:rsidR="00EA1F83" w:rsidRPr="004C7FA4" w:rsidRDefault="00EA1F83" w:rsidP="00A61698">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r>
              <w:rPr>
                <w:sz w:val="18"/>
                <w:lang w:val="en"/>
              </w:rPr>
              <w:t>All Customers</w:t>
            </w:r>
          </w:p>
        </w:tc>
      </w:tr>
      <w:tr w:rsidR="00EA1F83" w14:paraId="0BA87AE1" w14:textId="77777777" w:rsidTr="00A616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hideMark/>
          </w:tcPr>
          <w:p w14:paraId="509F442D" w14:textId="77777777" w:rsidR="00EA1F83" w:rsidRDefault="00EA1F83" w:rsidP="00A61698">
            <w:pPr>
              <w:pStyle w:val="BodyText"/>
              <w:ind w:left="0"/>
              <w:rPr>
                <w:sz w:val="18"/>
                <w:lang w:val="en"/>
              </w:rPr>
            </w:pPr>
            <w:r>
              <w:rPr>
                <w:sz w:val="18"/>
                <w:lang w:val="en"/>
              </w:rPr>
              <w:t>11</w:t>
            </w:r>
          </w:p>
        </w:tc>
        <w:tc>
          <w:tcPr>
            <w:tcW w:w="2263" w:type="dxa"/>
            <w:hideMark/>
          </w:tcPr>
          <w:p w14:paraId="0907636B" w14:textId="77777777" w:rsidR="00EA1F83" w:rsidRDefault="00EA1F83" w:rsidP="00A61698">
            <w:pPr>
              <w:pStyle w:val="BodyText"/>
              <w:ind w:left="0"/>
              <w:cnfStyle w:val="000000100000" w:firstRow="0" w:lastRow="0" w:firstColumn="0" w:lastColumn="0" w:oddVBand="0" w:evenVBand="0" w:oddHBand="1" w:evenHBand="0" w:firstRowFirstColumn="0" w:firstRowLastColumn="0" w:lastRowFirstColumn="0" w:lastRowLastColumn="0"/>
              <w:rPr>
                <w:sz w:val="18"/>
                <w:lang w:val="en"/>
              </w:rPr>
            </w:pPr>
            <w:r>
              <w:rPr>
                <w:sz w:val="18"/>
                <w:lang w:val="en"/>
              </w:rPr>
              <w:t xml:space="preserve">Failed Wake-up </w:t>
            </w:r>
          </w:p>
          <w:p w14:paraId="7B7DB704" w14:textId="77777777" w:rsidR="00EA1F83" w:rsidRDefault="00EA1F83" w:rsidP="00A61698">
            <w:pPr>
              <w:pStyle w:val="BodyText"/>
              <w:ind w:left="0"/>
              <w:cnfStyle w:val="000000100000" w:firstRow="0" w:lastRow="0" w:firstColumn="0" w:lastColumn="0" w:oddVBand="0" w:evenVBand="0" w:oddHBand="1" w:evenHBand="0" w:firstRowFirstColumn="0" w:firstRowLastColumn="0" w:lastRowFirstColumn="0" w:lastRowLastColumn="0"/>
              <w:rPr>
                <w:sz w:val="18"/>
                <w:lang w:val="en"/>
              </w:rPr>
            </w:pPr>
            <w:r>
              <w:rPr>
                <w:sz w:val="18"/>
                <w:lang w:val="en"/>
              </w:rPr>
              <w:t>(aka Media Server Error)</w:t>
            </w:r>
          </w:p>
          <w:p w14:paraId="20E308AB" w14:textId="77777777" w:rsidR="00EA1F83" w:rsidRDefault="00EA1F83" w:rsidP="00A61698">
            <w:pPr>
              <w:pStyle w:val="BodyText"/>
              <w:ind w:left="0"/>
              <w:cnfStyle w:val="000000100000" w:firstRow="0" w:lastRow="0" w:firstColumn="0" w:lastColumn="0" w:oddVBand="0" w:evenVBand="0" w:oddHBand="1" w:evenHBand="0" w:firstRowFirstColumn="0" w:firstRowLastColumn="0" w:lastRowFirstColumn="0" w:lastRowLastColumn="0"/>
              <w:rPr>
                <w:sz w:val="18"/>
                <w:lang w:val="en"/>
              </w:rPr>
            </w:pPr>
          </w:p>
        </w:tc>
        <w:tc>
          <w:tcPr>
            <w:tcW w:w="2903" w:type="dxa"/>
            <w:hideMark/>
          </w:tcPr>
          <w:p w14:paraId="40D05778" w14:textId="77777777" w:rsidR="00EA1F83" w:rsidRDefault="00EA1F83" w:rsidP="00A61698">
            <w:pPr>
              <w:pStyle w:val="BodyText"/>
              <w:ind w:left="0"/>
              <w:cnfStyle w:val="000000100000" w:firstRow="0" w:lastRow="0" w:firstColumn="0" w:lastColumn="0" w:oddVBand="0" w:evenVBand="0" w:oddHBand="1" w:evenHBand="0" w:firstRowFirstColumn="0" w:firstRowLastColumn="0" w:lastRowFirstColumn="0" w:lastRowLastColumn="0"/>
              <w:rPr>
                <w:sz w:val="18"/>
                <w:lang w:val="en"/>
              </w:rPr>
            </w:pPr>
            <w:r>
              <w:rPr>
                <w:sz w:val="18"/>
                <w:lang w:val="en"/>
              </w:rPr>
              <w:t>A CCXML licensing error has occurred and a wake-up did not go off.</w:t>
            </w:r>
          </w:p>
        </w:tc>
        <w:tc>
          <w:tcPr>
            <w:tcW w:w="1157" w:type="dxa"/>
            <w:hideMark/>
          </w:tcPr>
          <w:p w14:paraId="13B87E26" w14:textId="77777777" w:rsidR="00EA1F83" w:rsidRDefault="00EA1F83" w:rsidP="00A61698">
            <w:pPr>
              <w:pStyle w:val="BodyText"/>
              <w:ind w:left="0"/>
              <w:jc w:val="center"/>
              <w:cnfStyle w:val="000000100000" w:firstRow="0" w:lastRow="0" w:firstColumn="0" w:lastColumn="0" w:oddVBand="0" w:evenVBand="0" w:oddHBand="1" w:evenHBand="0" w:firstRowFirstColumn="0" w:firstRowLastColumn="0" w:lastRowFirstColumn="0" w:lastRowLastColumn="0"/>
              <w:rPr>
                <w:sz w:val="18"/>
                <w:lang w:val="en"/>
              </w:rPr>
            </w:pPr>
            <w:r>
              <w:rPr>
                <w:sz w:val="18"/>
                <w:lang w:val="en"/>
              </w:rPr>
              <w:t>No</w:t>
            </w:r>
          </w:p>
        </w:tc>
        <w:tc>
          <w:tcPr>
            <w:tcW w:w="1157" w:type="dxa"/>
            <w:hideMark/>
          </w:tcPr>
          <w:p w14:paraId="27CC2C55" w14:textId="77777777" w:rsidR="00EA1F83" w:rsidRDefault="00EA1F83" w:rsidP="00A61698">
            <w:pPr>
              <w:pStyle w:val="BodyText"/>
              <w:ind w:left="0"/>
              <w:jc w:val="center"/>
              <w:cnfStyle w:val="000000100000" w:firstRow="0" w:lastRow="0" w:firstColumn="0" w:lastColumn="0" w:oddVBand="0" w:evenVBand="0" w:oddHBand="1" w:evenHBand="0" w:firstRowFirstColumn="0" w:firstRowLastColumn="0" w:lastRowFirstColumn="0" w:lastRowLastColumn="0"/>
              <w:rPr>
                <w:sz w:val="18"/>
                <w:lang w:val="en"/>
              </w:rPr>
            </w:pPr>
            <w:r>
              <w:rPr>
                <w:sz w:val="18"/>
                <w:lang w:val="en"/>
              </w:rPr>
              <w:t>Yes</w:t>
            </w:r>
          </w:p>
        </w:tc>
        <w:tc>
          <w:tcPr>
            <w:tcW w:w="1157" w:type="dxa"/>
            <w:hideMark/>
          </w:tcPr>
          <w:p w14:paraId="5ECD7904" w14:textId="77777777" w:rsidR="00EA1F83" w:rsidRDefault="00EA1F83" w:rsidP="00A61698">
            <w:pPr>
              <w:pStyle w:val="BodyText"/>
              <w:ind w:left="0"/>
              <w:jc w:val="center"/>
              <w:cnfStyle w:val="000000100000" w:firstRow="0" w:lastRow="0" w:firstColumn="0" w:lastColumn="0" w:oddVBand="0" w:evenVBand="0" w:oddHBand="1" w:evenHBand="0" w:firstRowFirstColumn="0" w:firstRowLastColumn="0" w:lastRowFirstColumn="0" w:lastRowLastColumn="0"/>
              <w:rPr>
                <w:sz w:val="18"/>
                <w:lang w:val="en"/>
              </w:rPr>
            </w:pPr>
            <w:r>
              <w:rPr>
                <w:sz w:val="18"/>
                <w:lang w:val="en"/>
              </w:rPr>
              <w:t>Yes</w:t>
            </w:r>
          </w:p>
        </w:tc>
      </w:tr>
    </w:tbl>
    <w:p w14:paraId="597EB6D8" w14:textId="77777777" w:rsidR="00EA1F83" w:rsidRDefault="00EA1F83" w:rsidP="00EA1F83">
      <w:pPr>
        <w:pStyle w:val="Heading1"/>
        <w:sectPr w:rsidR="00EA1F83" w:rsidSect="00AE04DF">
          <w:pgSz w:w="12240" w:h="15840" w:code="1"/>
          <w:pgMar w:top="1440" w:right="1440" w:bottom="1440" w:left="1440" w:header="720" w:footer="720" w:gutter="0"/>
          <w:cols w:space="720"/>
          <w:titlePg/>
        </w:sectPr>
      </w:pPr>
    </w:p>
    <w:p w14:paraId="6D3963A4" w14:textId="77777777" w:rsidR="00B86A74" w:rsidRDefault="00B86A74" w:rsidP="00F423F0">
      <w:pPr>
        <w:pStyle w:val="Heading2"/>
      </w:pPr>
      <w:bookmarkStart w:id="326" w:name="_Toc535222527"/>
      <w:r>
        <w:lastRenderedPageBreak/>
        <w:t>Report Descriptions</w:t>
      </w:r>
      <w:bookmarkEnd w:id="326"/>
    </w:p>
    <w:p w14:paraId="4DB08F5A" w14:textId="1E5D48C4" w:rsidR="00B86A74" w:rsidRDefault="00B86A74" w:rsidP="00B86A74">
      <w:pPr>
        <w:pStyle w:val="BodyText"/>
      </w:pPr>
      <w:r>
        <w:t xml:space="preserve">The </w:t>
      </w:r>
      <w:r w:rsidR="005C475E">
        <w:t>Jazzware</w:t>
      </w:r>
      <w:r>
        <w:t xml:space="preserve"> portal has a wide variety of reports available to users to sort, group, and display calling activity by some or all call categories.  Depending on the type of report, users can define the date and time range, type of call to print (i.e. incoming, outgoing, and internal), specific divisions and/or departments, the jurisdiction of the calls placed, and even individual extensions (or range of extensions).  Reports are generated from the Reports menu. Reports can be generated on an automatic, scheduled basis or on demand.  Reports are available in one or more formats including text, csv, Excel, and pdf.   Pre-defined </w:t>
      </w:r>
      <w:r w:rsidR="005C475E">
        <w:t>Jazzware</w:t>
      </w:r>
      <w:r>
        <w:t xml:space="preserve"> reports include the following.</w:t>
      </w:r>
    </w:p>
    <w:p w14:paraId="09784471" w14:textId="77777777" w:rsidR="00B86A74" w:rsidRDefault="00B86A74" w:rsidP="00B86A74">
      <w:pPr>
        <w:pStyle w:val="BodyText"/>
      </w:pPr>
      <w:r>
        <w:t> </w:t>
      </w:r>
    </w:p>
    <w:p w14:paraId="65E6673C" w14:textId="77777777" w:rsidR="00B86A74" w:rsidRDefault="00B86A74" w:rsidP="00B86A74">
      <w:pPr>
        <w:pStyle w:val="BodyText"/>
      </w:pPr>
      <w:r>
        <w:rPr>
          <w:rStyle w:val="Strong"/>
          <w:rFonts w:cs="Arial"/>
          <w:color w:val="282F39"/>
          <w:sz w:val="21"/>
          <w:szCs w:val="21"/>
        </w:rPr>
        <w:t>Area Code Summary Report</w:t>
      </w:r>
    </w:p>
    <w:p w14:paraId="53134DE0" w14:textId="77777777" w:rsidR="00B86A74" w:rsidRDefault="00B86A74" w:rsidP="00B86A74">
      <w:pPr>
        <w:pStyle w:val="BodyText"/>
      </w:pPr>
      <w:r>
        <w:t>This report tallies the quantity of calls to all area codes within a specified date range.  It includes the total duration, the average duration, cost, surcharge, tax, and total charge for each area code.  This is useful in researching calling patterns by guests and/or administrative users.</w:t>
      </w:r>
    </w:p>
    <w:p w14:paraId="269F657D" w14:textId="77777777" w:rsidR="00B86A74" w:rsidRDefault="00B86A74" w:rsidP="00B86A74">
      <w:pPr>
        <w:pStyle w:val="BodyText"/>
      </w:pPr>
      <w:proofErr w:type="spellStart"/>
      <w:r>
        <w:rPr>
          <w:rStyle w:val="Strong"/>
          <w:rFonts w:cs="Arial"/>
          <w:color w:val="282F39"/>
          <w:sz w:val="21"/>
          <w:szCs w:val="21"/>
        </w:rPr>
        <w:t>Auth</w:t>
      </w:r>
      <w:proofErr w:type="spellEnd"/>
      <w:r>
        <w:rPr>
          <w:rStyle w:val="Strong"/>
          <w:rFonts w:cs="Arial"/>
          <w:color w:val="282F39"/>
          <w:sz w:val="21"/>
          <w:szCs w:val="21"/>
        </w:rPr>
        <w:t xml:space="preserve"> Codes by Extension</w:t>
      </w:r>
    </w:p>
    <w:p w14:paraId="4C054174" w14:textId="77777777" w:rsidR="00B86A74" w:rsidRDefault="00B86A74" w:rsidP="00B86A74">
      <w:pPr>
        <w:pStyle w:val="BodyText"/>
      </w:pPr>
      <w:r>
        <w:t>This report lists the total number of calls made by authorization code.  The report provides the call date, extension number, authorization code, bill plan code, number of calls, total call duration, cost, surcharge, tax and total charge associated with the calls.</w:t>
      </w:r>
    </w:p>
    <w:p w14:paraId="00ACDF34" w14:textId="77777777" w:rsidR="00B86A74" w:rsidRDefault="00B86A74" w:rsidP="00B86A74">
      <w:pPr>
        <w:pStyle w:val="BodyText"/>
      </w:pPr>
      <w:r>
        <w:rPr>
          <w:rStyle w:val="Strong"/>
          <w:rFonts w:cs="Arial"/>
          <w:color w:val="282F39"/>
          <w:sz w:val="21"/>
          <w:szCs w:val="21"/>
        </w:rPr>
        <w:t>Authorization Code Detail Report</w:t>
      </w:r>
    </w:p>
    <w:p w14:paraId="02FB7C20" w14:textId="77777777" w:rsidR="00B86A74" w:rsidRDefault="00B86A74" w:rsidP="00B86A74">
      <w:pPr>
        <w:pStyle w:val="BodyText"/>
      </w:pPr>
      <w:r>
        <w:t>This report displays call data sorted by the authorization code used to place the call, regardless of the extension from which it originated.  The calls are broken down by jurisdiction and the displayed information includes date, time, duration, digits dials, destination, cost, surcharge, tax, and total charge.  This report is useful for audit purposes and in establishing administrative budget allocations.</w:t>
      </w:r>
    </w:p>
    <w:p w14:paraId="04D58DE1" w14:textId="77777777" w:rsidR="00B86A74" w:rsidRDefault="004571DF" w:rsidP="00B86A74">
      <w:pPr>
        <w:pStyle w:val="BodyText"/>
      </w:pPr>
      <w:r>
        <w:rPr>
          <w:rStyle w:val="Strong"/>
          <w:rFonts w:cs="Arial"/>
          <w:color w:val="282F39"/>
          <w:sz w:val="21"/>
          <w:szCs w:val="21"/>
        </w:rPr>
        <w:t>Calls Costing Over Specific</w:t>
      </w:r>
      <w:r w:rsidR="00B86A74">
        <w:rPr>
          <w:rStyle w:val="Strong"/>
          <w:rFonts w:cs="Arial"/>
          <w:color w:val="282F39"/>
          <w:sz w:val="21"/>
          <w:szCs w:val="21"/>
        </w:rPr>
        <w:t xml:space="preserve"> Amount Report</w:t>
      </w:r>
    </w:p>
    <w:p w14:paraId="0FB09CD6" w14:textId="77777777" w:rsidR="00B86A74" w:rsidRDefault="00B86A74" w:rsidP="00B86A74">
      <w:pPr>
        <w:pStyle w:val="BodyText"/>
      </w:pPr>
      <w:r>
        <w:t xml:space="preserve">This report shows calls costing more than a specified amount in ascending or descending order for the date range, cost threshold, and type of calls selected.  The report can list the calls within a division or department in extension order.  This report is </w:t>
      </w:r>
      <w:proofErr w:type="gramStart"/>
      <w:r>
        <w:t>similar to</w:t>
      </w:r>
      <w:proofErr w:type="gramEnd"/>
      <w:r>
        <w:t xml:space="preserve"> the Most Expensive Calls Report except that it allows the user to define a threshold amount.  This report is useful in analyzing call surcharges and fees and for identifying phone abuse.</w:t>
      </w:r>
    </w:p>
    <w:p w14:paraId="057D6967" w14:textId="77777777" w:rsidR="00B86A74" w:rsidRDefault="00B86A74" w:rsidP="00B86A74">
      <w:pPr>
        <w:pStyle w:val="BodyText"/>
      </w:pPr>
      <w:r>
        <w:rPr>
          <w:rStyle w:val="Strong"/>
          <w:rFonts w:cs="Arial"/>
          <w:color w:val="282F39"/>
          <w:sz w:val="21"/>
          <w:szCs w:val="21"/>
        </w:rPr>
        <w:t>Chronological Detail Report</w:t>
      </w:r>
    </w:p>
    <w:p w14:paraId="37413C81" w14:textId="77777777" w:rsidR="00B86A74" w:rsidRDefault="00B86A74" w:rsidP="00B86A74">
      <w:pPr>
        <w:pStyle w:val="BodyText"/>
      </w:pPr>
      <w:r>
        <w:t>This detail report lists call records within a specific date and time in chronological order as they are passed from the PBX; if </w:t>
      </w:r>
      <w:r>
        <w:rPr>
          <w:rStyle w:val="Strong"/>
          <w:rFonts w:cs="Arial"/>
          <w:color w:val="282F39"/>
          <w:sz w:val="21"/>
          <w:szCs w:val="21"/>
        </w:rPr>
        <w:t>Totals by Trunk Grp/No</w:t>
      </w:r>
      <w:r>
        <w:t xml:space="preserve"> is requested, the report will list the call records in chronological order for a specific trunk or for all trunk numbers and identify which trunk and group the calls passed through. The report prints the extension, call date, call time, duration, number dialed, city/state, total billed, trunk group, and trunk number.  This report is useful in resolving discrepancies identified between the Jurisdiction Summary Report and the PMS reports because it lists each individual call recorded by JAZZ. This report is also helpful for reviewing your phone bill and identifying who made a </w:t>
      </w:r>
      <w:proofErr w:type="gramStart"/>
      <w:r>
        <w:t>particular phone</w:t>
      </w:r>
      <w:proofErr w:type="gramEnd"/>
      <w:r>
        <w:t xml:space="preserve"> call that is displayed on your bill.</w:t>
      </w:r>
    </w:p>
    <w:p w14:paraId="5CBB0185" w14:textId="77777777" w:rsidR="00B86A74" w:rsidRDefault="00B86A74" w:rsidP="00B86A74">
      <w:pPr>
        <w:pStyle w:val="BodyText"/>
      </w:pPr>
      <w:r>
        <w:rPr>
          <w:rStyle w:val="Strong"/>
          <w:rFonts w:cs="Arial"/>
          <w:color w:val="282F39"/>
          <w:sz w:val="21"/>
          <w:szCs w:val="21"/>
        </w:rPr>
        <w:t>Daily Error Report</w:t>
      </w:r>
    </w:p>
    <w:p w14:paraId="0D36314C" w14:textId="77777777" w:rsidR="00B86A74" w:rsidRDefault="00B86A74" w:rsidP="00B86A74">
      <w:pPr>
        <w:pStyle w:val="BodyText"/>
      </w:pPr>
      <w:r>
        <w:t>This report lists processed and unprocessed call records that triggered an error or condition in JAZZ (e.g., extension not on file, authorization code invalid, extension automatically created, or area code or exchange invalid).  An item might appear because the auto create function was used to create an extension, authorization code, or trunk.  It is recommended that this report be run daily so that corrections can be made within JAZZ to preclude future similar errors.</w:t>
      </w:r>
    </w:p>
    <w:p w14:paraId="730DEC40" w14:textId="77777777" w:rsidR="00B86A74" w:rsidRDefault="00B86A74" w:rsidP="00B86A74">
      <w:pPr>
        <w:pStyle w:val="BodyText"/>
      </w:pPr>
      <w:r>
        <w:rPr>
          <w:rStyle w:val="Strong"/>
          <w:rFonts w:cs="Arial"/>
          <w:color w:val="282F39"/>
          <w:sz w:val="21"/>
          <w:szCs w:val="21"/>
        </w:rPr>
        <w:t>Department Detail and Summary Reports</w:t>
      </w:r>
    </w:p>
    <w:p w14:paraId="782D4390" w14:textId="77777777" w:rsidR="00B86A74" w:rsidRDefault="00B86A74" w:rsidP="00B86A74">
      <w:pPr>
        <w:pStyle w:val="BodyText"/>
      </w:pPr>
      <w:r>
        <w:t xml:space="preserve">These reports list call data by department.  The detail report sorts and tallies </w:t>
      </w:r>
      <w:proofErr w:type="gramStart"/>
      <w:r>
        <w:t>calls</w:t>
      </w:r>
      <w:proofErr w:type="gramEnd"/>
      <w:r>
        <w:t xml:space="preserve"> by jurisdiction and includes the call date, time, duration, digits dialed, destination, cost, surcharge, tax, and </w:t>
      </w:r>
      <w:r>
        <w:lastRenderedPageBreak/>
        <w:t>total.  This data is broken at the division, department, sub-department, and extension levels.  The summary provides the quantity of outgoing, incoming, and internal calls; the total calls; cost; tax; surcharge; and total charge by extension within each department.  These reports are useful in auditing department-level calling activity.</w:t>
      </w:r>
    </w:p>
    <w:p w14:paraId="7B85F64D" w14:textId="77777777" w:rsidR="00B86A74" w:rsidRDefault="00B86A74" w:rsidP="00B86A74">
      <w:pPr>
        <w:pStyle w:val="BodyText"/>
      </w:pPr>
      <w:r>
        <w:rPr>
          <w:rStyle w:val="Strong"/>
          <w:rFonts w:cs="Arial"/>
          <w:color w:val="282F39"/>
          <w:sz w:val="21"/>
          <w:szCs w:val="21"/>
        </w:rPr>
        <w:t>Department Detail by Jurisdiction</w:t>
      </w:r>
    </w:p>
    <w:p w14:paraId="5D46E613" w14:textId="77777777" w:rsidR="00B86A74" w:rsidRDefault="00B86A74" w:rsidP="00B86A74">
      <w:pPr>
        <w:pStyle w:val="BodyText"/>
      </w:pPr>
      <w:r>
        <w:t>This report allows the user to create a customized report by entering a heading for five columns and then defining which jurisdictions to include in each of these columns. </w:t>
      </w:r>
    </w:p>
    <w:p w14:paraId="03F55BB8" w14:textId="77777777" w:rsidR="00B86A74" w:rsidRDefault="00B86A74" w:rsidP="00B86A74">
      <w:pPr>
        <w:pStyle w:val="BodyText"/>
      </w:pPr>
      <w:r>
        <w:rPr>
          <w:rStyle w:val="Strong"/>
          <w:rFonts w:cs="Arial"/>
          <w:color w:val="282F39"/>
          <w:sz w:val="21"/>
          <w:szCs w:val="21"/>
        </w:rPr>
        <w:t>Department Details within Time Frame</w:t>
      </w:r>
    </w:p>
    <w:p w14:paraId="76CC5C23" w14:textId="77777777" w:rsidR="00B86A74" w:rsidRDefault="00B86A74" w:rsidP="00B86A74">
      <w:pPr>
        <w:pStyle w:val="BodyText"/>
      </w:pPr>
      <w:r>
        <w:t xml:space="preserve">This report provides a detailed listing of all calls made within a user defined </w:t>
      </w:r>
      <w:proofErr w:type="gramStart"/>
      <w:r>
        <w:t>time period</w:t>
      </w:r>
      <w:proofErr w:type="gramEnd"/>
      <w:r>
        <w:t xml:space="preserve"> with roll-ups by department.  The detail lines provide the date and time of the call, the duration, the call type, the digits dialed, the destination, and the cost of the call.  The roll-ups provide the total number of calls for the department, the total duration of those calls, and the total cost of the calls.</w:t>
      </w:r>
    </w:p>
    <w:p w14:paraId="18F790B2" w14:textId="77777777" w:rsidR="00B86A74" w:rsidRDefault="00B86A74" w:rsidP="00B86A74">
      <w:pPr>
        <w:pStyle w:val="BodyText"/>
      </w:pPr>
      <w:r>
        <w:rPr>
          <w:rStyle w:val="Strong"/>
          <w:rFonts w:cs="Arial"/>
          <w:color w:val="282F39"/>
          <w:sz w:val="21"/>
          <w:szCs w:val="21"/>
        </w:rPr>
        <w:t>Department Summary by Jurisdiction</w:t>
      </w:r>
    </w:p>
    <w:p w14:paraId="6C76B861" w14:textId="77777777" w:rsidR="00B86A74" w:rsidRDefault="00B86A74" w:rsidP="00B86A74">
      <w:pPr>
        <w:pStyle w:val="BodyText"/>
      </w:pPr>
      <w:r>
        <w:t>This report allows the user to create a customized report by entering a heading for five columns and then defining which jurisdictions to include in each of these columns.  The report provides the number of calls, total duration, and total charges for each column by department number and description.  The total for all departments, by column, is provided at the bottom of the report.  </w:t>
      </w:r>
    </w:p>
    <w:p w14:paraId="218C5887" w14:textId="77777777" w:rsidR="00B86A74" w:rsidRDefault="00B86A74" w:rsidP="00B86A74">
      <w:pPr>
        <w:pStyle w:val="BodyText"/>
      </w:pPr>
      <w:r>
        <w:rPr>
          <w:rStyle w:val="Strong"/>
          <w:rFonts w:cs="Arial"/>
          <w:color w:val="282F39"/>
          <w:sz w:val="21"/>
          <w:szCs w:val="21"/>
        </w:rPr>
        <w:t>Detail Report by Department</w:t>
      </w:r>
    </w:p>
    <w:p w14:paraId="202CED1D" w14:textId="77777777" w:rsidR="00B86A74" w:rsidRDefault="00B86A74" w:rsidP="00B86A74">
      <w:pPr>
        <w:pStyle w:val="BodyText"/>
      </w:pPr>
      <w:r>
        <w:t>This report provides a detailed listing of all the calls made with roll-ups by extension, sub-department, department, division and property.   The details lines include date and time of the call, duration, digits dialed, destination, cost plus tax, surcharge plus tax and total.  The roll-up lines include total number of calls, total duration, and total charges for each charge related column.</w:t>
      </w:r>
    </w:p>
    <w:p w14:paraId="7691429B" w14:textId="77777777" w:rsidR="00B86A74" w:rsidRDefault="00B86A74" w:rsidP="00B86A74">
      <w:pPr>
        <w:pStyle w:val="BodyText"/>
      </w:pPr>
      <w:r>
        <w:rPr>
          <w:rStyle w:val="Strong"/>
          <w:rFonts w:cs="Arial"/>
          <w:color w:val="282F39"/>
          <w:sz w:val="21"/>
          <w:szCs w:val="21"/>
        </w:rPr>
        <w:t>Division Summary Report</w:t>
      </w:r>
    </w:p>
    <w:p w14:paraId="3DB522AE" w14:textId="77777777" w:rsidR="00B86A74" w:rsidRDefault="00B86A74" w:rsidP="00B86A74">
      <w:pPr>
        <w:pStyle w:val="BodyText"/>
      </w:pPr>
      <w:r>
        <w:t>This report summarizes calling activity for each department in a division.  For each department, this report tallies the outgoing calls, incoming calls, internal calls, total calls, cost, surcharge, tax, and total charge.  This report is useful for viewing cost and quantity information from a divisional level.</w:t>
      </w:r>
    </w:p>
    <w:p w14:paraId="6900361D" w14:textId="77777777" w:rsidR="00B86A74" w:rsidRDefault="00B86A74" w:rsidP="00B86A74">
      <w:pPr>
        <w:pStyle w:val="BodyText"/>
      </w:pPr>
      <w:r>
        <w:rPr>
          <w:rStyle w:val="Strong"/>
          <w:rFonts w:cs="Arial"/>
          <w:color w:val="282F39"/>
          <w:sz w:val="21"/>
          <w:szCs w:val="21"/>
        </w:rPr>
        <w:t>Extension Detail Report</w:t>
      </w:r>
    </w:p>
    <w:p w14:paraId="4828EC9F" w14:textId="77777777" w:rsidR="00B86A74" w:rsidRDefault="00B86A74" w:rsidP="00B86A74">
      <w:pPr>
        <w:pStyle w:val="BodyText"/>
      </w:pPr>
      <w:r>
        <w:t>This report lists call records by specific extension, date range, and type and can be sorted numerically by digits dialed, time/date or by extension.  The report page breaks by extension and prints the call date/time, digits dialed, city, state and total cost.  It also totals the number of calls and costs and includes the average duration and average cost.   This report is useful because it displays all call activity by extension for auditing purposes.</w:t>
      </w:r>
    </w:p>
    <w:p w14:paraId="650A73CA" w14:textId="77777777" w:rsidR="00B86A74" w:rsidRDefault="00B86A74" w:rsidP="00B86A74">
      <w:pPr>
        <w:pStyle w:val="BodyText"/>
      </w:pPr>
      <w:r>
        <w:rPr>
          <w:rStyle w:val="Strong"/>
          <w:rFonts w:cs="Arial"/>
          <w:color w:val="282F39"/>
          <w:sz w:val="21"/>
          <w:szCs w:val="21"/>
        </w:rPr>
        <w:t>Extension Summary Report</w:t>
      </w:r>
    </w:p>
    <w:p w14:paraId="5D08F907" w14:textId="77777777" w:rsidR="00B86A74" w:rsidRDefault="00B86A74" w:rsidP="00B86A74">
      <w:pPr>
        <w:pStyle w:val="BodyText"/>
      </w:pPr>
      <w:r>
        <w:t>This report tallies, by extension, the incoming, outgoing, and internal calls; cost; surcharge; tax; and total charges.  This report provides extension activity at a glance for auditing purposes.</w:t>
      </w:r>
    </w:p>
    <w:p w14:paraId="3C4669EB" w14:textId="77777777" w:rsidR="00B86A74" w:rsidRDefault="00B86A74" w:rsidP="00B86A74">
      <w:pPr>
        <w:pStyle w:val="BodyText"/>
      </w:pPr>
      <w:r>
        <w:rPr>
          <w:rStyle w:val="Strong"/>
          <w:rFonts w:cs="Arial"/>
          <w:color w:val="282F39"/>
          <w:sz w:val="21"/>
          <w:szCs w:val="21"/>
        </w:rPr>
        <w:t>Jurisdiction Summary Report</w:t>
      </w:r>
    </w:p>
    <w:p w14:paraId="745A372E" w14:textId="77777777" w:rsidR="00B86A74" w:rsidRDefault="00B86A74" w:rsidP="00B86A74">
      <w:pPr>
        <w:pStyle w:val="BodyText"/>
      </w:pPr>
      <w:r>
        <w:t xml:space="preserve">This report tallies calls within a specific date and time by jurisdiction calling area (i.e., local, international, intrastate) and provides quantity, total duration, total cost, total taxes, total surcharge, and grand total charge for each jurisdiction.  It then provides these totals for all jurisdictions added together for the specified </w:t>
      </w:r>
      <w:proofErr w:type="gramStart"/>
      <w:r>
        <w:t>time period</w:t>
      </w:r>
      <w:proofErr w:type="gramEnd"/>
      <w:r>
        <w:t xml:space="preserve">.  This report is most often used for night audit purposes.  These figures should match those reported by the PMS for the identical </w:t>
      </w:r>
      <w:proofErr w:type="gramStart"/>
      <w:r>
        <w:t>time period</w:t>
      </w:r>
      <w:proofErr w:type="gramEnd"/>
      <w:r>
        <w:t xml:space="preserve">.  This report is also useful in identifying how many </w:t>
      </w:r>
      <w:proofErr w:type="gramStart"/>
      <w:r>
        <w:t>toll</w:t>
      </w:r>
      <w:proofErr w:type="gramEnd"/>
      <w:r>
        <w:t xml:space="preserve"> free or local calls have been made vs. direct dial calls in analyzing changes in telephone revenue.</w:t>
      </w:r>
    </w:p>
    <w:p w14:paraId="4403E59C" w14:textId="77777777" w:rsidR="00942BD0" w:rsidRDefault="00942BD0" w:rsidP="00B86A74">
      <w:pPr>
        <w:pStyle w:val="BodyText"/>
        <w:rPr>
          <w:rStyle w:val="Strong"/>
          <w:rFonts w:cs="Arial"/>
          <w:color w:val="282F39"/>
          <w:sz w:val="21"/>
          <w:szCs w:val="21"/>
        </w:rPr>
      </w:pPr>
    </w:p>
    <w:p w14:paraId="648C5BED" w14:textId="77777777" w:rsidR="00942BD0" w:rsidRDefault="00942BD0" w:rsidP="00B86A74">
      <w:pPr>
        <w:pStyle w:val="BodyText"/>
        <w:rPr>
          <w:rStyle w:val="Strong"/>
          <w:rFonts w:cs="Arial"/>
          <w:color w:val="282F39"/>
          <w:sz w:val="21"/>
          <w:szCs w:val="21"/>
        </w:rPr>
      </w:pPr>
    </w:p>
    <w:p w14:paraId="77AF6D29" w14:textId="77777777" w:rsidR="00B86A74" w:rsidRDefault="00B86A74" w:rsidP="00B86A74">
      <w:pPr>
        <w:pStyle w:val="BodyText"/>
      </w:pPr>
      <w:r>
        <w:rPr>
          <w:rStyle w:val="Strong"/>
          <w:rFonts w:cs="Arial"/>
          <w:color w:val="282F39"/>
          <w:sz w:val="21"/>
          <w:szCs w:val="21"/>
        </w:rPr>
        <w:lastRenderedPageBreak/>
        <w:t>Longest Calls Detail Report</w:t>
      </w:r>
    </w:p>
    <w:p w14:paraId="1FFBA479" w14:textId="77777777" w:rsidR="00B86A74" w:rsidRDefault="00B86A74" w:rsidP="00B86A74">
      <w:pPr>
        <w:pStyle w:val="BodyText"/>
      </w:pPr>
      <w:r>
        <w:t>This report shows the longest duration calls in ascending or descending order for the date range, duration threshold, and type of calls selected.  The report can list the calls within a division or department in extension order.  This report can be used to uncover guest calling patterns as well as identifying any phone abuse.</w:t>
      </w:r>
    </w:p>
    <w:p w14:paraId="13E18310" w14:textId="77777777" w:rsidR="00B86A74" w:rsidRDefault="00B86A74" w:rsidP="00B86A74">
      <w:pPr>
        <w:pStyle w:val="BodyText"/>
      </w:pPr>
      <w:r>
        <w:rPr>
          <w:rStyle w:val="Strong"/>
          <w:rFonts w:cs="Arial"/>
          <w:color w:val="282F39"/>
          <w:sz w:val="21"/>
          <w:szCs w:val="21"/>
        </w:rPr>
        <w:t>Minibar Usage Summary Report</w:t>
      </w:r>
    </w:p>
    <w:p w14:paraId="4D6DACC4" w14:textId="77777777" w:rsidR="00B86A74" w:rsidRDefault="00B86A74" w:rsidP="00B86A74">
      <w:pPr>
        <w:pStyle w:val="BodyText"/>
      </w:pPr>
      <w:r>
        <w:t>The minibar usage report provides an itemized list of minibar items consumed by room with totals by room and by property.  The detail lines include the room number, date and time of the charge, the quantity consumed, the item number and description, the item price, the item tax, and the extended price. </w:t>
      </w:r>
    </w:p>
    <w:p w14:paraId="0389BEA3" w14:textId="77777777" w:rsidR="00B86A74" w:rsidRDefault="00B86A74" w:rsidP="00B86A74">
      <w:pPr>
        <w:pStyle w:val="BodyText"/>
      </w:pPr>
      <w:r>
        <w:rPr>
          <w:rStyle w:val="Strong"/>
          <w:rFonts w:cs="Arial"/>
          <w:color w:val="282F39"/>
          <w:sz w:val="21"/>
          <w:szCs w:val="21"/>
        </w:rPr>
        <w:t>Most Expensive Calls Report</w:t>
      </w:r>
    </w:p>
    <w:p w14:paraId="5663281D" w14:textId="77777777" w:rsidR="00B86A74" w:rsidRDefault="00B86A74" w:rsidP="00B86A74">
      <w:pPr>
        <w:pStyle w:val="BodyText"/>
      </w:pPr>
      <w:r>
        <w:t>This report shows the most expensive calls in ascending or descending order for the date range and type and the number of calls selected.  The report can list the calls within a division or department in extension order.  The report lists the originating extension, date, time, name of caller, duration, digits dialed, destination, and total charge.  This report is useful for determining certain calling patterns, establishing surcharge strategies, and uncovering abuse among administrative staff.</w:t>
      </w:r>
    </w:p>
    <w:p w14:paraId="3506C384" w14:textId="77777777" w:rsidR="00B86A74" w:rsidRDefault="00B86A74" w:rsidP="00B86A74">
      <w:pPr>
        <w:pStyle w:val="BodyText"/>
      </w:pPr>
      <w:r>
        <w:rPr>
          <w:rStyle w:val="Strong"/>
          <w:rFonts w:cs="Arial"/>
          <w:color w:val="282F39"/>
          <w:sz w:val="21"/>
          <w:szCs w:val="21"/>
        </w:rPr>
        <w:t>Most Frequently Dialed Number’s Report</w:t>
      </w:r>
    </w:p>
    <w:p w14:paraId="5F8776C4" w14:textId="77777777" w:rsidR="00B86A74" w:rsidRDefault="00B86A74" w:rsidP="00B86A74">
      <w:pPr>
        <w:pStyle w:val="BodyText"/>
      </w:pPr>
      <w:r>
        <w:t>This report lists numbers dialed according to frequency, the value for which is set by the user.  This report includes the digits dialed, destination, optional description (if you entered the description in the frequently dialed numbers file) total number of calls, total duration, and total costs.  This report is useful in determining which telephone numbers are dialed the most by individuals on the property and for also uncovering phone abuse. </w:t>
      </w:r>
    </w:p>
    <w:p w14:paraId="6AE438E8" w14:textId="77777777" w:rsidR="00B86A74" w:rsidRDefault="00B86A74" w:rsidP="00B86A74">
      <w:pPr>
        <w:pStyle w:val="BodyText"/>
      </w:pPr>
      <w:r>
        <w:rPr>
          <w:rStyle w:val="Strong"/>
          <w:rFonts w:cs="Arial"/>
          <w:color w:val="282F39"/>
          <w:sz w:val="21"/>
          <w:szCs w:val="21"/>
        </w:rPr>
        <w:t>Night Audit Chronological Detail Report</w:t>
      </w:r>
    </w:p>
    <w:p w14:paraId="50681836" w14:textId="77777777" w:rsidR="00B86A74" w:rsidRDefault="00B86A74" w:rsidP="00B86A74">
      <w:pPr>
        <w:pStyle w:val="BodyText"/>
      </w:pPr>
      <w:r>
        <w:t xml:space="preserve">This report provides the detail of every call made at the </w:t>
      </w:r>
      <w:proofErr w:type="gramStart"/>
      <w:r>
        <w:t>hotel  in</w:t>
      </w:r>
      <w:proofErr w:type="gramEnd"/>
      <w:r>
        <w:t xml:space="preserve"> chronological order during the time period specified.  The detail lines include the call date and time, the extension, number dialed, duration, destination, total charge, total surcharge, and total tax. </w:t>
      </w:r>
    </w:p>
    <w:p w14:paraId="4475BA3D" w14:textId="77777777" w:rsidR="00B86A74" w:rsidRDefault="00B86A74" w:rsidP="00B86A74">
      <w:pPr>
        <w:pStyle w:val="BodyText"/>
      </w:pPr>
      <w:r>
        <w:rPr>
          <w:rStyle w:val="Strong"/>
          <w:rFonts w:cs="Arial"/>
          <w:color w:val="282F39"/>
          <w:sz w:val="21"/>
          <w:szCs w:val="21"/>
        </w:rPr>
        <w:t>Night Audit Extension Detail Report</w:t>
      </w:r>
    </w:p>
    <w:p w14:paraId="7376A234" w14:textId="77777777" w:rsidR="00B86A74" w:rsidRDefault="00B86A74" w:rsidP="00B86A74">
      <w:pPr>
        <w:pStyle w:val="BodyText"/>
      </w:pPr>
      <w:r>
        <w:t>This report provides a detailed list of calls made by extension and totals by extension and by property.  The detail lines include the extension, the call date and time, the digits dialed, the destination, the call type, the total cost, the total surcharge and the total taxes. The total lines include the number of incoming, outgoing, and internal calls and a total of all calls, the total duration, average duration and average charge.</w:t>
      </w:r>
    </w:p>
    <w:p w14:paraId="2939A23F" w14:textId="77777777" w:rsidR="00B86A74" w:rsidRDefault="00B86A74" w:rsidP="00B86A74">
      <w:pPr>
        <w:pStyle w:val="BodyText"/>
      </w:pPr>
      <w:r>
        <w:rPr>
          <w:rStyle w:val="Strong"/>
          <w:rFonts w:cs="Arial"/>
          <w:color w:val="282F39"/>
          <w:sz w:val="21"/>
          <w:szCs w:val="21"/>
        </w:rPr>
        <w:t>Night Audit Jurisdiction Summary Report</w:t>
      </w:r>
    </w:p>
    <w:p w14:paraId="23122062" w14:textId="77777777" w:rsidR="00B86A74" w:rsidRDefault="00B86A74" w:rsidP="00B86A74">
      <w:pPr>
        <w:pStyle w:val="BodyText"/>
      </w:pPr>
      <w:r>
        <w:t>This report provides a summary of calls by jurisdiction and a grand total for all calls.  For each jurisdiction and the grand total, the detail lines include the number of calls, total duration, cost, tax on cost, surcharge, tax on surcharge, and total charges.</w:t>
      </w:r>
    </w:p>
    <w:p w14:paraId="09710CBF" w14:textId="77777777" w:rsidR="00B86A74" w:rsidRDefault="00B86A74" w:rsidP="00B86A74">
      <w:pPr>
        <w:pStyle w:val="BodyText"/>
      </w:pPr>
      <w:r>
        <w:rPr>
          <w:rStyle w:val="Strong"/>
          <w:rFonts w:cs="Arial"/>
          <w:color w:val="282F39"/>
          <w:sz w:val="21"/>
          <w:szCs w:val="21"/>
        </w:rPr>
        <w:t>Phone Number Finder Report</w:t>
      </w:r>
    </w:p>
    <w:p w14:paraId="5102B741" w14:textId="77777777" w:rsidR="00B86A74" w:rsidRDefault="00B86A74" w:rsidP="00B86A74">
      <w:pPr>
        <w:pStyle w:val="BodyText"/>
      </w:pPr>
      <w:r>
        <w:t xml:space="preserve">This report identifies which extension was used to dial a </w:t>
      </w:r>
      <w:proofErr w:type="gramStart"/>
      <w:r>
        <w:t>particular telephone</w:t>
      </w:r>
      <w:proofErr w:type="gramEnd"/>
      <w:r>
        <w:t xml:space="preserve"> number and on what date and time the number was dialed.  If all the digits dialed are not known, wild card search of the number on the screen can be performed and the system returns all possible matches. This is useful for troubleshooting and investigating abuse problems.</w:t>
      </w:r>
    </w:p>
    <w:p w14:paraId="703D1778" w14:textId="77777777" w:rsidR="00B86A74" w:rsidRDefault="00B86A74" w:rsidP="00B86A74">
      <w:pPr>
        <w:pStyle w:val="BodyText"/>
      </w:pPr>
      <w:r>
        <w:t> </w:t>
      </w:r>
    </w:p>
    <w:p w14:paraId="72BA5525" w14:textId="77777777" w:rsidR="00942BD0" w:rsidRDefault="00942BD0" w:rsidP="00B86A74">
      <w:pPr>
        <w:pStyle w:val="BodyText"/>
        <w:rPr>
          <w:rStyle w:val="Strong"/>
          <w:rFonts w:cs="Arial"/>
          <w:color w:val="282F39"/>
          <w:sz w:val="21"/>
          <w:szCs w:val="21"/>
        </w:rPr>
      </w:pPr>
    </w:p>
    <w:p w14:paraId="716164B3" w14:textId="77777777" w:rsidR="00942BD0" w:rsidRDefault="00942BD0" w:rsidP="00B86A74">
      <w:pPr>
        <w:pStyle w:val="BodyText"/>
        <w:rPr>
          <w:rStyle w:val="Strong"/>
          <w:rFonts w:cs="Arial"/>
          <w:color w:val="282F39"/>
          <w:sz w:val="21"/>
          <w:szCs w:val="21"/>
        </w:rPr>
      </w:pPr>
    </w:p>
    <w:p w14:paraId="40611566" w14:textId="77777777" w:rsidR="00B86A74" w:rsidRDefault="00B86A74" w:rsidP="00B86A74">
      <w:pPr>
        <w:pStyle w:val="BodyText"/>
      </w:pPr>
      <w:r>
        <w:rPr>
          <w:rStyle w:val="Strong"/>
          <w:rFonts w:cs="Arial"/>
          <w:color w:val="282F39"/>
          <w:sz w:val="21"/>
          <w:szCs w:val="21"/>
        </w:rPr>
        <w:lastRenderedPageBreak/>
        <w:t>Posting Exceptions Report</w:t>
      </w:r>
    </w:p>
    <w:p w14:paraId="677EB2F5" w14:textId="77777777" w:rsidR="00B86A74" w:rsidRDefault="00B86A74" w:rsidP="00B86A74">
      <w:pPr>
        <w:pStyle w:val="BodyText"/>
      </w:pPr>
      <w:r>
        <w:t>This report lists call accounting, minibar and HSIA charges which may not have successfully posted to the PMS based on errors generated during the posting attempt.  The report provides the date and time of the transaction, a sequence number, room number, the quantity and item (for minibar and HSIA charges) or the duration and number dialed (for call accounting charges) along with the total charge. </w:t>
      </w:r>
    </w:p>
    <w:p w14:paraId="02A45718" w14:textId="77777777" w:rsidR="00B86A74" w:rsidRDefault="00B86A74" w:rsidP="00B86A74">
      <w:pPr>
        <w:pStyle w:val="BodyText"/>
      </w:pPr>
      <w:r>
        <w:rPr>
          <w:rStyle w:val="Strong"/>
          <w:rFonts w:cs="Arial"/>
          <w:color w:val="282F39"/>
          <w:sz w:val="21"/>
          <w:szCs w:val="21"/>
        </w:rPr>
        <w:t>Telephone Revenue Summary Report</w:t>
      </w:r>
    </w:p>
    <w:p w14:paraId="75ADF162" w14:textId="77777777" w:rsidR="00B86A74" w:rsidRDefault="00B86A74" w:rsidP="00B86A74">
      <w:pPr>
        <w:pStyle w:val="BodyText"/>
      </w:pPr>
      <w:r>
        <w:t xml:space="preserve">This report lists telephone call costs, taxes, applicable surcharges, surcharge taxes, and total charge by jurisdiction code for a specific date range.  This report is </w:t>
      </w:r>
      <w:proofErr w:type="gramStart"/>
      <w:r>
        <w:t>similar to</w:t>
      </w:r>
      <w:proofErr w:type="gramEnd"/>
      <w:r>
        <w:t xml:space="preserve"> the Jurisdiction Summary Report, except it breaks out taxes by tax type.  This report is also used for balancing calls in JAZZ with calls posted in the PMS during night audit.</w:t>
      </w:r>
    </w:p>
    <w:p w14:paraId="2D122940" w14:textId="77777777" w:rsidR="00B645D3" w:rsidRPr="00B645D3" w:rsidRDefault="00B645D3" w:rsidP="00B645D3">
      <w:pPr>
        <w:pStyle w:val="BodyText"/>
        <w:rPr>
          <w:b/>
        </w:rPr>
      </w:pPr>
      <w:r w:rsidRPr="00B645D3">
        <w:rPr>
          <w:b/>
        </w:rPr>
        <w:t>Time to Answer Report</w:t>
      </w:r>
    </w:p>
    <w:p w14:paraId="2CC55557" w14:textId="77777777" w:rsidR="00B645D3" w:rsidRDefault="00B645D3" w:rsidP="00B645D3">
      <w:pPr>
        <w:pStyle w:val="BodyText"/>
      </w:pPr>
      <w:r>
        <w:t xml:space="preserve">This report provides information about answered calls including the average time to answer, longest time to answer, shortest time to answer.  Additionally, it allows the user to configure two "answered within x seconds" buckets and then provides the percentage of calls answered within those time frames.  For example, within 5 seconds, within 15 seconds, or greater than 15 seconds.  It also provides information about outgoing calls such as average call length, shortest call length and longest call length.  The report is broken down by day in either 15, 30 or </w:t>
      </w:r>
      <w:proofErr w:type="gramStart"/>
      <w:r>
        <w:t>60 minute</w:t>
      </w:r>
      <w:proofErr w:type="gramEnd"/>
      <w:r>
        <w:t xml:space="preserve"> increments based upon user configuration.  The ability to run the report is dependent upon the </w:t>
      </w:r>
      <w:proofErr w:type="spellStart"/>
      <w:r>
        <w:t>pbx</w:t>
      </w:r>
      <w:proofErr w:type="spellEnd"/>
      <w:r>
        <w:t xml:space="preserve"> and the property's configuration.</w:t>
      </w:r>
    </w:p>
    <w:p w14:paraId="2967C353" w14:textId="77777777" w:rsidR="00B86A74" w:rsidRDefault="00B86A74" w:rsidP="00B86A74">
      <w:pPr>
        <w:pStyle w:val="BodyText"/>
      </w:pPr>
      <w:r>
        <w:rPr>
          <w:rStyle w:val="Strong"/>
          <w:rFonts w:cs="Arial"/>
          <w:color w:val="282F39"/>
          <w:sz w:val="21"/>
          <w:szCs w:val="21"/>
        </w:rPr>
        <w:t>Trunk Traffic Report</w:t>
      </w:r>
    </w:p>
    <w:p w14:paraId="0CBCFD07" w14:textId="77777777" w:rsidR="00B86A74" w:rsidRDefault="00B86A74" w:rsidP="00B86A74">
      <w:pPr>
        <w:pStyle w:val="BodyText"/>
      </w:pPr>
      <w:r>
        <w:t>This report lists quantity of calls made on each trunk according to the time of day.  The report is broken down into 1-hour segments and shows number of calls, duration of calls in minutes, average duration of calls in minutes, and cost of calls.</w:t>
      </w:r>
    </w:p>
    <w:p w14:paraId="4943C005" w14:textId="77777777" w:rsidR="00B86A74" w:rsidRPr="00B86A74" w:rsidRDefault="00B86A74" w:rsidP="00B86A74">
      <w:pPr>
        <w:pStyle w:val="BodyText"/>
      </w:pPr>
    </w:p>
    <w:p w14:paraId="472A6EC9" w14:textId="77777777" w:rsidR="00F423F0" w:rsidRDefault="00F423F0" w:rsidP="00F423F0">
      <w:pPr>
        <w:pStyle w:val="Heading2"/>
      </w:pPr>
      <w:bookmarkStart w:id="327" w:name="_Toc535222528"/>
      <w:r>
        <w:t>Recording Audio Files through Audacity</w:t>
      </w:r>
      <w:bookmarkEnd w:id="327"/>
    </w:p>
    <w:p w14:paraId="41E8EF3C" w14:textId="77777777" w:rsidR="00F423F0" w:rsidRDefault="00F423F0" w:rsidP="00F423F0">
      <w:pPr>
        <w:pStyle w:val="BodyText"/>
      </w:pPr>
      <w:r>
        <w:t>The BroadSoft Recorder is the simplest method of recording audio files for use with the Guest Experience Design Studio.   However, a desktop application such as Audacity can also be used to record files.  Audacity can be downloaded for free for different Windows versions (7, 8 &amp; 10) as well as Apple.  Below are the settings that need to be in place.  Once configured, the Audacity settings below can be saved as the default.</w:t>
      </w:r>
    </w:p>
    <w:p w14:paraId="202E9EF3" w14:textId="77777777" w:rsidR="00F423F0" w:rsidRDefault="00F423F0" w:rsidP="00F423F0">
      <w:pPr>
        <w:rPr>
          <w:rFonts w:ascii="Calibri" w:hAnsi="Calibri"/>
          <w:color w:val="1F497D"/>
          <w:sz w:val="22"/>
          <w:szCs w:val="22"/>
        </w:rPr>
      </w:pPr>
    </w:p>
    <w:p w14:paraId="37949510" w14:textId="77777777" w:rsidR="00F423F0" w:rsidRPr="00F423F0" w:rsidRDefault="00F423F0" w:rsidP="00AD17B0">
      <w:pPr>
        <w:pStyle w:val="ListParagraph"/>
        <w:numPr>
          <w:ilvl w:val="0"/>
          <w:numId w:val="91"/>
        </w:numPr>
        <w:spacing w:after="0" w:line="240" w:lineRule="auto"/>
        <w:contextualSpacing w:val="0"/>
        <w:rPr>
          <w:rFonts w:ascii="Calibri" w:hAnsi="Calibri"/>
          <w:color w:val="000000" w:themeColor="text1"/>
        </w:rPr>
      </w:pPr>
      <w:r w:rsidRPr="00F423F0">
        <w:rPr>
          <w:rFonts w:ascii="Calibri" w:hAnsi="Calibri"/>
          <w:color w:val="000000" w:themeColor="text1"/>
        </w:rPr>
        <w:t>Open the Audacity application.</w:t>
      </w:r>
    </w:p>
    <w:p w14:paraId="5A2756E9" w14:textId="77777777" w:rsidR="00F423F0" w:rsidRPr="00F423F0" w:rsidRDefault="00F423F0" w:rsidP="00AD17B0">
      <w:pPr>
        <w:pStyle w:val="ListParagraph"/>
        <w:numPr>
          <w:ilvl w:val="0"/>
          <w:numId w:val="91"/>
        </w:numPr>
        <w:spacing w:after="0" w:line="240" w:lineRule="auto"/>
        <w:contextualSpacing w:val="0"/>
        <w:rPr>
          <w:rFonts w:ascii="Calibri" w:hAnsi="Calibri"/>
          <w:color w:val="000000" w:themeColor="text1"/>
        </w:rPr>
      </w:pPr>
      <w:r w:rsidRPr="00F423F0">
        <w:rPr>
          <w:rFonts w:ascii="Calibri" w:hAnsi="Calibri"/>
          <w:color w:val="000000" w:themeColor="text1"/>
        </w:rPr>
        <w:t xml:space="preserve">Select the correct microphone as the input device. </w:t>
      </w:r>
    </w:p>
    <w:p w14:paraId="323E0927" w14:textId="77777777" w:rsidR="00F423F0" w:rsidRPr="00F423F0" w:rsidRDefault="00F423F0" w:rsidP="00F423F0">
      <w:pPr>
        <w:pStyle w:val="ListParagraph"/>
        <w:spacing w:after="0" w:line="240" w:lineRule="auto"/>
        <w:contextualSpacing w:val="0"/>
        <w:rPr>
          <w:rFonts w:ascii="Calibri" w:hAnsi="Calibri"/>
          <w:color w:val="000000" w:themeColor="text1"/>
        </w:rPr>
      </w:pPr>
    </w:p>
    <w:p w14:paraId="10F1F536" w14:textId="77777777" w:rsidR="00F423F0" w:rsidRDefault="00F423F0" w:rsidP="00F423F0">
      <w:pPr>
        <w:ind w:left="720"/>
        <w:rPr>
          <w:rFonts w:ascii="Calibri" w:hAnsi="Calibri"/>
          <w:color w:val="1F497D"/>
          <w:sz w:val="22"/>
          <w:szCs w:val="22"/>
        </w:rPr>
      </w:pPr>
      <w:r>
        <w:rPr>
          <w:noProof/>
        </w:rPr>
        <w:lastRenderedPageBreak/>
        <w:drawing>
          <wp:inline distT="0" distB="0" distL="0" distR="0">
            <wp:extent cx="5619750" cy="4276725"/>
            <wp:effectExtent l="0" t="0" r="0" b="9525"/>
            <wp:docPr id="251" name="Picture 251" descr="cid:image018.jpg@01D291D0.1580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8.jpg@01D291D0.15802370"/>
                    <pic:cNvPicPr>
                      <a:picLocks noChangeAspect="1" noChangeArrowheads="1"/>
                    </pic:cNvPicPr>
                  </pic:nvPicPr>
                  <pic:blipFill>
                    <a:blip r:embed="rId236" r:link="rId237">
                      <a:extLst>
                        <a:ext uri="{28A0092B-C50C-407E-A947-70E740481C1C}">
                          <a14:useLocalDpi xmlns:a14="http://schemas.microsoft.com/office/drawing/2010/main" val="0"/>
                        </a:ext>
                      </a:extLst>
                    </a:blip>
                    <a:srcRect/>
                    <a:stretch>
                      <a:fillRect/>
                    </a:stretch>
                  </pic:blipFill>
                  <pic:spPr bwMode="auto">
                    <a:xfrm>
                      <a:off x="0" y="0"/>
                      <a:ext cx="5619750" cy="4276725"/>
                    </a:xfrm>
                    <a:prstGeom prst="rect">
                      <a:avLst/>
                    </a:prstGeom>
                    <a:noFill/>
                    <a:ln>
                      <a:noFill/>
                    </a:ln>
                  </pic:spPr>
                </pic:pic>
              </a:graphicData>
            </a:graphic>
          </wp:inline>
        </w:drawing>
      </w:r>
    </w:p>
    <w:p w14:paraId="2D58DC81" w14:textId="77777777" w:rsidR="00F423F0" w:rsidRPr="00053B1D" w:rsidRDefault="00F423F0" w:rsidP="00F423F0">
      <w:pPr>
        <w:ind w:left="360"/>
        <w:rPr>
          <w:rFonts w:ascii="Calibri" w:hAnsi="Calibri"/>
          <w:color w:val="000000" w:themeColor="text1"/>
          <w:sz w:val="22"/>
          <w:szCs w:val="22"/>
        </w:rPr>
      </w:pPr>
    </w:p>
    <w:p w14:paraId="45100A11" w14:textId="77777777" w:rsidR="00F423F0" w:rsidRPr="00053B1D" w:rsidRDefault="00F423F0" w:rsidP="00AD17B0">
      <w:pPr>
        <w:pStyle w:val="ListParagraph"/>
        <w:numPr>
          <w:ilvl w:val="0"/>
          <w:numId w:val="91"/>
        </w:numPr>
        <w:spacing w:after="0" w:line="240" w:lineRule="auto"/>
        <w:contextualSpacing w:val="0"/>
        <w:rPr>
          <w:rFonts w:ascii="Calibri" w:hAnsi="Calibri"/>
          <w:color w:val="000000" w:themeColor="text1"/>
        </w:rPr>
      </w:pPr>
      <w:r w:rsidRPr="00053B1D">
        <w:rPr>
          <w:rFonts w:ascii="Calibri" w:hAnsi="Calibri"/>
          <w:color w:val="000000" w:themeColor="text1"/>
        </w:rPr>
        <w:t>Click on Edit and select Preferences.</w:t>
      </w:r>
    </w:p>
    <w:p w14:paraId="135F19C7" w14:textId="77777777" w:rsidR="00F423F0" w:rsidRPr="00053B1D" w:rsidRDefault="00F423F0" w:rsidP="00AD17B0">
      <w:pPr>
        <w:pStyle w:val="ListParagraph"/>
        <w:numPr>
          <w:ilvl w:val="1"/>
          <w:numId w:val="91"/>
        </w:numPr>
        <w:spacing w:after="0" w:line="240" w:lineRule="auto"/>
        <w:contextualSpacing w:val="0"/>
        <w:rPr>
          <w:rFonts w:ascii="Calibri" w:hAnsi="Calibri"/>
          <w:color w:val="000000" w:themeColor="text1"/>
        </w:rPr>
      </w:pPr>
      <w:r w:rsidRPr="00053B1D">
        <w:rPr>
          <w:rFonts w:ascii="Calibri" w:hAnsi="Calibri"/>
          <w:color w:val="000000" w:themeColor="text1"/>
        </w:rPr>
        <w:t>Under Devices, select Mono as the Channels.</w:t>
      </w:r>
    </w:p>
    <w:p w14:paraId="426C947A" w14:textId="77777777" w:rsidR="00F423F0" w:rsidRDefault="00F423F0" w:rsidP="00F423F0">
      <w:pPr>
        <w:pStyle w:val="ListParagraph"/>
        <w:ind w:left="1440"/>
        <w:rPr>
          <w:rFonts w:ascii="Calibri" w:hAnsi="Calibri"/>
          <w:color w:val="1F497D"/>
        </w:rPr>
      </w:pPr>
      <w:r>
        <w:rPr>
          <w:noProof/>
        </w:rPr>
        <w:drawing>
          <wp:inline distT="0" distB="0" distL="0" distR="0">
            <wp:extent cx="3943350" cy="3095625"/>
            <wp:effectExtent l="0" t="0" r="0" b="9525"/>
            <wp:docPr id="238" name="Picture 238" descr="cid:image020.jpg@01D291D0.1580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20.jpg@01D291D0.15802370"/>
                    <pic:cNvPicPr>
                      <a:picLocks noChangeAspect="1" noChangeArrowheads="1"/>
                    </pic:cNvPicPr>
                  </pic:nvPicPr>
                  <pic:blipFill>
                    <a:blip r:embed="rId238" r:link="rId239" cstate="print">
                      <a:extLst>
                        <a:ext uri="{28A0092B-C50C-407E-A947-70E740481C1C}">
                          <a14:useLocalDpi xmlns:a14="http://schemas.microsoft.com/office/drawing/2010/main" val="0"/>
                        </a:ext>
                      </a:extLst>
                    </a:blip>
                    <a:srcRect/>
                    <a:stretch>
                      <a:fillRect/>
                    </a:stretch>
                  </pic:blipFill>
                  <pic:spPr bwMode="auto">
                    <a:xfrm>
                      <a:off x="0" y="0"/>
                      <a:ext cx="3943350" cy="3095625"/>
                    </a:xfrm>
                    <a:prstGeom prst="rect">
                      <a:avLst/>
                    </a:prstGeom>
                    <a:noFill/>
                    <a:ln>
                      <a:noFill/>
                    </a:ln>
                  </pic:spPr>
                </pic:pic>
              </a:graphicData>
            </a:graphic>
          </wp:inline>
        </w:drawing>
      </w:r>
    </w:p>
    <w:p w14:paraId="5A88D41A" w14:textId="77777777" w:rsidR="00053B1D" w:rsidRDefault="00053B1D" w:rsidP="00F423F0">
      <w:pPr>
        <w:pStyle w:val="ListParagraph"/>
        <w:ind w:left="1440"/>
        <w:rPr>
          <w:rFonts w:ascii="Calibri" w:hAnsi="Calibri"/>
          <w:color w:val="1F497D"/>
        </w:rPr>
      </w:pPr>
    </w:p>
    <w:p w14:paraId="4E3DC3BC" w14:textId="77777777" w:rsidR="00F423F0" w:rsidRPr="00053B1D" w:rsidRDefault="00F423F0" w:rsidP="00AD17B0">
      <w:pPr>
        <w:pStyle w:val="ListParagraph"/>
        <w:numPr>
          <w:ilvl w:val="1"/>
          <w:numId w:val="91"/>
        </w:numPr>
        <w:spacing w:after="0" w:line="240" w:lineRule="auto"/>
        <w:contextualSpacing w:val="0"/>
        <w:rPr>
          <w:rFonts w:ascii="Calibri" w:hAnsi="Calibri"/>
        </w:rPr>
      </w:pPr>
      <w:r w:rsidRPr="00053B1D">
        <w:rPr>
          <w:rFonts w:ascii="Calibri" w:hAnsi="Calibri"/>
        </w:rPr>
        <w:t xml:space="preserve">Under quality, select 8000 </w:t>
      </w:r>
      <w:proofErr w:type="spellStart"/>
      <w:r w:rsidRPr="00053B1D">
        <w:rPr>
          <w:rFonts w:ascii="Calibri" w:hAnsi="Calibri"/>
        </w:rPr>
        <w:t>hz</w:t>
      </w:r>
      <w:proofErr w:type="spellEnd"/>
      <w:r w:rsidRPr="00053B1D">
        <w:rPr>
          <w:rFonts w:ascii="Calibri" w:hAnsi="Calibri"/>
        </w:rPr>
        <w:t xml:space="preserve"> as the default sample rate</w:t>
      </w:r>
    </w:p>
    <w:p w14:paraId="328AD86B" w14:textId="77777777" w:rsidR="00F423F0" w:rsidRDefault="00F423F0" w:rsidP="00AD17B0">
      <w:pPr>
        <w:pStyle w:val="ListParagraph"/>
        <w:numPr>
          <w:ilvl w:val="1"/>
          <w:numId w:val="91"/>
        </w:numPr>
        <w:spacing w:after="0" w:line="240" w:lineRule="auto"/>
        <w:contextualSpacing w:val="0"/>
        <w:rPr>
          <w:rFonts w:ascii="Calibri" w:hAnsi="Calibri"/>
        </w:rPr>
      </w:pPr>
      <w:r w:rsidRPr="00053B1D">
        <w:rPr>
          <w:rFonts w:ascii="Calibri" w:hAnsi="Calibri"/>
        </w:rPr>
        <w:t>Under quality, select 16-bit as the default same format</w:t>
      </w:r>
    </w:p>
    <w:p w14:paraId="139D418A" w14:textId="77777777" w:rsidR="00053B1D" w:rsidRPr="00053B1D" w:rsidRDefault="00053B1D" w:rsidP="00053B1D">
      <w:pPr>
        <w:pStyle w:val="ListParagraph"/>
        <w:spacing w:after="0" w:line="240" w:lineRule="auto"/>
        <w:ind w:left="1440"/>
        <w:contextualSpacing w:val="0"/>
        <w:rPr>
          <w:rFonts w:ascii="Calibri" w:hAnsi="Calibri"/>
        </w:rPr>
      </w:pPr>
    </w:p>
    <w:p w14:paraId="12E7F53F" w14:textId="77777777" w:rsidR="00F423F0" w:rsidRDefault="00F423F0" w:rsidP="00F423F0">
      <w:pPr>
        <w:pStyle w:val="ListParagraph"/>
        <w:ind w:left="1440"/>
        <w:rPr>
          <w:rFonts w:ascii="Calibri" w:hAnsi="Calibri"/>
          <w:color w:val="1F497D"/>
        </w:rPr>
      </w:pPr>
      <w:r>
        <w:rPr>
          <w:noProof/>
        </w:rPr>
        <w:drawing>
          <wp:inline distT="0" distB="0" distL="0" distR="0">
            <wp:extent cx="4848225" cy="3886200"/>
            <wp:effectExtent l="0" t="0" r="9525" b="0"/>
            <wp:docPr id="237" name="Picture 237" descr="cid:image025.jpg@01D291D0.1580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25.jpg@01D291D0.15802370"/>
                    <pic:cNvPicPr>
                      <a:picLocks noChangeAspect="1" noChangeArrowheads="1"/>
                    </pic:cNvPicPr>
                  </pic:nvPicPr>
                  <pic:blipFill>
                    <a:blip r:embed="rId240" r:link="rId241">
                      <a:extLst>
                        <a:ext uri="{28A0092B-C50C-407E-A947-70E740481C1C}">
                          <a14:useLocalDpi xmlns:a14="http://schemas.microsoft.com/office/drawing/2010/main" val="0"/>
                        </a:ext>
                      </a:extLst>
                    </a:blip>
                    <a:srcRect/>
                    <a:stretch>
                      <a:fillRect/>
                    </a:stretch>
                  </pic:blipFill>
                  <pic:spPr bwMode="auto">
                    <a:xfrm>
                      <a:off x="0" y="0"/>
                      <a:ext cx="4848225" cy="3886200"/>
                    </a:xfrm>
                    <a:prstGeom prst="rect">
                      <a:avLst/>
                    </a:prstGeom>
                    <a:noFill/>
                    <a:ln>
                      <a:noFill/>
                    </a:ln>
                  </pic:spPr>
                </pic:pic>
              </a:graphicData>
            </a:graphic>
          </wp:inline>
        </w:drawing>
      </w:r>
    </w:p>
    <w:p w14:paraId="67B82882" w14:textId="77777777" w:rsidR="00053B1D" w:rsidRDefault="00053B1D" w:rsidP="00F423F0">
      <w:pPr>
        <w:pStyle w:val="ListParagraph"/>
        <w:ind w:left="1440"/>
        <w:rPr>
          <w:rFonts w:ascii="Calibri" w:hAnsi="Calibri"/>
          <w:color w:val="1F497D"/>
        </w:rPr>
      </w:pPr>
    </w:p>
    <w:p w14:paraId="1EF6ED07" w14:textId="77777777" w:rsidR="00F423F0" w:rsidRPr="00053B1D" w:rsidRDefault="00F423F0" w:rsidP="00AD17B0">
      <w:pPr>
        <w:pStyle w:val="ListParagraph"/>
        <w:numPr>
          <w:ilvl w:val="1"/>
          <w:numId w:val="91"/>
        </w:numPr>
        <w:spacing w:after="0" w:line="240" w:lineRule="auto"/>
        <w:contextualSpacing w:val="0"/>
        <w:rPr>
          <w:rFonts w:ascii="Calibri" w:hAnsi="Calibri"/>
        </w:rPr>
      </w:pPr>
      <w:r w:rsidRPr="00053B1D">
        <w:rPr>
          <w:rFonts w:ascii="Calibri" w:hAnsi="Calibri"/>
        </w:rPr>
        <w:t>Under Import/</w:t>
      </w:r>
      <w:proofErr w:type="gramStart"/>
      <w:r w:rsidRPr="00053B1D">
        <w:rPr>
          <w:rFonts w:ascii="Calibri" w:hAnsi="Calibri"/>
        </w:rPr>
        <w:t>Export,  uncheck</w:t>
      </w:r>
      <w:proofErr w:type="gramEnd"/>
      <w:r w:rsidRPr="00053B1D">
        <w:rPr>
          <w:rFonts w:ascii="Calibri" w:hAnsi="Calibri"/>
        </w:rPr>
        <w:t xml:space="preserve"> Show Metadata Editor prior to export setup</w:t>
      </w:r>
    </w:p>
    <w:p w14:paraId="01EFEB4E" w14:textId="77777777" w:rsidR="00F423F0" w:rsidRDefault="00F423F0" w:rsidP="00F423F0">
      <w:pPr>
        <w:pStyle w:val="ListParagraph"/>
        <w:ind w:left="1440"/>
        <w:rPr>
          <w:rFonts w:ascii="Calibri" w:hAnsi="Calibri"/>
          <w:color w:val="1F497D"/>
        </w:rPr>
      </w:pPr>
      <w:r>
        <w:rPr>
          <w:noProof/>
        </w:rPr>
        <w:lastRenderedPageBreak/>
        <w:drawing>
          <wp:inline distT="0" distB="0" distL="0" distR="0">
            <wp:extent cx="4295775" cy="3409950"/>
            <wp:effectExtent l="0" t="0" r="9525" b="0"/>
            <wp:docPr id="231" name="Picture 231" descr="cid:image027.jpg@01D291D0.1580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27.jpg@01D291D0.15802370"/>
                    <pic:cNvPicPr>
                      <a:picLocks noChangeAspect="1" noChangeArrowheads="1"/>
                    </pic:cNvPicPr>
                  </pic:nvPicPr>
                  <pic:blipFill>
                    <a:blip r:embed="rId242" r:link="rId243">
                      <a:extLst>
                        <a:ext uri="{28A0092B-C50C-407E-A947-70E740481C1C}">
                          <a14:useLocalDpi xmlns:a14="http://schemas.microsoft.com/office/drawing/2010/main" val="0"/>
                        </a:ext>
                      </a:extLst>
                    </a:blip>
                    <a:srcRect/>
                    <a:stretch>
                      <a:fillRect/>
                    </a:stretch>
                  </pic:blipFill>
                  <pic:spPr bwMode="auto">
                    <a:xfrm>
                      <a:off x="0" y="0"/>
                      <a:ext cx="4295775" cy="3409950"/>
                    </a:xfrm>
                    <a:prstGeom prst="rect">
                      <a:avLst/>
                    </a:prstGeom>
                    <a:noFill/>
                    <a:ln>
                      <a:noFill/>
                    </a:ln>
                  </pic:spPr>
                </pic:pic>
              </a:graphicData>
            </a:graphic>
          </wp:inline>
        </w:drawing>
      </w:r>
    </w:p>
    <w:p w14:paraId="6C22C6EE" w14:textId="77777777" w:rsidR="00F423F0" w:rsidRPr="00053B1D" w:rsidRDefault="00F423F0" w:rsidP="00F423F0">
      <w:pPr>
        <w:pStyle w:val="ListParagraph"/>
        <w:ind w:left="1440"/>
        <w:rPr>
          <w:rFonts w:ascii="Calibri" w:hAnsi="Calibri"/>
        </w:rPr>
      </w:pPr>
    </w:p>
    <w:p w14:paraId="0D369021" w14:textId="77777777" w:rsidR="00F423F0" w:rsidRPr="00053B1D" w:rsidRDefault="00F423F0" w:rsidP="00AD17B0">
      <w:pPr>
        <w:pStyle w:val="ListParagraph"/>
        <w:numPr>
          <w:ilvl w:val="0"/>
          <w:numId w:val="91"/>
        </w:numPr>
        <w:spacing w:after="0" w:line="240" w:lineRule="auto"/>
        <w:contextualSpacing w:val="0"/>
        <w:rPr>
          <w:rFonts w:ascii="Calibri" w:hAnsi="Calibri"/>
        </w:rPr>
      </w:pPr>
      <w:r w:rsidRPr="00053B1D">
        <w:rPr>
          <w:rFonts w:ascii="Calibri" w:hAnsi="Calibri"/>
        </w:rPr>
        <w:t>Ensure the</w:t>
      </w:r>
      <w:r w:rsidR="00053B1D" w:rsidRPr="00053B1D">
        <w:rPr>
          <w:rFonts w:ascii="Calibri" w:hAnsi="Calibri"/>
        </w:rPr>
        <w:t xml:space="preserve"> Project Rate is set to 8000 Hz.</w:t>
      </w:r>
    </w:p>
    <w:p w14:paraId="0143E92E" w14:textId="77777777" w:rsidR="00F423F0" w:rsidRPr="00053B1D" w:rsidRDefault="00F423F0" w:rsidP="00AD17B0">
      <w:pPr>
        <w:pStyle w:val="ListParagraph"/>
        <w:numPr>
          <w:ilvl w:val="0"/>
          <w:numId w:val="91"/>
        </w:numPr>
        <w:spacing w:after="0" w:line="240" w:lineRule="auto"/>
        <w:contextualSpacing w:val="0"/>
        <w:rPr>
          <w:rFonts w:ascii="Calibri" w:hAnsi="Calibri"/>
        </w:rPr>
      </w:pPr>
      <w:r w:rsidRPr="00053B1D">
        <w:rPr>
          <w:rFonts w:ascii="Calibri" w:hAnsi="Calibri"/>
        </w:rPr>
        <w:t>Once the above settings</w:t>
      </w:r>
      <w:r w:rsidR="00053B1D">
        <w:rPr>
          <w:rFonts w:ascii="Calibri" w:hAnsi="Calibri"/>
        </w:rPr>
        <w:t xml:space="preserve"> have been saved</w:t>
      </w:r>
      <w:r w:rsidRPr="00053B1D">
        <w:rPr>
          <w:rFonts w:ascii="Calibri" w:hAnsi="Calibri"/>
        </w:rPr>
        <w:t xml:space="preserve">, these settings will be preselected </w:t>
      </w:r>
      <w:r w:rsidR="00053B1D">
        <w:rPr>
          <w:rFonts w:ascii="Calibri" w:hAnsi="Calibri"/>
        </w:rPr>
        <w:t xml:space="preserve">the next time the </w:t>
      </w:r>
      <w:r w:rsidR="00053B1D" w:rsidRPr="00053B1D">
        <w:rPr>
          <w:rFonts w:ascii="Calibri" w:hAnsi="Calibri"/>
        </w:rPr>
        <w:t>Audacity application</w:t>
      </w:r>
      <w:r w:rsidR="00053B1D">
        <w:rPr>
          <w:rFonts w:ascii="Calibri" w:hAnsi="Calibri"/>
        </w:rPr>
        <w:t xml:space="preserve"> is opened.  </w:t>
      </w:r>
    </w:p>
    <w:p w14:paraId="25553D1D" w14:textId="77777777" w:rsidR="00F423F0" w:rsidRPr="00053B1D" w:rsidRDefault="00F423F0" w:rsidP="00AD17B0">
      <w:pPr>
        <w:pStyle w:val="ListParagraph"/>
        <w:numPr>
          <w:ilvl w:val="0"/>
          <w:numId w:val="91"/>
        </w:numPr>
        <w:spacing w:after="0" w:line="240" w:lineRule="auto"/>
        <w:contextualSpacing w:val="0"/>
        <w:rPr>
          <w:rFonts w:ascii="Calibri" w:hAnsi="Calibri"/>
        </w:rPr>
      </w:pPr>
      <w:r w:rsidRPr="00053B1D">
        <w:rPr>
          <w:rFonts w:ascii="Calibri" w:hAnsi="Calibri"/>
        </w:rPr>
        <w:t>Record the file</w:t>
      </w:r>
    </w:p>
    <w:p w14:paraId="52164C3D" w14:textId="77777777" w:rsidR="00F423F0" w:rsidRPr="00053B1D" w:rsidRDefault="00F423F0" w:rsidP="00AD17B0">
      <w:pPr>
        <w:pStyle w:val="ListParagraph"/>
        <w:numPr>
          <w:ilvl w:val="1"/>
          <w:numId w:val="91"/>
        </w:numPr>
        <w:spacing w:after="0" w:line="240" w:lineRule="auto"/>
        <w:contextualSpacing w:val="0"/>
        <w:rPr>
          <w:rFonts w:ascii="Calibri" w:hAnsi="Calibri"/>
        </w:rPr>
      </w:pPr>
      <w:r w:rsidRPr="00053B1D">
        <w:rPr>
          <w:rFonts w:ascii="Calibri" w:hAnsi="Calibri"/>
        </w:rPr>
        <w:t>Click on the record button (red circle) to start recording.</w:t>
      </w:r>
    </w:p>
    <w:p w14:paraId="3C77A92C" w14:textId="77777777" w:rsidR="00F423F0" w:rsidRPr="00053B1D" w:rsidRDefault="00F423F0" w:rsidP="00AD17B0">
      <w:pPr>
        <w:pStyle w:val="ListParagraph"/>
        <w:numPr>
          <w:ilvl w:val="1"/>
          <w:numId w:val="91"/>
        </w:numPr>
        <w:spacing w:after="0" w:line="240" w:lineRule="auto"/>
        <w:contextualSpacing w:val="0"/>
        <w:rPr>
          <w:rFonts w:ascii="Calibri" w:hAnsi="Calibri"/>
        </w:rPr>
      </w:pPr>
      <w:r w:rsidRPr="00053B1D">
        <w:rPr>
          <w:rFonts w:ascii="Calibri" w:hAnsi="Calibri"/>
        </w:rPr>
        <w:t>Click the square to stop the recording.</w:t>
      </w:r>
    </w:p>
    <w:p w14:paraId="55A1D972" w14:textId="77777777" w:rsidR="00F423F0" w:rsidRPr="00053B1D" w:rsidRDefault="00F423F0" w:rsidP="00AD17B0">
      <w:pPr>
        <w:pStyle w:val="ListParagraph"/>
        <w:numPr>
          <w:ilvl w:val="1"/>
          <w:numId w:val="91"/>
        </w:numPr>
        <w:spacing w:after="0" w:line="240" w:lineRule="auto"/>
        <w:contextualSpacing w:val="0"/>
        <w:rPr>
          <w:rFonts w:ascii="Calibri" w:hAnsi="Calibri"/>
        </w:rPr>
      </w:pPr>
      <w:r w:rsidRPr="00053B1D">
        <w:rPr>
          <w:rFonts w:ascii="Calibri" w:hAnsi="Calibri"/>
        </w:rPr>
        <w:t>Click on the right arrow to listen to the recording.</w:t>
      </w:r>
    </w:p>
    <w:p w14:paraId="3D1FC9CC" w14:textId="77777777" w:rsidR="00F423F0" w:rsidRPr="00053B1D" w:rsidRDefault="00F423F0" w:rsidP="00AD17B0">
      <w:pPr>
        <w:pStyle w:val="ListParagraph"/>
        <w:numPr>
          <w:ilvl w:val="0"/>
          <w:numId w:val="91"/>
        </w:numPr>
        <w:spacing w:after="0" w:line="240" w:lineRule="auto"/>
        <w:contextualSpacing w:val="0"/>
        <w:rPr>
          <w:rFonts w:ascii="Calibri" w:hAnsi="Calibri"/>
        </w:rPr>
      </w:pPr>
      <w:r w:rsidRPr="00053B1D">
        <w:rPr>
          <w:rFonts w:ascii="Calibri" w:hAnsi="Calibri"/>
        </w:rPr>
        <w:t xml:space="preserve">Save the file </w:t>
      </w:r>
    </w:p>
    <w:p w14:paraId="078D79B8" w14:textId="77777777" w:rsidR="00F423F0" w:rsidRPr="00053B1D" w:rsidRDefault="00F423F0" w:rsidP="00AD17B0">
      <w:pPr>
        <w:pStyle w:val="ListParagraph"/>
        <w:numPr>
          <w:ilvl w:val="1"/>
          <w:numId w:val="91"/>
        </w:numPr>
        <w:spacing w:after="0" w:line="240" w:lineRule="auto"/>
        <w:contextualSpacing w:val="0"/>
        <w:rPr>
          <w:rFonts w:ascii="Calibri" w:hAnsi="Calibri"/>
        </w:rPr>
      </w:pPr>
      <w:r w:rsidRPr="00053B1D">
        <w:rPr>
          <w:rFonts w:ascii="Calibri" w:hAnsi="Calibri"/>
        </w:rPr>
        <w:t>Click on File</w:t>
      </w:r>
    </w:p>
    <w:p w14:paraId="59833CD1" w14:textId="77777777" w:rsidR="00F423F0" w:rsidRPr="00053B1D" w:rsidRDefault="00F423F0" w:rsidP="00AD17B0">
      <w:pPr>
        <w:pStyle w:val="ListParagraph"/>
        <w:numPr>
          <w:ilvl w:val="1"/>
          <w:numId w:val="91"/>
        </w:numPr>
        <w:spacing w:after="0" w:line="240" w:lineRule="auto"/>
        <w:contextualSpacing w:val="0"/>
        <w:rPr>
          <w:rFonts w:ascii="Calibri" w:hAnsi="Calibri"/>
        </w:rPr>
      </w:pPr>
      <w:r w:rsidRPr="00053B1D">
        <w:rPr>
          <w:rFonts w:ascii="Calibri" w:hAnsi="Calibri"/>
        </w:rPr>
        <w:t>Click on Export Audio.</w:t>
      </w:r>
    </w:p>
    <w:p w14:paraId="1AC107E1" w14:textId="77777777" w:rsidR="00F423F0" w:rsidRPr="00053B1D" w:rsidRDefault="00F423F0" w:rsidP="00AD17B0">
      <w:pPr>
        <w:pStyle w:val="ListParagraph"/>
        <w:numPr>
          <w:ilvl w:val="1"/>
          <w:numId w:val="91"/>
        </w:numPr>
        <w:spacing w:after="0" w:line="240" w:lineRule="auto"/>
        <w:ind w:left="1800"/>
        <w:contextualSpacing w:val="0"/>
        <w:rPr>
          <w:rFonts w:ascii="Calibri" w:hAnsi="Calibri"/>
        </w:rPr>
      </w:pPr>
      <w:r w:rsidRPr="00053B1D">
        <w:rPr>
          <w:rFonts w:ascii="Calibri" w:hAnsi="Calibri"/>
        </w:rPr>
        <w:t xml:space="preserve">Name the file and </w:t>
      </w:r>
      <w:r w:rsidRPr="00053B1D">
        <w:rPr>
          <w:rFonts w:ascii="Calibri" w:hAnsi="Calibri"/>
          <w:u w:val="single"/>
        </w:rPr>
        <w:t>include</w:t>
      </w:r>
      <w:r w:rsidRPr="00053B1D">
        <w:rPr>
          <w:rFonts w:ascii="Calibri" w:hAnsi="Calibri"/>
        </w:rPr>
        <w:t xml:space="preserve"> the file extension </w:t>
      </w:r>
      <w:r w:rsidRPr="00053B1D">
        <w:rPr>
          <w:rFonts w:ascii="Calibri" w:hAnsi="Calibri"/>
          <w:b/>
          <w:bCs/>
        </w:rPr>
        <w:t>.wav</w:t>
      </w:r>
      <w:r w:rsidRPr="00053B1D">
        <w:rPr>
          <w:rFonts w:ascii="Calibri" w:hAnsi="Calibri"/>
        </w:rPr>
        <w:t>.   [e.g. myfile.wav]</w:t>
      </w:r>
    </w:p>
    <w:p w14:paraId="7A57F011" w14:textId="77777777" w:rsidR="00F423F0" w:rsidRPr="00053B1D" w:rsidRDefault="00F423F0" w:rsidP="00AD17B0">
      <w:pPr>
        <w:pStyle w:val="ListParagraph"/>
        <w:numPr>
          <w:ilvl w:val="1"/>
          <w:numId w:val="91"/>
        </w:numPr>
        <w:spacing w:after="0" w:line="240" w:lineRule="auto"/>
        <w:ind w:left="1800"/>
        <w:contextualSpacing w:val="0"/>
        <w:rPr>
          <w:rFonts w:ascii="Calibri" w:hAnsi="Calibri"/>
        </w:rPr>
      </w:pPr>
      <w:r w:rsidRPr="00053B1D">
        <w:rPr>
          <w:rFonts w:ascii="Calibri" w:hAnsi="Calibri"/>
        </w:rPr>
        <w:t>Next to save as type, select “Other uncompressed files”.</w:t>
      </w:r>
    </w:p>
    <w:p w14:paraId="1AA1B842" w14:textId="77777777" w:rsidR="00F423F0" w:rsidRPr="00053B1D" w:rsidRDefault="00F423F0" w:rsidP="00AD17B0">
      <w:pPr>
        <w:pStyle w:val="ListParagraph"/>
        <w:numPr>
          <w:ilvl w:val="1"/>
          <w:numId w:val="91"/>
        </w:numPr>
        <w:spacing w:after="0" w:line="240" w:lineRule="auto"/>
        <w:ind w:left="1800"/>
        <w:contextualSpacing w:val="0"/>
        <w:rPr>
          <w:rFonts w:ascii="Calibri" w:hAnsi="Calibri"/>
        </w:rPr>
      </w:pPr>
      <w:r w:rsidRPr="00053B1D">
        <w:rPr>
          <w:rFonts w:ascii="Calibri" w:hAnsi="Calibri"/>
        </w:rPr>
        <w:t>In the format options section of the export audio screen, select Wav as the header.</w:t>
      </w:r>
    </w:p>
    <w:p w14:paraId="49268E06" w14:textId="77777777" w:rsidR="00F423F0" w:rsidRPr="00053B1D" w:rsidRDefault="00F423F0" w:rsidP="00AD17B0">
      <w:pPr>
        <w:pStyle w:val="ListParagraph"/>
        <w:numPr>
          <w:ilvl w:val="1"/>
          <w:numId w:val="91"/>
        </w:numPr>
        <w:spacing w:after="0" w:line="240" w:lineRule="auto"/>
        <w:ind w:left="1800"/>
        <w:contextualSpacing w:val="0"/>
        <w:rPr>
          <w:rFonts w:ascii="Calibri" w:hAnsi="Calibri"/>
        </w:rPr>
      </w:pPr>
      <w:r w:rsidRPr="00053B1D">
        <w:rPr>
          <w:rFonts w:ascii="Calibri" w:hAnsi="Calibri"/>
        </w:rPr>
        <w:t xml:space="preserve">Select U-Law as the Encoding.  </w:t>
      </w:r>
    </w:p>
    <w:p w14:paraId="6723520C" w14:textId="77777777" w:rsidR="00F423F0" w:rsidRPr="00053B1D" w:rsidRDefault="00F423F0" w:rsidP="00AD17B0">
      <w:pPr>
        <w:pStyle w:val="ListParagraph"/>
        <w:numPr>
          <w:ilvl w:val="1"/>
          <w:numId w:val="91"/>
        </w:numPr>
        <w:spacing w:after="0" w:line="240" w:lineRule="auto"/>
        <w:ind w:left="1800"/>
        <w:contextualSpacing w:val="0"/>
        <w:rPr>
          <w:rFonts w:ascii="Calibri" w:hAnsi="Calibri"/>
        </w:rPr>
      </w:pPr>
      <w:r w:rsidRPr="00053B1D">
        <w:rPr>
          <w:rFonts w:ascii="Calibri" w:hAnsi="Calibri"/>
        </w:rPr>
        <w:t>Click Save.</w:t>
      </w:r>
    </w:p>
    <w:p w14:paraId="510F7658" w14:textId="77777777" w:rsidR="00F423F0" w:rsidRDefault="00F423F0" w:rsidP="00F423F0">
      <w:pPr>
        <w:pStyle w:val="ListParagraph"/>
        <w:ind w:left="1800"/>
        <w:rPr>
          <w:rFonts w:ascii="Calibri" w:hAnsi="Calibri"/>
          <w:color w:val="1F497D"/>
        </w:rPr>
      </w:pPr>
    </w:p>
    <w:p w14:paraId="593BDB98" w14:textId="77777777" w:rsidR="00F423F0" w:rsidRDefault="00F423F0" w:rsidP="00F423F0">
      <w:pPr>
        <w:rPr>
          <w:rFonts w:ascii="Calibri" w:hAnsi="Calibri"/>
          <w:color w:val="1F497D"/>
          <w:sz w:val="22"/>
          <w:szCs w:val="22"/>
        </w:rPr>
      </w:pPr>
      <w:r>
        <w:rPr>
          <w:noProof/>
        </w:rPr>
        <w:lastRenderedPageBreak/>
        <w:drawing>
          <wp:inline distT="0" distB="0" distL="0" distR="0">
            <wp:extent cx="3438525" cy="3438525"/>
            <wp:effectExtent l="0" t="0" r="9525" b="9525"/>
            <wp:docPr id="30" name="Picture 30" descr="cid:image030.jpg@01D291D0.1580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30.jpg@01D291D0.15802370"/>
                    <pic:cNvPicPr>
                      <a:picLocks noChangeAspect="1" noChangeArrowheads="1"/>
                    </pic:cNvPicPr>
                  </pic:nvPicPr>
                  <pic:blipFill>
                    <a:blip r:embed="rId244" r:link="rId245" cstate="print">
                      <a:extLst>
                        <a:ext uri="{28A0092B-C50C-407E-A947-70E740481C1C}">
                          <a14:useLocalDpi xmlns:a14="http://schemas.microsoft.com/office/drawing/2010/main" val="0"/>
                        </a:ext>
                      </a:extLst>
                    </a:blip>
                    <a:srcRect/>
                    <a:stretch>
                      <a:fillRect/>
                    </a:stretch>
                  </pic:blipFill>
                  <pic:spPr bwMode="auto">
                    <a:xfrm>
                      <a:off x="0" y="0"/>
                      <a:ext cx="3438525" cy="3438525"/>
                    </a:xfrm>
                    <a:prstGeom prst="rect">
                      <a:avLst/>
                    </a:prstGeom>
                    <a:noFill/>
                    <a:ln>
                      <a:noFill/>
                    </a:ln>
                  </pic:spPr>
                </pic:pic>
              </a:graphicData>
            </a:graphic>
          </wp:inline>
        </w:drawing>
      </w:r>
    </w:p>
    <w:p w14:paraId="686436F3" w14:textId="77777777" w:rsidR="00F423F0" w:rsidRDefault="00F423F0" w:rsidP="00F423F0">
      <w:pPr>
        <w:rPr>
          <w:rFonts w:ascii="Calibri" w:hAnsi="Calibri"/>
          <w:color w:val="1F497D"/>
          <w:sz w:val="22"/>
          <w:szCs w:val="22"/>
        </w:rPr>
      </w:pPr>
    </w:p>
    <w:p w14:paraId="679CF539" w14:textId="77777777" w:rsidR="00F423F0" w:rsidRDefault="00F423F0" w:rsidP="00F423F0">
      <w:pPr>
        <w:rPr>
          <w:rFonts w:ascii="Calibri" w:hAnsi="Calibri"/>
          <w:color w:val="1F497D"/>
          <w:sz w:val="22"/>
          <w:szCs w:val="22"/>
        </w:rPr>
      </w:pPr>
    </w:p>
    <w:p w14:paraId="0B786999" w14:textId="77777777" w:rsidR="00F423F0" w:rsidRPr="00053B1D" w:rsidRDefault="00F423F0" w:rsidP="00AD17B0">
      <w:pPr>
        <w:pStyle w:val="ListParagraph"/>
        <w:numPr>
          <w:ilvl w:val="0"/>
          <w:numId w:val="91"/>
        </w:numPr>
        <w:spacing w:after="0" w:line="240" w:lineRule="auto"/>
        <w:contextualSpacing w:val="0"/>
        <w:rPr>
          <w:rFonts w:ascii="Calibri" w:hAnsi="Calibri"/>
        </w:rPr>
      </w:pPr>
      <w:r w:rsidRPr="00053B1D">
        <w:rPr>
          <w:rFonts w:ascii="Calibri" w:hAnsi="Calibri"/>
        </w:rPr>
        <w:t>To delete a file from Audacity, click on the X indicated.</w:t>
      </w:r>
    </w:p>
    <w:p w14:paraId="2577B68D" w14:textId="77777777" w:rsidR="00F423F0" w:rsidRDefault="00F423F0" w:rsidP="00F423F0">
      <w:pPr>
        <w:rPr>
          <w:rFonts w:ascii="Calibri" w:hAnsi="Calibri"/>
          <w:color w:val="1F497D"/>
          <w:sz w:val="22"/>
          <w:szCs w:val="22"/>
        </w:rPr>
      </w:pPr>
    </w:p>
    <w:p w14:paraId="7CA2F9E3" w14:textId="77777777" w:rsidR="00F423F0" w:rsidRDefault="00F423F0" w:rsidP="00F423F0">
      <w:pPr>
        <w:ind w:left="720"/>
        <w:rPr>
          <w:rFonts w:ascii="Calibri" w:hAnsi="Calibri"/>
          <w:color w:val="1F497D"/>
          <w:sz w:val="22"/>
          <w:szCs w:val="22"/>
        </w:rPr>
      </w:pPr>
      <w:r>
        <w:rPr>
          <w:noProof/>
        </w:rPr>
        <w:drawing>
          <wp:inline distT="0" distB="0" distL="0" distR="0">
            <wp:extent cx="4305452" cy="3276600"/>
            <wp:effectExtent l="0" t="0" r="0" b="0"/>
            <wp:docPr id="17" name="Picture 17" descr="cid:image031.jpg@01D291D0.1580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31.jpg@01D291D0.15802370"/>
                    <pic:cNvPicPr>
                      <a:picLocks noChangeAspect="1" noChangeArrowheads="1"/>
                    </pic:cNvPicPr>
                  </pic:nvPicPr>
                  <pic:blipFill>
                    <a:blip r:embed="rId246" r:link="rId247">
                      <a:extLst>
                        <a:ext uri="{28A0092B-C50C-407E-A947-70E740481C1C}">
                          <a14:useLocalDpi xmlns:a14="http://schemas.microsoft.com/office/drawing/2010/main" val="0"/>
                        </a:ext>
                      </a:extLst>
                    </a:blip>
                    <a:srcRect/>
                    <a:stretch>
                      <a:fillRect/>
                    </a:stretch>
                  </pic:blipFill>
                  <pic:spPr bwMode="auto">
                    <a:xfrm>
                      <a:off x="0" y="0"/>
                      <a:ext cx="4305452" cy="3276600"/>
                    </a:xfrm>
                    <a:prstGeom prst="rect">
                      <a:avLst/>
                    </a:prstGeom>
                    <a:noFill/>
                    <a:ln>
                      <a:noFill/>
                    </a:ln>
                  </pic:spPr>
                </pic:pic>
              </a:graphicData>
            </a:graphic>
          </wp:inline>
        </w:drawing>
      </w:r>
    </w:p>
    <w:p w14:paraId="13598249" w14:textId="77777777" w:rsidR="00F423F0" w:rsidRDefault="00F423F0" w:rsidP="00F423F0">
      <w:pPr>
        <w:rPr>
          <w:rFonts w:ascii="Calibri" w:hAnsi="Calibri"/>
          <w:color w:val="1F497D"/>
          <w:sz w:val="22"/>
          <w:szCs w:val="22"/>
        </w:rPr>
      </w:pPr>
    </w:p>
    <w:p w14:paraId="6BE7F811" w14:textId="77777777" w:rsidR="00F423F0" w:rsidRDefault="00F423F0" w:rsidP="00F423F0">
      <w:pPr>
        <w:rPr>
          <w:rFonts w:ascii="Calibri" w:hAnsi="Calibri"/>
          <w:color w:val="1F497D"/>
          <w:sz w:val="22"/>
          <w:szCs w:val="22"/>
        </w:rPr>
      </w:pPr>
    </w:p>
    <w:p w14:paraId="3D24A44E" w14:textId="77777777" w:rsidR="00F423F0" w:rsidRPr="00F423F0" w:rsidRDefault="00F423F0" w:rsidP="00F423F0">
      <w:pPr>
        <w:pStyle w:val="BodyText"/>
      </w:pPr>
    </w:p>
    <w:sectPr w:rsidR="00F423F0" w:rsidRPr="00F423F0" w:rsidSect="00AE04DF">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1E8BCA" w14:textId="77777777" w:rsidR="003E188B" w:rsidRDefault="003E188B" w:rsidP="002B4DA8">
      <w:pPr>
        <w:pStyle w:val="TOC8"/>
      </w:pPr>
      <w:r>
        <w:separator/>
      </w:r>
    </w:p>
  </w:endnote>
  <w:endnote w:type="continuationSeparator" w:id="0">
    <w:p w14:paraId="12E5965C" w14:textId="77777777" w:rsidR="003E188B" w:rsidRDefault="003E188B" w:rsidP="002B4DA8">
      <w:pPr>
        <w:pStyle w:val="TOC8"/>
      </w:pPr>
      <w:r>
        <w:continuationSeparator/>
      </w:r>
    </w:p>
  </w:endnote>
  <w:endnote w:type="continuationNotice" w:id="1">
    <w:p w14:paraId="722C73A3" w14:textId="77777777" w:rsidR="003E188B" w:rsidRDefault="003E18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37426" w14:textId="77777777" w:rsidR="003E188B" w:rsidRPr="004E70D3" w:rsidRDefault="003E188B" w:rsidP="00B75E1D">
    <w:pPr>
      <w:pStyle w:val="Footer"/>
      <w:rPr>
        <w:rFonts w:cs="Arial"/>
        <w:szCs w:val="16"/>
      </w:rPr>
    </w:pPr>
    <w:r>
      <w:rPr>
        <w:rFonts w:cs="Arial"/>
        <w:szCs w:val="16"/>
      </w:rPr>
      <w:t>JAZZWARE</w:t>
    </w:r>
    <w:r w:rsidRPr="002E6DD6">
      <w:rPr>
        <w:rFonts w:cs="Arial"/>
        <w:szCs w:val="16"/>
      </w:rPr>
      <w:t xml:space="preserve"> </w:t>
    </w:r>
    <w:r>
      <w:rPr>
        <w:bCs/>
      </w:rPr>
      <w:t>Portal User’s Guide</w:t>
    </w:r>
    <w:r w:rsidRPr="004E70D3">
      <w:rPr>
        <w:rFonts w:cs="Arial"/>
        <w:szCs w:val="16"/>
      </w:rPr>
      <w:tab/>
    </w:r>
    <w:r>
      <w:rPr>
        <w:rFonts w:cs="Arial"/>
        <w:szCs w:val="16"/>
      </w:rPr>
      <w:t xml:space="preserve">8.0  </w:t>
    </w:r>
  </w:p>
  <w:p w14:paraId="210BDB2E" w14:textId="77777777" w:rsidR="003E188B" w:rsidRPr="004E70D3" w:rsidRDefault="003E188B" w:rsidP="00B75E1D">
    <w:pPr>
      <w:pStyle w:val="Footer"/>
      <w:rPr>
        <w:rStyle w:val="PageNumber"/>
        <w:rFonts w:ascii="Arial" w:hAnsi="Arial" w:cs="Arial"/>
        <w:b/>
        <w:spacing w:val="0"/>
        <w:szCs w:val="16"/>
      </w:rPr>
    </w:pPr>
    <w:r w:rsidRPr="004E70D3">
      <w:rPr>
        <w:rFonts w:cs="Arial"/>
        <w:szCs w:val="16"/>
        <w:vertAlign w:val="superscript"/>
      </w:rPr>
      <w:t>©</w:t>
    </w:r>
    <w:r w:rsidRPr="004E70D3">
      <w:rPr>
        <w:rFonts w:cs="Arial"/>
        <w:szCs w:val="16"/>
      </w:rPr>
      <w:t>201</w:t>
    </w:r>
    <w:r>
      <w:rPr>
        <w:rFonts w:cs="Arial"/>
        <w:szCs w:val="16"/>
      </w:rPr>
      <w:t>8</w:t>
    </w:r>
    <w:r w:rsidRPr="004E70D3">
      <w:rPr>
        <w:rFonts w:cs="Arial"/>
        <w:szCs w:val="16"/>
      </w:rPr>
      <w:t xml:space="preserve"> </w:t>
    </w:r>
    <w:r>
      <w:rPr>
        <w:rFonts w:cs="Arial"/>
        <w:szCs w:val="16"/>
      </w:rPr>
      <w:t>&amp; 2019 Jazzware</w:t>
    </w:r>
    <w:r w:rsidRPr="004E70D3">
      <w:rPr>
        <w:rFonts w:cs="Arial"/>
        <w:szCs w:val="16"/>
      </w:rPr>
      <w:t>, Inc.</w:t>
    </w:r>
    <w:r w:rsidRPr="004E70D3">
      <w:rPr>
        <w:rFonts w:cs="Arial"/>
        <w:szCs w:val="16"/>
      </w:rPr>
      <w:tab/>
    </w:r>
    <w:r w:rsidRPr="004E70D3">
      <w:rPr>
        <w:rStyle w:val="PageNumber"/>
        <w:rFonts w:ascii="Arial" w:hAnsi="Arial" w:cs="Arial"/>
        <w:b/>
        <w:szCs w:val="16"/>
      </w:rPr>
      <w:t xml:space="preserve">Page </w:t>
    </w:r>
    <w:r w:rsidRPr="004E70D3">
      <w:rPr>
        <w:rStyle w:val="PageNumber"/>
        <w:rFonts w:ascii="Arial" w:hAnsi="Arial" w:cs="Arial"/>
        <w:b/>
        <w:szCs w:val="16"/>
      </w:rPr>
      <w:fldChar w:fldCharType="begin"/>
    </w:r>
    <w:r w:rsidRPr="004E70D3">
      <w:rPr>
        <w:rStyle w:val="PageNumber"/>
        <w:rFonts w:ascii="Arial" w:hAnsi="Arial" w:cs="Arial"/>
        <w:b/>
        <w:szCs w:val="16"/>
      </w:rPr>
      <w:instrText xml:space="preserve"> PAGE </w:instrText>
    </w:r>
    <w:r w:rsidRPr="004E70D3">
      <w:rPr>
        <w:rStyle w:val="PageNumber"/>
        <w:rFonts w:ascii="Arial" w:hAnsi="Arial" w:cs="Arial"/>
        <w:b/>
        <w:szCs w:val="16"/>
      </w:rPr>
      <w:fldChar w:fldCharType="separate"/>
    </w:r>
    <w:r>
      <w:rPr>
        <w:rStyle w:val="PageNumber"/>
        <w:rFonts w:ascii="Arial" w:hAnsi="Arial" w:cs="Arial"/>
        <w:b/>
        <w:szCs w:val="16"/>
      </w:rPr>
      <w:t>20</w:t>
    </w:r>
    <w:r w:rsidRPr="004E70D3">
      <w:rPr>
        <w:rStyle w:val="PageNumber"/>
        <w:rFonts w:ascii="Arial" w:hAnsi="Arial" w:cs="Arial"/>
        <w:b/>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1A34F" w14:textId="77777777" w:rsidR="003E188B" w:rsidRDefault="003E18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C00F31" w14:textId="77777777" w:rsidR="003E188B" w:rsidRDefault="003E188B" w:rsidP="002B4DA8">
      <w:pPr>
        <w:pStyle w:val="TOC8"/>
      </w:pPr>
      <w:r>
        <w:separator/>
      </w:r>
    </w:p>
  </w:footnote>
  <w:footnote w:type="continuationSeparator" w:id="0">
    <w:p w14:paraId="00138FE4" w14:textId="77777777" w:rsidR="003E188B" w:rsidRDefault="003E188B" w:rsidP="002B4DA8">
      <w:pPr>
        <w:pStyle w:val="TOC8"/>
      </w:pPr>
      <w:r>
        <w:continuationSeparator/>
      </w:r>
    </w:p>
  </w:footnote>
  <w:footnote w:type="continuationNotice" w:id="1">
    <w:p w14:paraId="00C8D84C" w14:textId="77777777" w:rsidR="003E188B" w:rsidRDefault="003E18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C847C" w14:textId="77777777" w:rsidR="003E188B" w:rsidRPr="003F6F9C" w:rsidRDefault="003E188B" w:rsidP="00675654">
    <w:pPr>
      <w:spacing w:after="120"/>
      <w:ind w:left="0"/>
      <w:rPr>
        <w:b/>
        <w:caps/>
        <w:noProof/>
      </w:rPr>
    </w:pPr>
    <w:r>
      <w:rPr>
        <w:b/>
        <w:caps/>
        <w:noProof/>
      </w:rPr>
      <w:drawing>
        <wp:inline distT="0" distB="0" distL="0" distR="0" wp14:anchorId="739798E6" wp14:editId="19D197A2">
          <wp:extent cx="1272209" cy="254442"/>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logo-new-8.png"/>
                  <pic:cNvPicPr/>
                </pic:nvPicPr>
                <pic:blipFill>
                  <a:blip r:embed="rId1">
                    <a:extLst>
                      <a:ext uri="{28A0092B-C50C-407E-A947-70E740481C1C}">
                        <a14:useLocalDpi xmlns:a14="http://schemas.microsoft.com/office/drawing/2010/main" val="0"/>
                      </a:ext>
                    </a:extLst>
                  </a:blip>
                  <a:stretch>
                    <a:fillRect/>
                  </a:stretch>
                </pic:blipFill>
                <pic:spPr>
                  <a:xfrm>
                    <a:off x="0" y="0"/>
                    <a:ext cx="1345687" cy="269138"/>
                  </a:xfrm>
                  <a:prstGeom prst="rect">
                    <a:avLst/>
                  </a:prstGeom>
                </pic:spPr>
              </pic:pic>
            </a:graphicData>
          </a:graphic>
        </wp:inline>
      </w:drawing>
    </w:r>
  </w:p>
  <w:p w14:paraId="41334032" w14:textId="77777777" w:rsidR="003E188B" w:rsidRDefault="003E188B" w:rsidP="00675654">
    <w:pPr>
      <w:pBdr>
        <w:top w:val="single" w:sz="6" w:space="1" w:color="000000"/>
      </w:pBdr>
      <w:spacing w:after="120"/>
      <w:ind w:left="0"/>
      <w:rPr>
        <w:sz w:val="8"/>
      </w:rPr>
    </w:pPr>
  </w:p>
  <w:p w14:paraId="66328C03" w14:textId="77777777" w:rsidR="003E188B" w:rsidRDefault="003E18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C7B6C"/>
    <w:multiLevelType w:val="hybridMultilevel"/>
    <w:tmpl w:val="6144C5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1C43DCD"/>
    <w:multiLevelType w:val="hybridMultilevel"/>
    <w:tmpl w:val="225A5BAE"/>
    <w:lvl w:ilvl="0" w:tplc="9D72C270">
      <w:start w:val="1"/>
      <w:numFmt w:val="bullet"/>
      <w:pStyle w:val="TableTextListBullet"/>
      <w:lvlText w:val=""/>
      <w:lvlJc w:val="left"/>
      <w:pPr>
        <w:tabs>
          <w:tab w:val="num" w:pos="432"/>
        </w:tabs>
        <w:ind w:left="360" w:hanging="288"/>
      </w:pPr>
      <w:rPr>
        <w:rFonts w:ascii="Wingdings" w:hAnsi="Wingdings" w:hint="default"/>
        <w:sz w:val="16"/>
        <w:szCs w:val="16"/>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 w15:restartNumberingAfterBreak="0">
    <w:nsid w:val="2040741D"/>
    <w:multiLevelType w:val="hybridMultilevel"/>
    <w:tmpl w:val="A8E83E84"/>
    <w:lvl w:ilvl="0" w:tplc="9F0C21F0">
      <w:start w:val="1"/>
      <w:numFmt w:val="bullet"/>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DE226B"/>
    <w:multiLevelType w:val="hybridMultilevel"/>
    <w:tmpl w:val="55F895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61A73E3"/>
    <w:multiLevelType w:val="multilevel"/>
    <w:tmpl w:val="BDFCDC78"/>
    <w:lvl w:ilvl="0">
      <w:start w:val="1"/>
      <w:numFmt w:val="decimal"/>
      <w:pStyle w:val="Heading1"/>
      <w:lvlText w:val="%1"/>
      <w:lvlJc w:val="left"/>
      <w:pPr>
        <w:tabs>
          <w:tab w:val="num" w:pos="576"/>
        </w:tabs>
        <w:ind w:left="576" w:hanging="432"/>
      </w:pPr>
    </w:lvl>
    <w:lvl w:ilvl="1">
      <w:start w:val="1"/>
      <w:numFmt w:val="decimal"/>
      <w:pStyle w:val="Heading2"/>
      <w:lvlText w:val="%1.%2"/>
      <w:lvlJc w:val="left"/>
      <w:pPr>
        <w:tabs>
          <w:tab w:val="num" w:pos="720"/>
        </w:tabs>
        <w:ind w:left="720" w:hanging="576"/>
      </w:pPr>
    </w:lvl>
    <w:lvl w:ilvl="2">
      <w:start w:val="1"/>
      <w:numFmt w:val="decimal"/>
      <w:pStyle w:val="Heading3"/>
      <w:lvlText w:val="%1.%2.%3"/>
      <w:lvlJc w:val="left"/>
      <w:pPr>
        <w:tabs>
          <w:tab w:val="num" w:pos="900"/>
        </w:tabs>
        <w:ind w:left="900" w:hanging="720"/>
      </w:pPr>
    </w:lvl>
    <w:lvl w:ilvl="3">
      <w:start w:val="1"/>
      <w:numFmt w:val="decimal"/>
      <w:pStyle w:val="Heading4"/>
      <w:lvlText w:val="%1.%2.%3.%4"/>
      <w:lvlJc w:val="left"/>
      <w:pPr>
        <w:tabs>
          <w:tab w:val="num" w:pos="1008"/>
        </w:tabs>
        <w:ind w:left="1008" w:hanging="864"/>
      </w:pPr>
    </w:lvl>
    <w:lvl w:ilvl="4">
      <w:start w:val="1"/>
      <w:numFmt w:val="decimal"/>
      <w:pStyle w:val="Heading5"/>
      <w:lvlText w:val="%1.%2.%3.%4.%5"/>
      <w:lvlJc w:val="left"/>
      <w:pPr>
        <w:tabs>
          <w:tab w:val="num" w:pos="1152"/>
        </w:tabs>
        <w:ind w:left="1152" w:hanging="1008"/>
      </w:pPr>
    </w:lvl>
    <w:lvl w:ilvl="5">
      <w:start w:val="1"/>
      <w:numFmt w:val="decimal"/>
      <w:pStyle w:val="Heading6"/>
      <w:lvlText w:val="%1.%2.%3.%4.%5.%6"/>
      <w:lvlJc w:val="left"/>
      <w:pPr>
        <w:tabs>
          <w:tab w:val="num" w:pos="1296"/>
        </w:tabs>
        <w:ind w:left="1296" w:hanging="1152"/>
      </w:pPr>
    </w:lvl>
    <w:lvl w:ilvl="6">
      <w:start w:val="1"/>
      <w:numFmt w:val="decimal"/>
      <w:pStyle w:val="Heading7"/>
      <w:lvlText w:val="%1.%2.%3.%4.%5.%6.%7"/>
      <w:lvlJc w:val="left"/>
      <w:pPr>
        <w:tabs>
          <w:tab w:val="num" w:pos="1440"/>
        </w:tabs>
        <w:ind w:left="1440" w:hanging="1296"/>
      </w:pPr>
    </w:lvl>
    <w:lvl w:ilvl="7">
      <w:start w:val="1"/>
      <w:numFmt w:val="decimal"/>
      <w:pStyle w:val="Heading8"/>
      <w:lvlText w:val="%1.%2.%3.%4.%5.%6.%7.%8"/>
      <w:lvlJc w:val="left"/>
      <w:pPr>
        <w:tabs>
          <w:tab w:val="num" w:pos="1584"/>
        </w:tabs>
        <w:ind w:left="1584" w:hanging="1440"/>
      </w:pPr>
    </w:lvl>
    <w:lvl w:ilvl="8">
      <w:start w:val="1"/>
      <w:numFmt w:val="decimal"/>
      <w:pStyle w:val="Heading9"/>
      <w:lvlText w:val="%1.%2.%3.%4.%5.%6.%7.%8.%9"/>
      <w:lvlJc w:val="left"/>
      <w:pPr>
        <w:tabs>
          <w:tab w:val="num" w:pos="1728"/>
        </w:tabs>
        <w:ind w:left="1728" w:hanging="1584"/>
      </w:pPr>
    </w:lvl>
  </w:abstractNum>
  <w:abstractNum w:abstractNumId="5" w15:restartNumberingAfterBreak="0">
    <w:nsid w:val="26E7241D"/>
    <w:multiLevelType w:val="hybridMultilevel"/>
    <w:tmpl w:val="2CD8BA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72151F0"/>
    <w:multiLevelType w:val="hybridMultilevel"/>
    <w:tmpl w:val="521C62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90C744E"/>
    <w:multiLevelType w:val="hybridMultilevel"/>
    <w:tmpl w:val="02C464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BDB1FE5"/>
    <w:multiLevelType w:val="hybridMultilevel"/>
    <w:tmpl w:val="857C73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C1C7B82"/>
    <w:multiLevelType w:val="hybridMultilevel"/>
    <w:tmpl w:val="4886963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CD1090F"/>
    <w:multiLevelType w:val="hybridMultilevel"/>
    <w:tmpl w:val="87AAFE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E2D4022"/>
    <w:multiLevelType w:val="hybridMultilevel"/>
    <w:tmpl w:val="1AE046D2"/>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12" w15:restartNumberingAfterBreak="0">
    <w:nsid w:val="2FEC21A4"/>
    <w:multiLevelType w:val="hybridMultilevel"/>
    <w:tmpl w:val="92BE1078"/>
    <w:lvl w:ilvl="0" w:tplc="8488BE58">
      <w:start w:val="1"/>
      <w:numFmt w:val="decimal"/>
      <w:lvlRestart w:val="0"/>
      <w:pStyle w:val="References"/>
      <w:lvlText w:val="[%1]"/>
      <w:lvlJc w:val="left"/>
      <w:pPr>
        <w:tabs>
          <w:tab w:val="num" w:pos="1080"/>
        </w:tabs>
        <w:ind w:left="1440" w:hanging="360"/>
      </w:pPr>
      <w:rPr>
        <w:rFonts w:ascii="Arial" w:hAnsi="Arial" w:hint="default"/>
        <w:b w:val="0"/>
        <w:i w:val="0"/>
        <w:sz w:val="20"/>
        <w:szCs w:val="20"/>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15:restartNumberingAfterBreak="0">
    <w:nsid w:val="328C67F8"/>
    <w:multiLevelType w:val="hybridMultilevel"/>
    <w:tmpl w:val="C4CC70C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5983D04"/>
    <w:multiLevelType w:val="hybridMultilevel"/>
    <w:tmpl w:val="2ABE2F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AA56667"/>
    <w:multiLevelType w:val="multilevel"/>
    <w:tmpl w:val="D8327286"/>
    <w:lvl w:ilvl="0">
      <w:start w:val="1"/>
      <w:numFmt w:val="bullet"/>
      <w:lvlText w:val=""/>
      <w:lvlJc w:val="left"/>
      <w:pPr>
        <w:ind w:left="1440" w:hanging="360"/>
      </w:pPr>
      <w:rPr>
        <w:rFonts w:ascii="Symbol" w:hAnsi="Symbol" w:hint="default"/>
        <w:b w:val="0"/>
        <w:i w:val="0"/>
        <w:sz w:val="18"/>
      </w:rPr>
    </w:lvl>
    <w:lvl w:ilvl="1">
      <w:start w:val="1"/>
      <w:numFmt w:val="bullet"/>
      <w:lvlText w:val=""/>
      <w:lvlJc w:val="left"/>
      <w:pPr>
        <w:ind w:left="1800" w:hanging="360"/>
      </w:pPr>
      <w:rPr>
        <w:rFonts w:ascii="Symbol" w:hAnsi="Symbol" w:hint="default"/>
      </w:r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16" w15:restartNumberingAfterBreak="0">
    <w:nsid w:val="4B170563"/>
    <w:multiLevelType w:val="singleLevel"/>
    <w:tmpl w:val="2CE49CA0"/>
    <w:lvl w:ilvl="0">
      <w:start w:val="1"/>
      <w:numFmt w:val="bullet"/>
      <w:pStyle w:val="ListBullet2"/>
      <w:lvlText w:val=""/>
      <w:lvlJc w:val="left"/>
      <w:pPr>
        <w:tabs>
          <w:tab w:val="num" w:pos="1800"/>
        </w:tabs>
        <w:ind w:left="1800" w:hanging="360"/>
      </w:pPr>
      <w:rPr>
        <w:rFonts w:ascii="Symbol" w:hAnsi="Symbol" w:hint="default"/>
        <w:sz w:val="20"/>
      </w:rPr>
    </w:lvl>
  </w:abstractNum>
  <w:abstractNum w:abstractNumId="17" w15:restartNumberingAfterBreak="0">
    <w:nsid w:val="4E637609"/>
    <w:multiLevelType w:val="multilevel"/>
    <w:tmpl w:val="FA5AFE52"/>
    <w:lvl w:ilvl="0">
      <w:start w:val="1"/>
      <w:numFmt w:val="decimal"/>
      <w:lvlText w:val="%1)"/>
      <w:lvlJc w:val="left"/>
      <w:pPr>
        <w:ind w:left="1440" w:hanging="360"/>
      </w:pPr>
      <w:rPr>
        <w:rFonts w:hint="default"/>
        <w:b w:val="0"/>
        <w:i w:val="0"/>
        <w:sz w:val="18"/>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8" w15:restartNumberingAfterBreak="0">
    <w:nsid w:val="50156A16"/>
    <w:multiLevelType w:val="hybridMultilevel"/>
    <w:tmpl w:val="15F251B2"/>
    <w:lvl w:ilvl="0" w:tplc="C56EAF8C">
      <w:start w:val="1"/>
      <w:numFmt w:val="bullet"/>
      <w:lvlText w:val=""/>
      <w:lvlJc w:val="left"/>
      <w:pPr>
        <w:ind w:left="1800" w:hanging="360"/>
      </w:pPr>
      <w:rPr>
        <w:rFonts w:ascii="Symbol" w:hAnsi="Symbol" w:hint="default"/>
      </w:rPr>
    </w:lvl>
    <w:lvl w:ilvl="1" w:tplc="2D100E0C" w:tentative="1">
      <w:start w:val="1"/>
      <w:numFmt w:val="bullet"/>
      <w:lvlText w:val="o"/>
      <w:lvlJc w:val="left"/>
      <w:pPr>
        <w:ind w:left="2520" w:hanging="360"/>
      </w:pPr>
      <w:rPr>
        <w:rFonts w:ascii="Courier New" w:hAnsi="Courier New" w:cs="Courier New" w:hint="default"/>
      </w:rPr>
    </w:lvl>
    <w:lvl w:ilvl="2" w:tplc="20B41492" w:tentative="1">
      <w:start w:val="1"/>
      <w:numFmt w:val="bullet"/>
      <w:lvlText w:val=""/>
      <w:lvlJc w:val="left"/>
      <w:pPr>
        <w:ind w:left="3240" w:hanging="360"/>
      </w:pPr>
      <w:rPr>
        <w:rFonts w:ascii="Wingdings" w:hAnsi="Wingdings" w:hint="default"/>
      </w:rPr>
    </w:lvl>
    <w:lvl w:ilvl="3" w:tplc="955A1162" w:tentative="1">
      <w:start w:val="1"/>
      <w:numFmt w:val="bullet"/>
      <w:lvlText w:val=""/>
      <w:lvlJc w:val="left"/>
      <w:pPr>
        <w:ind w:left="3960" w:hanging="360"/>
      </w:pPr>
      <w:rPr>
        <w:rFonts w:ascii="Symbol" w:hAnsi="Symbol" w:hint="default"/>
      </w:rPr>
    </w:lvl>
    <w:lvl w:ilvl="4" w:tplc="22EAD8E2" w:tentative="1">
      <w:start w:val="1"/>
      <w:numFmt w:val="bullet"/>
      <w:lvlText w:val="o"/>
      <w:lvlJc w:val="left"/>
      <w:pPr>
        <w:ind w:left="4680" w:hanging="360"/>
      </w:pPr>
      <w:rPr>
        <w:rFonts w:ascii="Courier New" w:hAnsi="Courier New" w:cs="Courier New" w:hint="default"/>
      </w:rPr>
    </w:lvl>
    <w:lvl w:ilvl="5" w:tplc="DC3447B6" w:tentative="1">
      <w:start w:val="1"/>
      <w:numFmt w:val="bullet"/>
      <w:lvlText w:val=""/>
      <w:lvlJc w:val="left"/>
      <w:pPr>
        <w:ind w:left="5400" w:hanging="360"/>
      </w:pPr>
      <w:rPr>
        <w:rFonts w:ascii="Wingdings" w:hAnsi="Wingdings" w:hint="default"/>
      </w:rPr>
    </w:lvl>
    <w:lvl w:ilvl="6" w:tplc="A77E1E26" w:tentative="1">
      <w:start w:val="1"/>
      <w:numFmt w:val="bullet"/>
      <w:lvlText w:val=""/>
      <w:lvlJc w:val="left"/>
      <w:pPr>
        <w:ind w:left="6120" w:hanging="360"/>
      </w:pPr>
      <w:rPr>
        <w:rFonts w:ascii="Symbol" w:hAnsi="Symbol" w:hint="default"/>
      </w:rPr>
    </w:lvl>
    <w:lvl w:ilvl="7" w:tplc="FD684408" w:tentative="1">
      <w:start w:val="1"/>
      <w:numFmt w:val="bullet"/>
      <w:lvlText w:val="o"/>
      <w:lvlJc w:val="left"/>
      <w:pPr>
        <w:ind w:left="6840" w:hanging="360"/>
      </w:pPr>
      <w:rPr>
        <w:rFonts w:ascii="Courier New" w:hAnsi="Courier New" w:cs="Courier New" w:hint="default"/>
      </w:rPr>
    </w:lvl>
    <w:lvl w:ilvl="8" w:tplc="4A5AE5C6" w:tentative="1">
      <w:start w:val="1"/>
      <w:numFmt w:val="bullet"/>
      <w:lvlText w:val=""/>
      <w:lvlJc w:val="left"/>
      <w:pPr>
        <w:ind w:left="7560" w:hanging="360"/>
      </w:pPr>
      <w:rPr>
        <w:rFonts w:ascii="Wingdings" w:hAnsi="Wingdings" w:hint="default"/>
      </w:rPr>
    </w:lvl>
  </w:abstractNum>
  <w:abstractNum w:abstractNumId="19" w15:restartNumberingAfterBreak="0">
    <w:nsid w:val="51D653EA"/>
    <w:multiLevelType w:val="hybridMultilevel"/>
    <w:tmpl w:val="E256828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522A511D"/>
    <w:multiLevelType w:val="hybridMultilevel"/>
    <w:tmpl w:val="1D6048B8"/>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B2B3DD2"/>
    <w:multiLevelType w:val="hybridMultilevel"/>
    <w:tmpl w:val="C4DCA4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C1435F4"/>
    <w:multiLevelType w:val="multilevel"/>
    <w:tmpl w:val="B6CAD8F6"/>
    <w:lvl w:ilvl="0">
      <w:start w:val="1"/>
      <w:numFmt w:val="decimal"/>
      <w:pStyle w:val="ListNumber"/>
      <w:lvlText w:val="%1)"/>
      <w:lvlJc w:val="left"/>
      <w:pPr>
        <w:ind w:left="1620" w:hanging="360"/>
      </w:pPr>
      <w:rPr>
        <w:rFonts w:hint="default"/>
        <w:b w:val="0"/>
        <w:i w:val="0"/>
        <w:sz w:val="18"/>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23" w15:restartNumberingAfterBreak="0">
    <w:nsid w:val="5E1A5D92"/>
    <w:multiLevelType w:val="singleLevel"/>
    <w:tmpl w:val="D662251A"/>
    <w:lvl w:ilvl="0">
      <w:start w:val="1"/>
      <w:numFmt w:val="none"/>
      <w:pStyle w:val="ListContinue2"/>
      <w:lvlText w:val=""/>
      <w:legacy w:legacy="1" w:legacySpace="0" w:legacyIndent="0"/>
      <w:lvlJc w:val="left"/>
    </w:lvl>
  </w:abstractNum>
  <w:abstractNum w:abstractNumId="24" w15:restartNumberingAfterBreak="0">
    <w:nsid w:val="62494EED"/>
    <w:multiLevelType w:val="hybridMultilevel"/>
    <w:tmpl w:val="6A26987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42C39A3"/>
    <w:multiLevelType w:val="hybridMultilevel"/>
    <w:tmpl w:val="BE38E8E8"/>
    <w:lvl w:ilvl="0" w:tplc="A08A454E">
      <w:start w:val="1"/>
      <w:numFmt w:val="bullet"/>
      <w:lvlText w:val=""/>
      <w:lvlJc w:val="left"/>
      <w:pPr>
        <w:ind w:left="2160" w:hanging="360"/>
      </w:pPr>
      <w:rPr>
        <w:rFonts w:ascii="Symbol" w:hAnsi="Symbol" w:hint="default"/>
      </w:rPr>
    </w:lvl>
    <w:lvl w:ilvl="1" w:tplc="2568943C" w:tentative="1">
      <w:start w:val="1"/>
      <w:numFmt w:val="bullet"/>
      <w:lvlText w:val="o"/>
      <w:lvlJc w:val="left"/>
      <w:pPr>
        <w:ind w:left="2880" w:hanging="360"/>
      </w:pPr>
      <w:rPr>
        <w:rFonts w:ascii="Courier New" w:hAnsi="Courier New" w:cs="Courier New" w:hint="default"/>
      </w:rPr>
    </w:lvl>
    <w:lvl w:ilvl="2" w:tplc="62A26260" w:tentative="1">
      <w:start w:val="1"/>
      <w:numFmt w:val="bullet"/>
      <w:lvlText w:val=""/>
      <w:lvlJc w:val="left"/>
      <w:pPr>
        <w:ind w:left="3600" w:hanging="360"/>
      </w:pPr>
      <w:rPr>
        <w:rFonts w:ascii="Wingdings" w:hAnsi="Wingdings" w:hint="default"/>
      </w:rPr>
    </w:lvl>
    <w:lvl w:ilvl="3" w:tplc="62664BF6" w:tentative="1">
      <w:start w:val="1"/>
      <w:numFmt w:val="bullet"/>
      <w:lvlText w:val=""/>
      <w:lvlJc w:val="left"/>
      <w:pPr>
        <w:ind w:left="4320" w:hanging="360"/>
      </w:pPr>
      <w:rPr>
        <w:rFonts w:ascii="Symbol" w:hAnsi="Symbol" w:hint="default"/>
      </w:rPr>
    </w:lvl>
    <w:lvl w:ilvl="4" w:tplc="8682A5E0" w:tentative="1">
      <w:start w:val="1"/>
      <w:numFmt w:val="bullet"/>
      <w:lvlText w:val="o"/>
      <w:lvlJc w:val="left"/>
      <w:pPr>
        <w:ind w:left="5040" w:hanging="360"/>
      </w:pPr>
      <w:rPr>
        <w:rFonts w:ascii="Courier New" w:hAnsi="Courier New" w:cs="Courier New" w:hint="default"/>
      </w:rPr>
    </w:lvl>
    <w:lvl w:ilvl="5" w:tplc="FF202422" w:tentative="1">
      <w:start w:val="1"/>
      <w:numFmt w:val="bullet"/>
      <w:lvlText w:val=""/>
      <w:lvlJc w:val="left"/>
      <w:pPr>
        <w:ind w:left="5760" w:hanging="360"/>
      </w:pPr>
      <w:rPr>
        <w:rFonts w:ascii="Wingdings" w:hAnsi="Wingdings" w:hint="default"/>
      </w:rPr>
    </w:lvl>
    <w:lvl w:ilvl="6" w:tplc="B49EAFAA" w:tentative="1">
      <w:start w:val="1"/>
      <w:numFmt w:val="bullet"/>
      <w:lvlText w:val=""/>
      <w:lvlJc w:val="left"/>
      <w:pPr>
        <w:ind w:left="6480" w:hanging="360"/>
      </w:pPr>
      <w:rPr>
        <w:rFonts w:ascii="Symbol" w:hAnsi="Symbol" w:hint="default"/>
      </w:rPr>
    </w:lvl>
    <w:lvl w:ilvl="7" w:tplc="A0FA00B6" w:tentative="1">
      <w:start w:val="1"/>
      <w:numFmt w:val="bullet"/>
      <w:lvlText w:val="o"/>
      <w:lvlJc w:val="left"/>
      <w:pPr>
        <w:ind w:left="7200" w:hanging="360"/>
      </w:pPr>
      <w:rPr>
        <w:rFonts w:ascii="Courier New" w:hAnsi="Courier New" w:cs="Courier New" w:hint="default"/>
      </w:rPr>
    </w:lvl>
    <w:lvl w:ilvl="8" w:tplc="998AC284" w:tentative="1">
      <w:start w:val="1"/>
      <w:numFmt w:val="bullet"/>
      <w:lvlText w:val=""/>
      <w:lvlJc w:val="left"/>
      <w:pPr>
        <w:ind w:left="7920" w:hanging="360"/>
      </w:pPr>
      <w:rPr>
        <w:rFonts w:ascii="Wingdings" w:hAnsi="Wingdings" w:hint="default"/>
      </w:rPr>
    </w:lvl>
  </w:abstractNum>
  <w:abstractNum w:abstractNumId="26" w15:restartNumberingAfterBreak="0">
    <w:nsid w:val="66E0635A"/>
    <w:multiLevelType w:val="hybridMultilevel"/>
    <w:tmpl w:val="7DB03E0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69733A8E"/>
    <w:multiLevelType w:val="hybridMultilevel"/>
    <w:tmpl w:val="3ACAEA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9E83D1F"/>
    <w:multiLevelType w:val="hybridMultilevel"/>
    <w:tmpl w:val="2A16F412"/>
    <w:lvl w:ilvl="0" w:tplc="BBE011BC">
      <w:start w:val="1"/>
      <w:numFmt w:val="bullet"/>
      <w:lvlText w:val=""/>
      <w:lvlJc w:val="left"/>
      <w:pPr>
        <w:ind w:left="1800" w:hanging="360"/>
      </w:pPr>
      <w:rPr>
        <w:rFonts w:ascii="Webdings" w:hAnsi="Webdings" w:hint="default"/>
        <w:color w:val="00B050"/>
        <w:sz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6A5928BD"/>
    <w:multiLevelType w:val="multilevel"/>
    <w:tmpl w:val="3ABE1DD4"/>
    <w:lvl w:ilvl="0">
      <w:start w:val="1"/>
      <w:numFmt w:val="bullet"/>
      <w:lvlText w:val=""/>
      <w:lvlJc w:val="left"/>
      <w:pPr>
        <w:ind w:left="1440" w:hanging="360"/>
      </w:pPr>
      <w:rPr>
        <w:rFonts w:ascii="Symbol" w:hAnsi="Symbol" w:hint="default"/>
        <w:b w:val="0"/>
        <w:i w:val="0"/>
        <w:sz w:val="18"/>
      </w:rPr>
    </w:lvl>
    <w:lvl w:ilvl="1">
      <w:start w:val="1"/>
      <w:numFmt w:val="bullet"/>
      <w:lvlText w:val=""/>
      <w:lvlJc w:val="left"/>
      <w:pPr>
        <w:ind w:left="1800"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30" w15:restartNumberingAfterBreak="0">
    <w:nsid w:val="702F1601"/>
    <w:multiLevelType w:val="hybridMultilevel"/>
    <w:tmpl w:val="C270F6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796B47D9"/>
    <w:multiLevelType w:val="hybridMultilevel"/>
    <w:tmpl w:val="3788C4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7C0347F1"/>
    <w:multiLevelType w:val="hybridMultilevel"/>
    <w:tmpl w:val="349E0E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7D655518"/>
    <w:multiLevelType w:val="multilevel"/>
    <w:tmpl w:val="5504CDFE"/>
    <w:lvl w:ilvl="0">
      <w:start w:val="1"/>
      <w:numFmt w:val="decimal"/>
      <w:lvlText w:val="%1)"/>
      <w:lvlJc w:val="left"/>
      <w:pPr>
        <w:ind w:left="1440" w:hanging="360"/>
      </w:pPr>
      <w:rPr>
        <w:rFonts w:hint="default"/>
        <w:b w:val="0"/>
        <w:i w:val="0"/>
        <w:sz w:val="18"/>
      </w:rPr>
    </w:lvl>
    <w:lvl w:ilvl="1">
      <w:start w:val="1"/>
      <w:numFmt w:val="bullet"/>
      <w:lvlText w:val=""/>
      <w:lvlJc w:val="left"/>
      <w:pPr>
        <w:ind w:left="1800" w:hanging="360"/>
      </w:pPr>
      <w:rPr>
        <w:rFonts w:ascii="Symbol" w:hAnsi="Symbol" w:hint="default"/>
      </w:r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num w:numId="1">
    <w:abstractNumId w:val="16"/>
  </w:num>
  <w:num w:numId="2">
    <w:abstractNumId w:val="4"/>
  </w:num>
  <w:num w:numId="3">
    <w:abstractNumId w:val="23"/>
  </w:num>
  <w:num w:numId="4">
    <w:abstractNumId w:val="1"/>
  </w:num>
  <w:num w:numId="5">
    <w:abstractNumId w:val="12"/>
  </w:num>
  <w:num w:numId="6">
    <w:abstractNumId w:val="17"/>
    <w:lvlOverride w:ilvl="0">
      <w:startOverride w:val="1"/>
    </w:lvlOverride>
  </w:num>
  <w:num w:numId="7">
    <w:abstractNumId w:val="17"/>
    <w:lvlOverride w:ilvl="0">
      <w:startOverride w:val="1"/>
    </w:lvlOverride>
  </w:num>
  <w:num w:numId="8">
    <w:abstractNumId w:val="17"/>
    <w:lvlOverride w:ilvl="0">
      <w:startOverride w:val="1"/>
    </w:lvlOverride>
  </w:num>
  <w:num w:numId="9">
    <w:abstractNumId w:val="17"/>
    <w:lvlOverride w:ilvl="0">
      <w:startOverride w:val="1"/>
    </w:lvlOverride>
  </w:num>
  <w:num w:numId="10">
    <w:abstractNumId w:val="17"/>
    <w:lvlOverride w:ilvl="0">
      <w:startOverride w:val="1"/>
    </w:lvlOverride>
  </w:num>
  <w:num w:numId="11">
    <w:abstractNumId w:val="17"/>
    <w:lvlOverride w:ilvl="0">
      <w:startOverride w:val="1"/>
    </w:lvlOverride>
  </w:num>
  <w:num w:numId="12">
    <w:abstractNumId w:val="17"/>
    <w:lvlOverride w:ilvl="0">
      <w:startOverride w:val="1"/>
    </w:lvlOverride>
  </w:num>
  <w:num w:numId="13">
    <w:abstractNumId w:val="6"/>
  </w:num>
  <w:num w:numId="14">
    <w:abstractNumId w:val="17"/>
    <w:lvlOverride w:ilvl="0">
      <w:startOverride w:val="1"/>
    </w:lvlOverride>
  </w:num>
  <w:num w:numId="15">
    <w:abstractNumId w:val="17"/>
    <w:lvlOverride w:ilvl="0">
      <w:startOverride w:val="1"/>
    </w:lvlOverride>
  </w:num>
  <w:num w:numId="16">
    <w:abstractNumId w:val="17"/>
    <w:lvlOverride w:ilvl="0">
      <w:startOverride w:val="1"/>
    </w:lvlOverride>
  </w:num>
  <w:num w:numId="17">
    <w:abstractNumId w:val="17"/>
    <w:lvlOverride w:ilvl="0">
      <w:startOverride w:val="1"/>
    </w:lvlOverride>
  </w:num>
  <w:num w:numId="18">
    <w:abstractNumId w:val="17"/>
    <w:lvlOverride w:ilvl="0">
      <w:startOverride w:val="1"/>
    </w:lvlOverride>
  </w:num>
  <w:num w:numId="19">
    <w:abstractNumId w:val="17"/>
    <w:lvlOverride w:ilvl="0">
      <w:startOverride w:val="1"/>
    </w:lvlOverride>
  </w:num>
  <w:num w:numId="20">
    <w:abstractNumId w:val="17"/>
    <w:lvlOverride w:ilvl="0">
      <w:startOverride w:val="1"/>
    </w:lvlOverride>
  </w:num>
  <w:num w:numId="21">
    <w:abstractNumId w:val="14"/>
  </w:num>
  <w:num w:numId="22">
    <w:abstractNumId w:val="10"/>
  </w:num>
  <w:num w:numId="23">
    <w:abstractNumId w:val="0"/>
  </w:num>
  <w:num w:numId="24">
    <w:abstractNumId w:val="19"/>
  </w:num>
  <w:num w:numId="25">
    <w:abstractNumId w:val="18"/>
  </w:num>
  <w:num w:numId="26">
    <w:abstractNumId w:val="30"/>
  </w:num>
  <w:num w:numId="27">
    <w:abstractNumId w:val="17"/>
    <w:lvlOverride w:ilvl="0">
      <w:startOverride w:val="1"/>
    </w:lvlOverride>
  </w:num>
  <w:num w:numId="28">
    <w:abstractNumId w:val="17"/>
    <w:lvlOverride w:ilvl="0">
      <w:startOverride w:val="1"/>
    </w:lvlOverride>
  </w:num>
  <w:num w:numId="29">
    <w:abstractNumId w:val="17"/>
    <w:lvlOverride w:ilvl="0">
      <w:startOverride w:val="1"/>
    </w:lvlOverride>
  </w:num>
  <w:num w:numId="30">
    <w:abstractNumId w:val="17"/>
    <w:lvlOverride w:ilvl="0">
      <w:startOverride w:val="1"/>
    </w:lvlOverride>
  </w:num>
  <w:num w:numId="31">
    <w:abstractNumId w:val="17"/>
    <w:lvlOverride w:ilvl="0">
      <w:startOverride w:val="1"/>
    </w:lvlOverride>
  </w:num>
  <w:num w:numId="32">
    <w:abstractNumId w:val="17"/>
    <w:lvlOverride w:ilvl="0">
      <w:startOverride w:val="1"/>
    </w:lvlOverride>
  </w:num>
  <w:num w:numId="33">
    <w:abstractNumId w:val="17"/>
    <w:lvlOverride w:ilvl="0">
      <w:startOverride w:val="1"/>
    </w:lvlOverride>
  </w:num>
  <w:num w:numId="34">
    <w:abstractNumId w:val="25"/>
  </w:num>
  <w:num w:numId="35">
    <w:abstractNumId w:val="2"/>
  </w:num>
  <w:num w:numId="36">
    <w:abstractNumId w:val="20"/>
  </w:num>
  <w:num w:numId="37">
    <w:abstractNumId w:val="17"/>
  </w:num>
  <w:num w:numId="38">
    <w:abstractNumId w:val="17"/>
    <w:lvlOverride w:ilvl="0">
      <w:startOverride w:val="1"/>
    </w:lvlOverride>
  </w:num>
  <w:num w:numId="39">
    <w:abstractNumId w:val="17"/>
    <w:lvlOverride w:ilvl="0">
      <w:startOverride w:val="1"/>
    </w:lvlOverride>
  </w:num>
  <w:num w:numId="40">
    <w:abstractNumId w:val="17"/>
    <w:lvlOverride w:ilvl="0">
      <w:startOverride w:val="1"/>
    </w:lvlOverride>
  </w:num>
  <w:num w:numId="41">
    <w:abstractNumId w:val="15"/>
  </w:num>
  <w:num w:numId="42">
    <w:abstractNumId w:val="33"/>
  </w:num>
  <w:num w:numId="43">
    <w:abstractNumId w:val="29"/>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num>
  <w:num w:numId="46">
    <w:abstractNumId w:val="5"/>
  </w:num>
  <w:num w:numId="47">
    <w:abstractNumId w:val="9"/>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num>
  <w:num w:numId="51">
    <w:abstractNumId w:val="21"/>
  </w:num>
  <w:num w:numId="52">
    <w:abstractNumId w:val="3"/>
  </w:num>
  <w:num w:numId="53">
    <w:abstractNumId w:val="7"/>
  </w:num>
  <w:num w:numId="54">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
  </w:num>
  <w:num w:numId="58">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2"/>
  </w:num>
  <w:num w:numId="63">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1"/>
  </w:num>
  <w:num w:numId="9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1"/>
  </w:num>
  <w:num w:numId="95">
    <w:abstractNumId w:val="22"/>
  </w:num>
  <w:num w:numId="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2"/>
  </w:num>
  <w:num w:numId="10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8"/>
  </w:num>
  <w:num w:numId="110">
    <w:abstractNumId w:val="26"/>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en-US" w:vendorID="8" w:dllVersion="513"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95"/>
  <w:drawingGridVerticalSpacing w:val="187"/>
  <w:displayHorizontalDrawingGridEvery w:val="0"/>
  <w:displayVerticalDrawingGridEvery w:val="0"/>
  <w:noPunctuationKerning/>
  <w:characterSpacingControl w:val="doNotCompress"/>
  <w:hdrShapeDefaults>
    <o:shapedefaults v:ext="edit" spidmax="12289" fillcolor="white" stroke="f">
      <v:fill color="white"/>
      <v:stroke on="f"/>
      <o:colormru v:ext="edit" colors="#d5dae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927"/>
    <w:rsid w:val="00001066"/>
    <w:rsid w:val="0000164A"/>
    <w:rsid w:val="000018DA"/>
    <w:rsid w:val="00005F8E"/>
    <w:rsid w:val="000124F3"/>
    <w:rsid w:val="000158DC"/>
    <w:rsid w:val="00025180"/>
    <w:rsid w:val="0002642D"/>
    <w:rsid w:val="0002657D"/>
    <w:rsid w:val="00026A99"/>
    <w:rsid w:val="00033DE8"/>
    <w:rsid w:val="00035B77"/>
    <w:rsid w:val="00036ED3"/>
    <w:rsid w:val="00037A2E"/>
    <w:rsid w:val="0004081B"/>
    <w:rsid w:val="000452E4"/>
    <w:rsid w:val="00047BA8"/>
    <w:rsid w:val="00050C70"/>
    <w:rsid w:val="00052E46"/>
    <w:rsid w:val="00053B1D"/>
    <w:rsid w:val="00054736"/>
    <w:rsid w:val="00061507"/>
    <w:rsid w:val="00062370"/>
    <w:rsid w:val="00062BCA"/>
    <w:rsid w:val="000659B3"/>
    <w:rsid w:val="00070B7E"/>
    <w:rsid w:val="000770FF"/>
    <w:rsid w:val="000779C3"/>
    <w:rsid w:val="00086292"/>
    <w:rsid w:val="000868BF"/>
    <w:rsid w:val="00092D30"/>
    <w:rsid w:val="000944B9"/>
    <w:rsid w:val="0009452A"/>
    <w:rsid w:val="0009594E"/>
    <w:rsid w:val="000961EF"/>
    <w:rsid w:val="0009656B"/>
    <w:rsid w:val="00096B90"/>
    <w:rsid w:val="000A1A17"/>
    <w:rsid w:val="000A1E31"/>
    <w:rsid w:val="000A40EB"/>
    <w:rsid w:val="000A5859"/>
    <w:rsid w:val="000A5F4A"/>
    <w:rsid w:val="000B2C5B"/>
    <w:rsid w:val="000B4727"/>
    <w:rsid w:val="000C4F41"/>
    <w:rsid w:val="000C65B1"/>
    <w:rsid w:val="000D3448"/>
    <w:rsid w:val="000D4863"/>
    <w:rsid w:val="000D797D"/>
    <w:rsid w:val="000E250C"/>
    <w:rsid w:val="000E2BD7"/>
    <w:rsid w:val="000E59C5"/>
    <w:rsid w:val="000E781E"/>
    <w:rsid w:val="000F2876"/>
    <w:rsid w:val="000F3308"/>
    <w:rsid w:val="000F68E0"/>
    <w:rsid w:val="000F790F"/>
    <w:rsid w:val="00100195"/>
    <w:rsid w:val="00100A4D"/>
    <w:rsid w:val="00102121"/>
    <w:rsid w:val="001048EB"/>
    <w:rsid w:val="00106987"/>
    <w:rsid w:val="0010705B"/>
    <w:rsid w:val="001147F3"/>
    <w:rsid w:val="001158FA"/>
    <w:rsid w:val="00115F33"/>
    <w:rsid w:val="00126979"/>
    <w:rsid w:val="00127E86"/>
    <w:rsid w:val="001300D2"/>
    <w:rsid w:val="001332E0"/>
    <w:rsid w:val="00134FA4"/>
    <w:rsid w:val="0013706E"/>
    <w:rsid w:val="0013746E"/>
    <w:rsid w:val="001406ED"/>
    <w:rsid w:val="001436B0"/>
    <w:rsid w:val="00143DFF"/>
    <w:rsid w:val="001463FB"/>
    <w:rsid w:val="00147F13"/>
    <w:rsid w:val="00150849"/>
    <w:rsid w:val="00152E19"/>
    <w:rsid w:val="00156695"/>
    <w:rsid w:val="00156FD7"/>
    <w:rsid w:val="001624C8"/>
    <w:rsid w:val="00164844"/>
    <w:rsid w:val="0017526A"/>
    <w:rsid w:val="00181C1D"/>
    <w:rsid w:val="0018438B"/>
    <w:rsid w:val="00187305"/>
    <w:rsid w:val="001A325E"/>
    <w:rsid w:val="001A6005"/>
    <w:rsid w:val="001A67B2"/>
    <w:rsid w:val="001A6D70"/>
    <w:rsid w:val="001A7EE1"/>
    <w:rsid w:val="001B0E89"/>
    <w:rsid w:val="001B484D"/>
    <w:rsid w:val="001C68EE"/>
    <w:rsid w:val="001C741A"/>
    <w:rsid w:val="001D0686"/>
    <w:rsid w:val="001D2152"/>
    <w:rsid w:val="001D2DB4"/>
    <w:rsid w:val="001D3898"/>
    <w:rsid w:val="001D529F"/>
    <w:rsid w:val="001E27E8"/>
    <w:rsid w:val="001E4A42"/>
    <w:rsid w:val="001E686A"/>
    <w:rsid w:val="001E6E03"/>
    <w:rsid w:val="001F07AC"/>
    <w:rsid w:val="001F08C0"/>
    <w:rsid w:val="001F19A9"/>
    <w:rsid w:val="001F4401"/>
    <w:rsid w:val="001F4424"/>
    <w:rsid w:val="001F54F7"/>
    <w:rsid w:val="001F7418"/>
    <w:rsid w:val="00202D8B"/>
    <w:rsid w:val="0020309D"/>
    <w:rsid w:val="00204552"/>
    <w:rsid w:val="00204571"/>
    <w:rsid w:val="00206821"/>
    <w:rsid w:val="00217A92"/>
    <w:rsid w:val="002223B1"/>
    <w:rsid w:val="00226654"/>
    <w:rsid w:val="002279B8"/>
    <w:rsid w:val="00232515"/>
    <w:rsid w:val="00232B7E"/>
    <w:rsid w:val="00237823"/>
    <w:rsid w:val="002422B0"/>
    <w:rsid w:val="0024331D"/>
    <w:rsid w:val="00250276"/>
    <w:rsid w:val="00254C37"/>
    <w:rsid w:val="0025597B"/>
    <w:rsid w:val="00256950"/>
    <w:rsid w:val="00261881"/>
    <w:rsid w:val="0026696C"/>
    <w:rsid w:val="00271FE8"/>
    <w:rsid w:val="00273F11"/>
    <w:rsid w:val="00274988"/>
    <w:rsid w:val="002808D0"/>
    <w:rsid w:val="002815F6"/>
    <w:rsid w:val="00283761"/>
    <w:rsid w:val="0028445C"/>
    <w:rsid w:val="002952E8"/>
    <w:rsid w:val="00295F56"/>
    <w:rsid w:val="002A08A7"/>
    <w:rsid w:val="002A144B"/>
    <w:rsid w:val="002A1AF3"/>
    <w:rsid w:val="002A7E52"/>
    <w:rsid w:val="002B3335"/>
    <w:rsid w:val="002B4683"/>
    <w:rsid w:val="002B4DA8"/>
    <w:rsid w:val="002B5717"/>
    <w:rsid w:val="002C29C9"/>
    <w:rsid w:val="002D1F1D"/>
    <w:rsid w:val="002D7E39"/>
    <w:rsid w:val="002E5DA6"/>
    <w:rsid w:val="002E6DD6"/>
    <w:rsid w:val="002F4768"/>
    <w:rsid w:val="002F54AE"/>
    <w:rsid w:val="002F72AD"/>
    <w:rsid w:val="002F7C61"/>
    <w:rsid w:val="0030637A"/>
    <w:rsid w:val="0031156D"/>
    <w:rsid w:val="00316E78"/>
    <w:rsid w:val="00322CBF"/>
    <w:rsid w:val="00327DD9"/>
    <w:rsid w:val="003363C0"/>
    <w:rsid w:val="00342595"/>
    <w:rsid w:val="00343091"/>
    <w:rsid w:val="0034638D"/>
    <w:rsid w:val="00346BA1"/>
    <w:rsid w:val="0035176B"/>
    <w:rsid w:val="00352589"/>
    <w:rsid w:val="00352A3E"/>
    <w:rsid w:val="00352B0D"/>
    <w:rsid w:val="00355F42"/>
    <w:rsid w:val="00361477"/>
    <w:rsid w:val="0036371C"/>
    <w:rsid w:val="00365562"/>
    <w:rsid w:val="003661AE"/>
    <w:rsid w:val="003744F4"/>
    <w:rsid w:val="00374627"/>
    <w:rsid w:val="00381808"/>
    <w:rsid w:val="00384707"/>
    <w:rsid w:val="003920EB"/>
    <w:rsid w:val="00394082"/>
    <w:rsid w:val="0039788A"/>
    <w:rsid w:val="003A0E09"/>
    <w:rsid w:val="003A3861"/>
    <w:rsid w:val="003A683F"/>
    <w:rsid w:val="003A72AF"/>
    <w:rsid w:val="003B044D"/>
    <w:rsid w:val="003B144C"/>
    <w:rsid w:val="003B1E6F"/>
    <w:rsid w:val="003B2397"/>
    <w:rsid w:val="003B2E81"/>
    <w:rsid w:val="003B3132"/>
    <w:rsid w:val="003B366A"/>
    <w:rsid w:val="003B4FF5"/>
    <w:rsid w:val="003B61F1"/>
    <w:rsid w:val="003C27EA"/>
    <w:rsid w:val="003C5C25"/>
    <w:rsid w:val="003D1241"/>
    <w:rsid w:val="003D274B"/>
    <w:rsid w:val="003D304C"/>
    <w:rsid w:val="003E188B"/>
    <w:rsid w:val="003E1CEF"/>
    <w:rsid w:val="003E2E63"/>
    <w:rsid w:val="003E2ED3"/>
    <w:rsid w:val="003E738B"/>
    <w:rsid w:val="003F165F"/>
    <w:rsid w:val="003F4123"/>
    <w:rsid w:val="003F6D28"/>
    <w:rsid w:val="003F6F9C"/>
    <w:rsid w:val="00400429"/>
    <w:rsid w:val="004042CB"/>
    <w:rsid w:val="00405EDE"/>
    <w:rsid w:val="0040769F"/>
    <w:rsid w:val="00410581"/>
    <w:rsid w:val="00413276"/>
    <w:rsid w:val="00416ADC"/>
    <w:rsid w:val="004177DC"/>
    <w:rsid w:val="00420FFA"/>
    <w:rsid w:val="00425B82"/>
    <w:rsid w:val="00427E6A"/>
    <w:rsid w:val="0043060D"/>
    <w:rsid w:val="00442273"/>
    <w:rsid w:val="004433AD"/>
    <w:rsid w:val="0044464F"/>
    <w:rsid w:val="004546BB"/>
    <w:rsid w:val="00456708"/>
    <w:rsid w:val="00456924"/>
    <w:rsid w:val="004571DF"/>
    <w:rsid w:val="00461EAA"/>
    <w:rsid w:val="0047076A"/>
    <w:rsid w:val="00473278"/>
    <w:rsid w:val="00474C0C"/>
    <w:rsid w:val="00474ED6"/>
    <w:rsid w:val="00477625"/>
    <w:rsid w:val="004805CD"/>
    <w:rsid w:val="00483EFA"/>
    <w:rsid w:val="0048421A"/>
    <w:rsid w:val="004A0B38"/>
    <w:rsid w:val="004C0DCE"/>
    <w:rsid w:val="004C498E"/>
    <w:rsid w:val="004D02F5"/>
    <w:rsid w:val="004D09C3"/>
    <w:rsid w:val="004D0C64"/>
    <w:rsid w:val="004D5CC8"/>
    <w:rsid w:val="004D71C1"/>
    <w:rsid w:val="004E3756"/>
    <w:rsid w:val="004E6C84"/>
    <w:rsid w:val="004E70D3"/>
    <w:rsid w:val="004F59A5"/>
    <w:rsid w:val="005008C2"/>
    <w:rsid w:val="0050218F"/>
    <w:rsid w:val="005024D6"/>
    <w:rsid w:val="00502ADD"/>
    <w:rsid w:val="005065F9"/>
    <w:rsid w:val="00517801"/>
    <w:rsid w:val="00524ED8"/>
    <w:rsid w:val="00527345"/>
    <w:rsid w:val="005309E1"/>
    <w:rsid w:val="0053109C"/>
    <w:rsid w:val="00544577"/>
    <w:rsid w:val="00544D35"/>
    <w:rsid w:val="00547C63"/>
    <w:rsid w:val="005512EC"/>
    <w:rsid w:val="00552BE2"/>
    <w:rsid w:val="005556C4"/>
    <w:rsid w:val="005616BD"/>
    <w:rsid w:val="00563828"/>
    <w:rsid w:val="005678D0"/>
    <w:rsid w:val="00575BE9"/>
    <w:rsid w:val="00576065"/>
    <w:rsid w:val="0058386C"/>
    <w:rsid w:val="00583ADF"/>
    <w:rsid w:val="005840F8"/>
    <w:rsid w:val="005861E4"/>
    <w:rsid w:val="005875CF"/>
    <w:rsid w:val="00591247"/>
    <w:rsid w:val="0059273E"/>
    <w:rsid w:val="00592E5E"/>
    <w:rsid w:val="005939A0"/>
    <w:rsid w:val="0059737D"/>
    <w:rsid w:val="00597A51"/>
    <w:rsid w:val="005A0E06"/>
    <w:rsid w:val="005A2E7B"/>
    <w:rsid w:val="005A480E"/>
    <w:rsid w:val="005A5078"/>
    <w:rsid w:val="005A67BB"/>
    <w:rsid w:val="005B68BF"/>
    <w:rsid w:val="005C1669"/>
    <w:rsid w:val="005C3B18"/>
    <w:rsid w:val="005C475E"/>
    <w:rsid w:val="005C7FD5"/>
    <w:rsid w:val="005D280C"/>
    <w:rsid w:val="005D3FE4"/>
    <w:rsid w:val="005E0AA2"/>
    <w:rsid w:val="005E24CC"/>
    <w:rsid w:val="005E6426"/>
    <w:rsid w:val="005F21FD"/>
    <w:rsid w:val="005F45CC"/>
    <w:rsid w:val="006006C4"/>
    <w:rsid w:val="00604040"/>
    <w:rsid w:val="00605526"/>
    <w:rsid w:val="00605F65"/>
    <w:rsid w:val="00606920"/>
    <w:rsid w:val="0061393F"/>
    <w:rsid w:val="00615916"/>
    <w:rsid w:val="00616303"/>
    <w:rsid w:val="00616DF5"/>
    <w:rsid w:val="00616E33"/>
    <w:rsid w:val="0062031A"/>
    <w:rsid w:val="0063098D"/>
    <w:rsid w:val="00633EEC"/>
    <w:rsid w:val="00634AE3"/>
    <w:rsid w:val="006351FF"/>
    <w:rsid w:val="0063691C"/>
    <w:rsid w:val="00636BAA"/>
    <w:rsid w:val="00637256"/>
    <w:rsid w:val="00637F1D"/>
    <w:rsid w:val="00643CB3"/>
    <w:rsid w:val="00651485"/>
    <w:rsid w:val="006535F0"/>
    <w:rsid w:val="00654122"/>
    <w:rsid w:val="0065667C"/>
    <w:rsid w:val="0065753F"/>
    <w:rsid w:val="00662B5C"/>
    <w:rsid w:val="00664FA2"/>
    <w:rsid w:val="0066609C"/>
    <w:rsid w:val="00670002"/>
    <w:rsid w:val="00675654"/>
    <w:rsid w:val="00675EF8"/>
    <w:rsid w:val="006860CA"/>
    <w:rsid w:val="00686B14"/>
    <w:rsid w:val="00691ACA"/>
    <w:rsid w:val="0069221A"/>
    <w:rsid w:val="00694E5B"/>
    <w:rsid w:val="006A2288"/>
    <w:rsid w:val="006A4398"/>
    <w:rsid w:val="006A5D43"/>
    <w:rsid w:val="006C029A"/>
    <w:rsid w:val="006C629E"/>
    <w:rsid w:val="006D1E9A"/>
    <w:rsid w:val="006D2ACE"/>
    <w:rsid w:val="006D454D"/>
    <w:rsid w:val="006E71F8"/>
    <w:rsid w:val="006F7F1A"/>
    <w:rsid w:val="0070208F"/>
    <w:rsid w:val="007036DB"/>
    <w:rsid w:val="0070512F"/>
    <w:rsid w:val="00706BC3"/>
    <w:rsid w:val="00717CCA"/>
    <w:rsid w:val="00717DFA"/>
    <w:rsid w:val="0072509E"/>
    <w:rsid w:val="00727E7D"/>
    <w:rsid w:val="00731037"/>
    <w:rsid w:val="00731205"/>
    <w:rsid w:val="007331A7"/>
    <w:rsid w:val="0074065A"/>
    <w:rsid w:val="007416F3"/>
    <w:rsid w:val="00743844"/>
    <w:rsid w:val="007449F7"/>
    <w:rsid w:val="007476D5"/>
    <w:rsid w:val="007477EA"/>
    <w:rsid w:val="00747E0C"/>
    <w:rsid w:val="00754797"/>
    <w:rsid w:val="00754D6E"/>
    <w:rsid w:val="0075506D"/>
    <w:rsid w:val="007607D6"/>
    <w:rsid w:val="00764FB0"/>
    <w:rsid w:val="00767429"/>
    <w:rsid w:val="0077452C"/>
    <w:rsid w:val="00777CDF"/>
    <w:rsid w:val="00777DCD"/>
    <w:rsid w:val="00784A24"/>
    <w:rsid w:val="00784EF2"/>
    <w:rsid w:val="00791421"/>
    <w:rsid w:val="00796189"/>
    <w:rsid w:val="00797324"/>
    <w:rsid w:val="007A051C"/>
    <w:rsid w:val="007A1ADE"/>
    <w:rsid w:val="007A3B97"/>
    <w:rsid w:val="007B1D1E"/>
    <w:rsid w:val="007B2230"/>
    <w:rsid w:val="007B2789"/>
    <w:rsid w:val="007B4510"/>
    <w:rsid w:val="007B5078"/>
    <w:rsid w:val="007C1851"/>
    <w:rsid w:val="007C4445"/>
    <w:rsid w:val="007D0943"/>
    <w:rsid w:val="007D0EB6"/>
    <w:rsid w:val="007D1B2C"/>
    <w:rsid w:val="007D1BC4"/>
    <w:rsid w:val="007D26E7"/>
    <w:rsid w:val="007D5678"/>
    <w:rsid w:val="007E012A"/>
    <w:rsid w:val="007E1270"/>
    <w:rsid w:val="007E24DF"/>
    <w:rsid w:val="007E3422"/>
    <w:rsid w:val="007E4DD4"/>
    <w:rsid w:val="007E547C"/>
    <w:rsid w:val="007F3092"/>
    <w:rsid w:val="007F3A45"/>
    <w:rsid w:val="007F44DD"/>
    <w:rsid w:val="007F5192"/>
    <w:rsid w:val="00800E52"/>
    <w:rsid w:val="00802382"/>
    <w:rsid w:val="00803685"/>
    <w:rsid w:val="00804122"/>
    <w:rsid w:val="00806B3F"/>
    <w:rsid w:val="00806EE3"/>
    <w:rsid w:val="00806F65"/>
    <w:rsid w:val="00811BC2"/>
    <w:rsid w:val="008169DF"/>
    <w:rsid w:val="0081799E"/>
    <w:rsid w:val="00822B1D"/>
    <w:rsid w:val="00824377"/>
    <w:rsid w:val="00830FD6"/>
    <w:rsid w:val="00832413"/>
    <w:rsid w:val="00833CA8"/>
    <w:rsid w:val="0083457B"/>
    <w:rsid w:val="008375A5"/>
    <w:rsid w:val="008412B8"/>
    <w:rsid w:val="00841F5B"/>
    <w:rsid w:val="0084512F"/>
    <w:rsid w:val="00845BC1"/>
    <w:rsid w:val="00851A8C"/>
    <w:rsid w:val="0085353D"/>
    <w:rsid w:val="008562A8"/>
    <w:rsid w:val="00856D8F"/>
    <w:rsid w:val="0086366E"/>
    <w:rsid w:val="008703E6"/>
    <w:rsid w:val="00871A39"/>
    <w:rsid w:val="008724D4"/>
    <w:rsid w:val="008804C6"/>
    <w:rsid w:val="00881D64"/>
    <w:rsid w:val="0088243B"/>
    <w:rsid w:val="0088748C"/>
    <w:rsid w:val="00894F02"/>
    <w:rsid w:val="00897EEE"/>
    <w:rsid w:val="008A0101"/>
    <w:rsid w:val="008A0EAE"/>
    <w:rsid w:val="008A461D"/>
    <w:rsid w:val="008A63E6"/>
    <w:rsid w:val="008B4E34"/>
    <w:rsid w:val="008B6707"/>
    <w:rsid w:val="008B6A8E"/>
    <w:rsid w:val="008B70A8"/>
    <w:rsid w:val="008B7922"/>
    <w:rsid w:val="008C11FB"/>
    <w:rsid w:val="008C39A8"/>
    <w:rsid w:val="008C400D"/>
    <w:rsid w:val="008C4131"/>
    <w:rsid w:val="008C573F"/>
    <w:rsid w:val="008C7ECF"/>
    <w:rsid w:val="008D17E6"/>
    <w:rsid w:val="008D1C52"/>
    <w:rsid w:val="008D3143"/>
    <w:rsid w:val="008D4A39"/>
    <w:rsid w:val="008D6180"/>
    <w:rsid w:val="008D6F5D"/>
    <w:rsid w:val="008F0A8B"/>
    <w:rsid w:val="008F2D79"/>
    <w:rsid w:val="008F4A14"/>
    <w:rsid w:val="009025D0"/>
    <w:rsid w:val="00907BEF"/>
    <w:rsid w:val="00912B50"/>
    <w:rsid w:val="009144A5"/>
    <w:rsid w:val="00915C21"/>
    <w:rsid w:val="00921152"/>
    <w:rsid w:val="00924E21"/>
    <w:rsid w:val="00927378"/>
    <w:rsid w:val="00927DF6"/>
    <w:rsid w:val="0093024D"/>
    <w:rsid w:val="009313EB"/>
    <w:rsid w:val="0093406B"/>
    <w:rsid w:val="00937EDE"/>
    <w:rsid w:val="00940408"/>
    <w:rsid w:val="00940CAD"/>
    <w:rsid w:val="00941D26"/>
    <w:rsid w:val="00942BD0"/>
    <w:rsid w:val="009439DE"/>
    <w:rsid w:val="00950294"/>
    <w:rsid w:val="00950570"/>
    <w:rsid w:val="00950969"/>
    <w:rsid w:val="00951480"/>
    <w:rsid w:val="0095475B"/>
    <w:rsid w:val="00964295"/>
    <w:rsid w:val="00972B34"/>
    <w:rsid w:val="0097585C"/>
    <w:rsid w:val="00983A24"/>
    <w:rsid w:val="0098432A"/>
    <w:rsid w:val="00984CE6"/>
    <w:rsid w:val="00990B15"/>
    <w:rsid w:val="00992E82"/>
    <w:rsid w:val="009974A9"/>
    <w:rsid w:val="009A162A"/>
    <w:rsid w:val="009A1AA5"/>
    <w:rsid w:val="009A338E"/>
    <w:rsid w:val="009A7D30"/>
    <w:rsid w:val="009B3A78"/>
    <w:rsid w:val="009C0653"/>
    <w:rsid w:val="009C2FC5"/>
    <w:rsid w:val="009D00A0"/>
    <w:rsid w:val="009D5DE8"/>
    <w:rsid w:val="009D79D9"/>
    <w:rsid w:val="009D7DA1"/>
    <w:rsid w:val="009E0576"/>
    <w:rsid w:val="009E1E19"/>
    <w:rsid w:val="009E3BE5"/>
    <w:rsid w:val="009E409F"/>
    <w:rsid w:val="009F2DB3"/>
    <w:rsid w:val="009F592C"/>
    <w:rsid w:val="00A053D9"/>
    <w:rsid w:val="00A058C3"/>
    <w:rsid w:val="00A11D81"/>
    <w:rsid w:val="00A13A9F"/>
    <w:rsid w:val="00A2265A"/>
    <w:rsid w:val="00A34343"/>
    <w:rsid w:val="00A37BF8"/>
    <w:rsid w:val="00A407BA"/>
    <w:rsid w:val="00A4385D"/>
    <w:rsid w:val="00A50088"/>
    <w:rsid w:val="00A500C8"/>
    <w:rsid w:val="00A53A18"/>
    <w:rsid w:val="00A55EB7"/>
    <w:rsid w:val="00A578C1"/>
    <w:rsid w:val="00A6142D"/>
    <w:rsid w:val="00A615A5"/>
    <w:rsid w:val="00A61698"/>
    <w:rsid w:val="00A62FBE"/>
    <w:rsid w:val="00A632E0"/>
    <w:rsid w:val="00A7471E"/>
    <w:rsid w:val="00A76F39"/>
    <w:rsid w:val="00A81802"/>
    <w:rsid w:val="00A83957"/>
    <w:rsid w:val="00A86B30"/>
    <w:rsid w:val="00A90900"/>
    <w:rsid w:val="00A93229"/>
    <w:rsid w:val="00A941F0"/>
    <w:rsid w:val="00A94C6A"/>
    <w:rsid w:val="00A94F8C"/>
    <w:rsid w:val="00A9576F"/>
    <w:rsid w:val="00A97420"/>
    <w:rsid w:val="00AA07FC"/>
    <w:rsid w:val="00AA1215"/>
    <w:rsid w:val="00AA3C53"/>
    <w:rsid w:val="00AA7D2A"/>
    <w:rsid w:val="00AB0F0C"/>
    <w:rsid w:val="00AC4363"/>
    <w:rsid w:val="00AD17B0"/>
    <w:rsid w:val="00AD2CE9"/>
    <w:rsid w:val="00AD5BCF"/>
    <w:rsid w:val="00AD624C"/>
    <w:rsid w:val="00AD685B"/>
    <w:rsid w:val="00AE04DF"/>
    <w:rsid w:val="00AE284B"/>
    <w:rsid w:val="00AE33D1"/>
    <w:rsid w:val="00AE67E5"/>
    <w:rsid w:val="00AF1224"/>
    <w:rsid w:val="00AF2DBB"/>
    <w:rsid w:val="00AF33C1"/>
    <w:rsid w:val="00AF43F5"/>
    <w:rsid w:val="00B00116"/>
    <w:rsid w:val="00B00F42"/>
    <w:rsid w:val="00B01159"/>
    <w:rsid w:val="00B016D4"/>
    <w:rsid w:val="00B0316D"/>
    <w:rsid w:val="00B064B2"/>
    <w:rsid w:val="00B12404"/>
    <w:rsid w:val="00B12E9A"/>
    <w:rsid w:val="00B14635"/>
    <w:rsid w:val="00B15845"/>
    <w:rsid w:val="00B15B41"/>
    <w:rsid w:val="00B2102D"/>
    <w:rsid w:val="00B226D4"/>
    <w:rsid w:val="00B24147"/>
    <w:rsid w:val="00B27BF4"/>
    <w:rsid w:val="00B30EF5"/>
    <w:rsid w:val="00B36C7A"/>
    <w:rsid w:val="00B3793B"/>
    <w:rsid w:val="00B405AF"/>
    <w:rsid w:val="00B41655"/>
    <w:rsid w:val="00B416F5"/>
    <w:rsid w:val="00B42310"/>
    <w:rsid w:val="00B446A2"/>
    <w:rsid w:val="00B45498"/>
    <w:rsid w:val="00B45C39"/>
    <w:rsid w:val="00B50881"/>
    <w:rsid w:val="00B55BB2"/>
    <w:rsid w:val="00B605C4"/>
    <w:rsid w:val="00B645D3"/>
    <w:rsid w:val="00B65EC1"/>
    <w:rsid w:val="00B67492"/>
    <w:rsid w:val="00B71B55"/>
    <w:rsid w:val="00B72A54"/>
    <w:rsid w:val="00B739F2"/>
    <w:rsid w:val="00B74741"/>
    <w:rsid w:val="00B74847"/>
    <w:rsid w:val="00B74C38"/>
    <w:rsid w:val="00B75E1D"/>
    <w:rsid w:val="00B776C2"/>
    <w:rsid w:val="00B8044B"/>
    <w:rsid w:val="00B8125A"/>
    <w:rsid w:val="00B8213A"/>
    <w:rsid w:val="00B82231"/>
    <w:rsid w:val="00B8237E"/>
    <w:rsid w:val="00B83472"/>
    <w:rsid w:val="00B86A74"/>
    <w:rsid w:val="00B9134F"/>
    <w:rsid w:val="00B91B67"/>
    <w:rsid w:val="00B927EC"/>
    <w:rsid w:val="00B940D9"/>
    <w:rsid w:val="00B96EC6"/>
    <w:rsid w:val="00BA28CD"/>
    <w:rsid w:val="00BA40DC"/>
    <w:rsid w:val="00BA4C51"/>
    <w:rsid w:val="00BA6386"/>
    <w:rsid w:val="00BB3F97"/>
    <w:rsid w:val="00BB4B4C"/>
    <w:rsid w:val="00BC1EE9"/>
    <w:rsid w:val="00BC7D44"/>
    <w:rsid w:val="00BD3264"/>
    <w:rsid w:val="00BD560C"/>
    <w:rsid w:val="00BD5BD0"/>
    <w:rsid w:val="00BE0236"/>
    <w:rsid w:val="00BE2516"/>
    <w:rsid w:val="00BE799A"/>
    <w:rsid w:val="00BF0452"/>
    <w:rsid w:val="00BF24E3"/>
    <w:rsid w:val="00BF2D0A"/>
    <w:rsid w:val="00BF5695"/>
    <w:rsid w:val="00BF5CA3"/>
    <w:rsid w:val="00BF668F"/>
    <w:rsid w:val="00C00A21"/>
    <w:rsid w:val="00C01250"/>
    <w:rsid w:val="00C01CFA"/>
    <w:rsid w:val="00C04D5E"/>
    <w:rsid w:val="00C101F6"/>
    <w:rsid w:val="00C12FC2"/>
    <w:rsid w:val="00C13E8B"/>
    <w:rsid w:val="00C1614B"/>
    <w:rsid w:val="00C16CE0"/>
    <w:rsid w:val="00C17035"/>
    <w:rsid w:val="00C2170F"/>
    <w:rsid w:val="00C22296"/>
    <w:rsid w:val="00C2330F"/>
    <w:rsid w:val="00C23765"/>
    <w:rsid w:val="00C279CA"/>
    <w:rsid w:val="00C30F6F"/>
    <w:rsid w:val="00C32A4E"/>
    <w:rsid w:val="00C34C9A"/>
    <w:rsid w:val="00C35D67"/>
    <w:rsid w:val="00C36C4E"/>
    <w:rsid w:val="00C424C8"/>
    <w:rsid w:val="00C42DDD"/>
    <w:rsid w:val="00C52A84"/>
    <w:rsid w:val="00C54327"/>
    <w:rsid w:val="00C6120B"/>
    <w:rsid w:val="00C64FC2"/>
    <w:rsid w:val="00C6599D"/>
    <w:rsid w:val="00C65D85"/>
    <w:rsid w:val="00C67283"/>
    <w:rsid w:val="00C7531C"/>
    <w:rsid w:val="00C8047C"/>
    <w:rsid w:val="00C8055C"/>
    <w:rsid w:val="00C8182A"/>
    <w:rsid w:val="00C8193B"/>
    <w:rsid w:val="00C81C61"/>
    <w:rsid w:val="00C82F68"/>
    <w:rsid w:val="00C92987"/>
    <w:rsid w:val="00C9369A"/>
    <w:rsid w:val="00C9473E"/>
    <w:rsid w:val="00C95A55"/>
    <w:rsid w:val="00CA1189"/>
    <w:rsid w:val="00CA1323"/>
    <w:rsid w:val="00CA6A0D"/>
    <w:rsid w:val="00CB0C9B"/>
    <w:rsid w:val="00CB7A67"/>
    <w:rsid w:val="00CC1AC2"/>
    <w:rsid w:val="00CC3698"/>
    <w:rsid w:val="00CC7AC4"/>
    <w:rsid w:val="00CD26F0"/>
    <w:rsid w:val="00CD2D34"/>
    <w:rsid w:val="00CD5FA4"/>
    <w:rsid w:val="00CD65BC"/>
    <w:rsid w:val="00CE15C0"/>
    <w:rsid w:val="00CE2410"/>
    <w:rsid w:val="00CE25A7"/>
    <w:rsid w:val="00CE2D4B"/>
    <w:rsid w:val="00CE7819"/>
    <w:rsid w:val="00D005F5"/>
    <w:rsid w:val="00D00B31"/>
    <w:rsid w:val="00D03852"/>
    <w:rsid w:val="00D0407D"/>
    <w:rsid w:val="00D12D12"/>
    <w:rsid w:val="00D24580"/>
    <w:rsid w:val="00D32B28"/>
    <w:rsid w:val="00D34808"/>
    <w:rsid w:val="00D348A5"/>
    <w:rsid w:val="00D34A84"/>
    <w:rsid w:val="00D43055"/>
    <w:rsid w:val="00D43927"/>
    <w:rsid w:val="00D44C15"/>
    <w:rsid w:val="00D46D51"/>
    <w:rsid w:val="00D5156C"/>
    <w:rsid w:val="00D51833"/>
    <w:rsid w:val="00D534E4"/>
    <w:rsid w:val="00D570B6"/>
    <w:rsid w:val="00D62462"/>
    <w:rsid w:val="00D62A7C"/>
    <w:rsid w:val="00D66F35"/>
    <w:rsid w:val="00D67D0B"/>
    <w:rsid w:val="00D70C66"/>
    <w:rsid w:val="00D72992"/>
    <w:rsid w:val="00D73F0C"/>
    <w:rsid w:val="00D74F41"/>
    <w:rsid w:val="00D77C46"/>
    <w:rsid w:val="00D832E0"/>
    <w:rsid w:val="00D838F8"/>
    <w:rsid w:val="00D87456"/>
    <w:rsid w:val="00D943F4"/>
    <w:rsid w:val="00D97F27"/>
    <w:rsid w:val="00DA0DDC"/>
    <w:rsid w:val="00DA335F"/>
    <w:rsid w:val="00DC0C46"/>
    <w:rsid w:val="00DC17A9"/>
    <w:rsid w:val="00DC1D70"/>
    <w:rsid w:val="00DC1E9F"/>
    <w:rsid w:val="00DD48A7"/>
    <w:rsid w:val="00DD5133"/>
    <w:rsid w:val="00DE07A9"/>
    <w:rsid w:val="00DE26EC"/>
    <w:rsid w:val="00DE2C4B"/>
    <w:rsid w:val="00DE37F9"/>
    <w:rsid w:val="00DE41F1"/>
    <w:rsid w:val="00DE4BBF"/>
    <w:rsid w:val="00DE7BE4"/>
    <w:rsid w:val="00DF0016"/>
    <w:rsid w:val="00DF1926"/>
    <w:rsid w:val="00DF2FF9"/>
    <w:rsid w:val="00DF393D"/>
    <w:rsid w:val="00DF70CF"/>
    <w:rsid w:val="00E00103"/>
    <w:rsid w:val="00E01285"/>
    <w:rsid w:val="00E01C05"/>
    <w:rsid w:val="00E035CE"/>
    <w:rsid w:val="00E05CC5"/>
    <w:rsid w:val="00E0623A"/>
    <w:rsid w:val="00E0687F"/>
    <w:rsid w:val="00E1010C"/>
    <w:rsid w:val="00E101BA"/>
    <w:rsid w:val="00E1361E"/>
    <w:rsid w:val="00E21BF4"/>
    <w:rsid w:val="00E22129"/>
    <w:rsid w:val="00E23320"/>
    <w:rsid w:val="00E2679F"/>
    <w:rsid w:val="00E320BF"/>
    <w:rsid w:val="00E34FD6"/>
    <w:rsid w:val="00E35CBB"/>
    <w:rsid w:val="00E40369"/>
    <w:rsid w:val="00E40FAD"/>
    <w:rsid w:val="00E413D5"/>
    <w:rsid w:val="00E41FC9"/>
    <w:rsid w:val="00E528B5"/>
    <w:rsid w:val="00E609FD"/>
    <w:rsid w:val="00E62878"/>
    <w:rsid w:val="00E6450D"/>
    <w:rsid w:val="00E732F2"/>
    <w:rsid w:val="00E7552A"/>
    <w:rsid w:val="00E81414"/>
    <w:rsid w:val="00E818D5"/>
    <w:rsid w:val="00E822C6"/>
    <w:rsid w:val="00E83C02"/>
    <w:rsid w:val="00E85EF9"/>
    <w:rsid w:val="00E87509"/>
    <w:rsid w:val="00E91F1F"/>
    <w:rsid w:val="00E96C5E"/>
    <w:rsid w:val="00EA1F83"/>
    <w:rsid w:val="00EA4A3D"/>
    <w:rsid w:val="00EA70C3"/>
    <w:rsid w:val="00EB6305"/>
    <w:rsid w:val="00EB68A4"/>
    <w:rsid w:val="00EB7651"/>
    <w:rsid w:val="00EC0C95"/>
    <w:rsid w:val="00EC72FD"/>
    <w:rsid w:val="00ED0636"/>
    <w:rsid w:val="00ED0A03"/>
    <w:rsid w:val="00ED250A"/>
    <w:rsid w:val="00ED3A3D"/>
    <w:rsid w:val="00ED3FA6"/>
    <w:rsid w:val="00ED7D02"/>
    <w:rsid w:val="00EE1D40"/>
    <w:rsid w:val="00EE5F08"/>
    <w:rsid w:val="00EE6123"/>
    <w:rsid w:val="00EE6B05"/>
    <w:rsid w:val="00EE7D61"/>
    <w:rsid w:val="00EF16E1"/>
    <w:rsid w:val="00EF3F7B"/>
    <w:rsid w:val="00EF5672"/>
    <w:rsid w:val="00EF6964"/>
    <w:rsid w:val="00EF7D94"/>
    <w:rsid w:val="00F005D7"/>
    <w:rsid w:val="00F00A5C"/>
    <w:rsid w:val="00F04811"/>
    <w:rsid w:val="00F04D77"/>
    <w:rsid w:val="00F05C63"/>
    <w:rsid w:val="00F065EB"/>
    <w:rsid w:val="00F12387"/>
    <w:rsid w:val="00F15597"/>
    <w:rsid w:val="00F156AF"/>
    <w:rsid w:val="00F16C81"/>
    <w:rsid w:val="00F174D6"/>
    <w:rsid w:val="00F268F8"/>
    <w:rsid w:val="00F279DA"/>
    <w:rsid w:val="00F32251"/>
    <w:rsid w:val="00F40742"/>
    <w:rsid w:val="00F40A8C"/>
    <w:rsid w:val="00F423F0"/>
    <w:rsid w:val="00F465F6"/>
    <w:rsid w:val="00F46C41"/>
    <w:rsid w:val="00F47DB6"/>
    <w:rsid w:val="00F54742"/>
    <w:rsid w:val="00F549EE"/>
    <w:rsid w:val="00F57348"/>
    <w:rsid w:val="00F61ABF"/>
    <w:rsid w:val="00F62B89"/>
    <w:rsid w:val="00F64173"/>
    <w:rsid w:val="00F65542"/>
    <w:rsid w:val="00F65725"/>
    <w:rsid w:val="00F65A0D"/>
    <w:rsid w:val="00F664B7"/>
    <w:rsid w:val="00F76888"/>
    <w:rsid w:val="00F8215E"/>
    <w:rsid w:val="00F82DCC"/>
    <w:rsid w:val="00F84DC7"/>
    <w:rsid w:val="00F90F6D"/>
    <w:rsid w:val="00F94ACA"/>
    <w:rsid w:val="00FA37E3"/>
    <w:rsid w:val="00FA41FF"/>
    <w:rsid w:val="00FB0DF4"/>
    <w:rsid w:val="00FB0F97"/>
    <w:rsid w:val="00FB2C83"/>
    <w:rsid w:val="00FB3A31"/>
    <w:rsid w:val="00FB5A25"/>
    <w:rsid w:val="00FC02FC"/>
    <w:rsid w:val="00FC27A8"/>
    <w:rsid w:val="00FC3F65"/>
    <w:rsid w:val="00FC7051"/>
    <w:rsid w:val="00FD29A2"/>
    <w:rsid w:val="00FD5E7D"/>
    <w:rsid w:val="00FD738D"/>
    <w:rsid w:val="00FE02D7"/>
    <w:rsid w:val="00FE6392"/>
    <w:rsid w:val="00FE7084"/>
    <w:rsid w:val="00FF032B"/>
    <w:rsid w:val="00FF3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color="white" stroke="f">
      <v:fill color="white"/>
      <v:stroke on="f"/>
      <o:colormru v:ext="edit" colors="#d5daef"/>
    </o:shapedefaults>
    <o:shapelayout v:ext="edit">
      <o:idmap v:ext="edit" data="1"/>
    </o:shapelayout>
  </w:shapeDefaults>
  <w:decimalSymbol w:val="."/>
  <w:listSeparator w:val=","/>
  <w14:docId w14:val="5C59DB4B"/>
  <w15:docId w15:val="{5DC65F0B-DD35-4A18-A05E-F8FF71145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4" w:uiPriority="9" w:qFormat="1"/>
    <w:lsdException w:name="heading 5" w:uiPriority="9" w:qFormat="1"/>
    <w:lsdException w:name="heading 6" w:uiPriority="9"/>
    <w:lsdException w:name="heading 7" w:semiHidden="1" w:uiPriority="9" w:unhideWhenUsed="1" w:qFormat="1"/>
    <w:lsdException w:name="heading 8" w:semiHidden="1" w:uiPriority="9" w:unhideWhenUsed="1"/>
    <w:lsdException w:name="heading 9" w:semiHidden="1" w:uiPriority="9" w:unhideWhenUsed="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F46C41"/>
    <w:pPr>
      <w:ind w:left="1080"/>
    </w:pPr>
    <w:rPr>
      <w:rFonts w:ascii="Arial" w:hAnsi="Arial"/>
      <w:spacing w:val="-5"/>
    </w:rPr>
  </w:style>
  <w:style w:type="paragraph" w:styleId="Heading1">
    <w:name w:val="heading 1"/>
    <w:basedOn w:val="Normal"/>
    <w:next w:val="BodyText"/>
    <w:link w:val="Heading1Char"/>
    <w:qFormat/>
    <w:rsid w:val="00DC1D70"/>
    <w:pPr>
      <w:keepNext/>
      <w:keepLines/>
      <w:numPr>
        <w:numId w:val="2"/>
      </w:numPr>
      <w:pBdr>
        <w:top w:val="single" w:sz="48" w:space="1" w:color="FFFFFF"/>
        <w:left w:val="single" w:sz="6" w:space="3" w:color="FFFFFF"/>
        <w:bottom w:val="single" w:sz="6" w:space="1" w:color="000000"/>
      </w:pBdr>
      <w:spacing w:after="240" w:line="240" w:lineRule="atLeast"/>
      <w:ind w:right="86"/>
      <w:outlineLvl w:val="0"/>
    </w:pPr>
    <w:rPr>
      <w:b/>
      <w:spacing w:val="0"/>
      <w:kern w:val="20"/>
      <w:position w:val="8"/>
      <w:sz w:val="24"/>
      <w:szCs w:val="22"/>
    </w:rPr>
  </w:style>
  <w:style w:type="paragraph" w:styleId="Heading2">
    <w:name w:val="heading 2"/>
    <w:basedOn w:val="Normal"/>
    <w:next w:val="BodyText"/>
    <w:link w:val="Heading2Char"/>
    <w:qFormat/>
    <w:rsid w:val="00DD48A7"/>
    <w:pPr>
      <w:keepNext/>
      <w:keepLines/>
      <w:numPr>
        <w:ilvl w:val="1"/>
        <w:numId w:val="2"/>
      </w:numPr>
      <w:spacing w:before="240" w:after="120" w:line="240" w:lineRule="atLeast"/>
      <w:outlineLvl w:val="1"/>
    </w:pPr>
    <w:rPr>
      <w:b/>
      <w:spacing w:val="0"/>
      <w:kern w:val="28"/>
      <w:sz w:val="22"/>
    </w:rPr>
  </w:style>
  <w:style w:type="paragraph" w:styleId="Heading3">
    <w:name w:val="heading 3"/>
    <w:basedOn w:val="Normal"/>
    <w:next w:val="BodyText"/>
    <w:link w:val="Heading3Char"/>
    <w:qFormat/>
    <w:rsid w:val="00DD48A7"/>
    <w:pPr>
      <w:keepNext/>
      <w:keepLines/>
      <w:numPr>
        <w:ilvl w:val="2"/>
        <w:numId w:val="2"/>
      </w:numPr>
      <w:spacing w:before="240" w:after="120" w:line="240" w:lineRule="atLeast"/>
      <w:outlineLvl w:val="2"/>
    </w:pPr>
    <w:rPr>
      <w:b/>
      <w:spacing w:val="0"/>
      <w:kern w:val="28"/>
    </w:rPr>
  </w:style>
  <w:style w:type="paragraph" w:styleId="Heading4">
    <w:name w:val="heading 4"/>
    <w:basedOn w:val="Normal"/>
    <w:next w:val="BodyText"/>
    <w:link w:val="Heading4Char"/>
    <w:uiPriority w:val="9"/>
    <w:qFormat/>
    <w:rsid w:val="00B50881"/>
    <w:pPr>
      <w:keepNext/>
      <w:keepLines/>
      <w:numPr>
        <w:ilvl w:val="3"/>
        <w:numId w:val="2"/>
      </w:numPr>
      <w:spacing w:before="240" w:after="120" w:line="240" w:lineRule="atLeast"/>
      <w:outlineLvl w:val="3"/>
    </w:pPr>
    <w:rPr>
      <w:spacing w:val="0"/>
      <w:kern w:val="28"/>
    </w:rPr>
  </w:style>
  <w:style w:type="paragraph" w:styleId="Heading5">
    <w:name w:val="heading 5"/>
    <w:basedOn w:val="Normal"/>
    <w:next w:val="BodyText"/>
    <w:link w:val="Heading5Char"/>
    <w:uiPriority w:val="9"/>
    <w:qFormat/>
    <w:rsid w:val="00871A39"/>
    <w:pPr>
      <w:keepNext/>
      <w:keepLines/>
      <w:numPr>
        <w:ilvl w:val="4"/>
        <w:numId w:val="2"/>
      </w:numPr>
      <w:spacing w:before="240" w:after="100" w:afterAutospacing="1" w:line="240" w:lineRule="atLeast"/>
      <w:outlineLvl w:val="4"/>
    </w:pPr>
    <w:rPr>
      <w:i/>
      <w:spacing w:val="0"/>
      <w:kern w:val="28"/>
    </w:rPr>
  </w:style>
  <w:style w:type="paragraph" w:styleId="Heading6">
    <w:name w:val="heading 6"/>
    <w:basedOn w:val="Normal"/>
    <w:next w:val="BodyText"/>
    <w:uiPriority w:val="9"/>
    <w:rsid w:val="00871A39"/>
    <w:pPr>
      <w:keepNext/>
      <w:keepLines/>
      <w:numPr>
        <w:ilvl w:val="5"/>
        <w:numId w:val="2"/>
      </w:numPr>
      <w:spacing w:before="140" w:line="220" w:lineRule="atLeast"/>
      <w:outlineLvl w:val="5"/>
    </w:pPr>
    <w:rPr>
      <w:i/>
      <w:spacing w:val="-4"/>
      <w:kern w:val="28"/>
    </w:rPr>
  </w:style>
  <w:style w:type="paragraph" w:styleId="Heading7">
    <w:name w:val="heading 7"/>
    <w:basedOn w:val="Normal"/>
    <w:next w:val="BodyText"/>
    <w:link w:val="Heading7Char"/>
    <w:uiPriority w:val="9"/>
    <w:qFormat/>
    <w:rsid w:val="00871A39"/>
    <w:pPr>
      <w:keepNext/>
      <w:keepLines/>
      <w:numPr>
        <w:ilvl w:val="6"/>
        <w:numId w:val="2"/>
      </w:numPr>
      <w:spacing w:before="140" w:line="220" w:lineRule="atLeast"/>
      <w:outlineLvl w:val="6"/>
    </w:pPr>
    <w:rPr>
      <w:spacing w:val="-4"/>
      <w:kern w:val="28"/>
    </w:rPr>
  </w:style>
  <w:style w:type="paragraph" w:styleId="Heading8">
    <w:name w:val="heading 8"/>
    <w:basedOn w:val="Normal"/>
    <w:next w:val="BodyText"/>
    <w:uiPriority w:val="9"/>
    <w:rsid w:val="00871A39"/>
    <w:pPr>
      <w:keepNext/>
      <w:keepLines/>
      <w:numPr>
        <w:ilvl w:val="7"/>
        <w:numId w:val="2"/>
      </w:numPr>
      <w:spacing w:before="140" w:line="220" w:lineRule="atLeast"/>
      <w:outlineLvl w:val="7"/>
    </w:pPr>
    <w:rPr>
      <w:i/>
      <w:spacing w:val="-4"/>
      <w:kern w:val="28"/>
      <w:sz w:val="18"/>
    </w:rPr>
  </w:style>
  <w:style w:type="paragraph" w:styleId="Heading9">
    <w:name w:val="heading 9"/>
    <w:basedOn w:val="Normal"/>
    <w:next w:val="BodyText"/>
    <w:uiPriority w:val="9"/>
    <w:rsid w:val="00871A39"/>
    <w:pPr>
      <w:keepNext/>
      <w:keepLines/>
      <w:numPr>
        <w:ilvl w:val="8"/>
        <w:numId w:val="2"/>
      </w:numPr>
      <w:spacing w:before="140" w:line="220" w:lineRule="atLeast"/>
      <w:outlineLvl w:val="8"/>
    </w:pPr>
    <w:rPr>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71A39"/>
    <w:pPr>
      <w:spacing w:after="120"/>
    </w:pPr>
  </w:style>
  <w:style w:type="character" w:customStyle="1" w:styleId="BodyTextChar">
    <w:name w:val="Body Text Char"/>
    <w:basedOn w:val="DefaultParagraphFont"/>
    <w:link w:val="BodyText"/>
    <w:rsid w:val="0088748C"/>
    <w:rPr>
      <w:rFonts w:ascii="Arial" w:hAnsi="Arial"/>
      <w:spacing w:val="-5"/>
      <w:lang w:val="en-US" w:eastAsia="en-US" w:bidi="ar-SA"/>
    </w:rPr>
  </w:style>
  <w:style w:type="character" w:customStyle="1" w:styleId="Heading1Char">
    <w:name w:val="Heading 1 Char"/>
    <w:basedOn w:val="DefaultParagraphFont"/>
    <w:link w:val="Heading1"/>
    <w:locked/>
    <w:rsid w:val="00927378"/>
    <w:rPr>
      <w:rFonts w:ascii="Arial" w:hAnsi="Arial"/>
      <w:b/>
      <w:kern w:val="20"/>
      <w:position w:val="8"/>
      <w:sz w:val="24"/>
      <w:szCs w:val="22"/>
    </w:rPr>
  </w:style>
  <w:style w:type="character" w:customStyle="1" w:styleId="Heading2Char">
    <w:name w:val="Heading 2 Char"/>
    <w:basedOn w:val="DefaultParagraphFont"/>
    <w:link w:val="Heading2"/>
    <w:locked/>
    <w:rsid w:val="00927378"/>
    <w:rPr>
      <w:rFonts w:ascii="Arial" w:hAnsi="Arial"/>
      <w:b/>
      <w:kern w:val="28"/>
      <w:sz w:val="22"/>
    </w:rPr>
  </w:style>
  <w:style w:type="character" w:customStyle="1" w:styleId="Heading3Char">
    <w:name w:val="Heading 3 Char"/>
    <w:basedOn w:val="DefaultParagraphFont"/>
    <w:link w:val="Heading3"/>
    <w:locked/>
    <w:rsid w:val="00927378"/>
    <w:rPr>
      <w:rFonts w:ascii="Arial" w:hAnsi="Arial"/>
      <w:b/>
      <w:kern w:val="28"/>
    </w:rPr>
  </w:style>
  <w:style w:type="character" w:customStyle="1" w:styleId="Heading4Char">
    <w:name w:val="Heading 4 Char"/>
    <w:basedOn w:val="DefaultParagraphFont"/>
    <w:link w:val="Heading4"/>
    <w:uiPriority w:val="9"/>
    <w:locked/>
    <w:rsid w:val="00927378"/>
    <w:rPr>
      <w:rFonts w:ascii="Arial" w:hAnsi="Arial"/>
      <w:kern w:val="28"/>
    </w:rPr>
  </w:style>
  <w:style w:type="character" w:customStyle="1" w:styleId="Heading5Char">
    <w:name w:val="Heading 5 Char"/>
    <w:basedOn w:val="DefaultParagraphFont"/>
    <w:link w:val="Heading5"/>
    <w:uiPriority w:val="9"/>
    <w:locked/>
    <w:rsid w:val="00927378"/>
    <w:rPr>
      <w:rFonts w:ascii="Arial" w:hAnsi="Arial"/>
      <w:i/>
      <w:kern w:val="28"/>
    </w:rPr>
  </w:style>
  <w:style w:type="character" w:customStyle="1" w:styleId="Heading7Char">
    <w:name w:val="Heading 7 Char"/>
    <w:basedOn w:val="DefaultParagraphFont"/>
    <w:link w:val="Heading7"/>
    <w:uiPriority w:val="9"/>
    <w:locked/>
    <w:rsid w:val="00927378"/>
    <w:rPr>
      <w:rFonts w:ascii="Arial" w:hAnsi="Arial"/>
      <w:spacing w:val="-4"/>
      <w:kern w:val="28"/>
    </w:rPr>
  </w:style>
  <w:style w:type="paragraph" w:customStyle="1" w:styleId="BlockQuotation">
    <w:name w:val="Block Quotation"/>
    <w:basedOn w:val="Normal"/>
    <w:semiHidden/>
    <w:rsid w:val="008B792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rPr>
  </w:style>
  <w:style w:type="paragraph" w:styleId="BodyTextIndent">
    <w:name w:val="Body Text Indent"/>
    <w:basedOn w:val="BodyText"/>
    <w:link w:val="BodyTextIndentChar1"/>
    <w:uiPriority w:val="99"/>
    <w:rsid w:val="00871A39"/>
    <w:pPr>
      <w:ind w:left="1440"/>
    </w:pPr>
  </w:style>
  <w:style w:type="character" w:customStyle="1" w:styleId="BodyTextIndentChar1">
    <w:name w:val="Body Text Indent Char1"/>
    <w:basedOn w:val="DefaultParagraphFont"/>
    <w:link w:val="BodyTextIndent"/>
    <w:uiPriority w:val="99"/>
    <w:locked/>
    <w:rsid w:val="00927378"/>
    <w:rPr>
      <w:rFonts w:ascii="Arial" w:hAnsi="Arial"/>
      <w:spacing w:val="-5"/>
    </w:rPr>
  </w:style>
  <w:style w:type="paragraph" w:customStyle="1" w:styleId="FigureWide">
    <w:name w:val="Figure Wide"/>
    <w:basedOn w:val="Figure"/>
    <w:next w:val="Caption"/>
    <w:rsid w:val="00A90900"/>
    <w:pPr>
      <w:ind w:left="0"/>
    </w:pPr>
  </w:style>
  <w:style w:type="paragraph" w:customStyle="1" w:styleId="Figure">
    <w:name w:val="Figure"/>
    <w:basedOn w:val="BodyText"/>
    <w:next w:val="Caption"/>
    <w:qFormat/>
    <w:rsid w:val="00A90900"/>
    <w:pPr>
      <w:keepNext/>
      <w:spacing w:before="120"/>
    </w:pPr>
  </w:style>
  <w:style w:type="paragraph" w:styleId="Caption">
    <w:name w:val="caption"/>
    <w:basedOn w:val="Normal"/>
    <w:next w:val="BodyText"/>
    <w:link w:val="CaptionChar"/>
    <w:qFormat/>
    <w:rsid w:val="00A90900"/>
    <w:pPr>
      <w:spacing w:before="120" w:after="240" w:line="220" w:lineRule="atLeast"/>
    </w:pPr>
    <w:rPr>
      <w:rFonts w:ascii="Arial Narrow" w:hAnsi="Arial Narrow"/>
      <w:spacing w:val="0"/>
      <w:sz w:val="18"/>
    </w:rPr>
  </w:style>
  <w:style w:type="character" w:customStyle="1" w:styleId="CaptionChar">
    <w:name w:val="Caption Char"/>
    <w:basedOn w:val="DefaultParagraphFont"/>
    <w:link w:val="Caption"/>
    <w:rsid w:val="00927378"/>
    <w:rPr>
      <w:rFonts w:ascii="Arial Narrow" w:hAnsi="Arial Narrow"/>
      <w:sz w:val="18"/>
    </w:rPr>
  </w:style>
  <w:style w:type="paragraph" w:styleId="Title">
    <w:name w:val="Title"/>
    <w:next w:val="Documentsubtitle"/>
    <w:link w:val="TitleChar"/>
    <w:uiPriority w:val="10"/>
    <w:qFormat/>
    <w:rsid w:val="00797324"/>
    <w:pPr>
      <w:keepNext/>
      <w:keepLines/>
      <w:spacing w:before="480" w:after="240" w:line="320" w:lineRule="atLeast"/>
      <w:ind w:right="317"/>
      <w:jc w:val="right"/>
    </w:pPr>
    <w:rPr>
      <w:rFonts w:ascii="Arial" w:hAnsi="Arial" w:cs="Arial"/>
      <w:b/>
      <w:spacing w:val="-20"/>
      <w:kern w:val="28"/>
      <w:sz w:val="44"/>
      <w:szCs w:val="44"/>
    </w:rPr>
  </w:style>
  <w:style w:type="paragraph" w:customStyle="1" w:styleId="Documentsubtitle">
    <w:name w:val="Document subtitle"/>
    <w:next w:val="Number"/>
    <w:rsid w:val="00B00116"/>
    <w:pPr>
      <w:spacing w:before="120" w:after="480"/>
      <w:ind w:right="314"/>
      <w:jc w:val="right"/>
    </w:pPr>
    <w:rPr>
      <w:rFonts w:ascii="Arial" w:hAnsi="Arial" w:cs="Arial"/>
      <w:spacing w:val="-10"/>
      <w:kern w:val="28"/>
      <w:sz w:val="36"/>
      <w:szCs w:val="36"/>
      <w:lang w:val="fr-FR"/>
    </w:rPr>
  </w:style>
  <w:style w:type="paragraph" w:customStyle="1" w:styleId="Number">
    <w:name w:val="Number"/>
    <w:rsid w:val="00F40742"/>
    <w:pPr>
      <w:spacing w:before="120"/>
      <w:ind w:right="317"/>
      <w:jc w:val="right"/>
    </w:pPr>
    <w:rPr>
      <w:rFonts w:ascii="Arial" w:hAnsi="Arial" w:cs="Arial"/>
      <w:spacing w:val="-10"/>
      <w:kern w:val="28"/>
      <w:sz w:val="24"/>
      <w:szCs w:val="24"/>
      <w:lang w:val="fr-FR"/>
    </w:rPr>
  </w:style>
  <w:style w:type="character" w:customStyle="1" w:styleId="TitleChar">
    <w:name w:val="Title Char"/>
    <w:basedOn w:val="DefaultParagraphFont"/>
    <w:link w:val="Title"/>
    <w:uiPriority w:val="10"/>
    <w:locked/>
    <w:rsid w:val="00927378"/>
    <w:rPr>
      <w:rFonts w:ascii="Arial" w:hAnsi="Arial" w:cs="Arial"/>
      <w:b/>
      <w:spacing w:val="-20"/>
      <w:kern w:val="28"/>
      <w:sz w:val="44"/>
      <w:szCs w:val="44"/>
    </w:rPr>
  </w:style>
  <w:style w:type="paragraph" w:customStyle="1" w:styleId="NOTE">
    <w:name w:val="NOTE"/>
    <w:basedOn w:val="Normal"/>
    <w:rsid w:val="00F279D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5"/>
    </w:pPr>
    <w:rPr>
      <w:rFonts w:ascii="Arial Narrow" w:hAnsi="Arial Narrow"/>
      <w:spacing w:val="0"/>
    </w:rPr>
  </w:style>
  <w:style w:type="paragraph" w:customStyle="1" w:styleId="TableText">
    <w:name w:val="Table Text"/>
    <w:basedOn w:val="Normal"/>
    <w:link w:val="TableTextChar"/>
    <w:qFormat/>
    <w:rsid w:val="00871A39"/>
    <w:pPr>
      <w:spacing w:before="60" w:after="60"/>
      <w:ind w:left="72"/>
    </w:pPr>
    <w:rPr>
      <w:spacing w:val="0"/>
      <w:sz w:val="16"/>
    </w:rPr>
  </w:style>
  <w:style w:type="character" w:customStyle="1" w:styleId="TableTextChar">
    <w:name w:val="Table Text Char"/>
    <w:basedOn w:val="DefaultParagraphFont"/>
    <w:link w:val="TableText"/>
    <w:rsid w:val="00F76888"/>
    <w:rPr>
      <w:rFonts w:ascii="Arial" w:hAnsi="Arial"/>
      <w:sz w:val="16"/>
    </w:rPr>
  </w:style>
  <w:style w:type="paragraph" w:styleId="TOC6">
    <w:name w:val="toc 6"/>
    <w:basedOn w:val="Normal"/>
    <w:next w:val="Normal"/>
    <w:uiPriority w:val="39"/>
    <w:rsid w:val="00871A39"/>
    <w:pPr>
      <w:ind w:left="1000"/>
    </w:pPr>
  </w:style>
  <w:style w:type="paragraph" w:styleId="Footer">
    <w:name w:val="footer"/>
    <w:basedOn w:val="Normal"/>
    <w:link w:val="FooterChar1"/>
    <w:uiPriority w:val="99"/>
    <w:rsid w:val="004E70D3"/>
    <w:pPr>
      <w:keepLines/>
      <w:tabs>
        <w:tab w:val="right" w:pos="8640"/>
      </w:tabs>
      <w:spacing w:before="120"/>
      <w:ind w:left="0"/>
    </w:pPr>
    <w:rPr>
      <w:rFonts w:cs="Tahoma"/>
      <w:b/>
      <w:caps/>
      <w:noProof/>
      <w:spacing w:val="0"/>
      <w:sz w:val="16"/>
    </w:rPr>
  </w:style>
  <w:style w:type="character" w:customStyle="1" w:styleId="FooterChar1">
    <w:name w:val="Footer Char1"/>
    <w:basedOn w:val="DefaultParagraphFont"/>
    <w:link w:val="Footer"/>
    <w:uiPriority w:val="99"/>
    <w:locked/>
    <w:rsid w:val="00927378"/>
    <w:rPr>
      <w:rFonts w:ascii="Arial" w:hAnsi="Arial" w:cs="Tahoma"/>
      <w:b/>
      <w:caps/>
      <w:noProof/>
      <w:sz w:val="16"/>
    </w:rPr>
  </w:style>
  <w:style w:type="paragraph" w:styleId="TOC7">
    <w:name w:val="toc 7"/>
    <w:basedOn w:val="Normal"/>
    <w:next w:val="Normal"/>
    <w:uiPriority w:val="39"/>
    <w:rsid w:val="00871A39"/>
    <w:pPr>
      <w:ind w:left="1200"/>
    </w:pPr>
  </w:style>
  <w:style w:type="paragraph" w:styleId="TOC8">
    <w:name w:val="toc 8"/>
    <w:basedOn w:val="Normal"/>
    <w:next w:val="Normal"/>
    <w:uiPriority w:val="39"/>
    <w:rsid w:val="00871A39"/>
    <w:pPr>
      <w:ind w:left="1400"/>
    </w:pPr>
  </w:style>
  <w:style w:type="paragraph" w:customStyle="1" w:styleId="IndexBase">
    <w:name w:val="Index Base"/>
    <w:basedOn w:val="Normal"/>
    <w:semiHidden/>
    <w:rsid w:val="00871A39"/>
    <w:pPr>
      <w:spacing w:line="240" w:lineRule="atLeast"/>
      <w:ind w:left="360" w:hanging="360"/>
    </w:pPr>
    <w:rPr>
      <w:sz w:val="18"/>
    </w:rPr>
  </w:style>
  <w:style w:type="paragraph" w:styleId="Index1">
    <w:name w:val="index 1"/>
    <w:basedOn w:val="IndexBase"/>
    <w:uiPriority w:val="99"/>
    <w:semiHidden/>
    <w:rsid w:val="00871A39"/>
  </w:style>
  <w:style w:type="paragraph" w:styleId="Index2">
    <w:name w:val="index 2"/>
    <w:basedOn w:val="IndexBase"/>
    <w:uiPriority w:val="99"/>
    <w:semiHidden/>
    <w:rsid w:val="00871A39"/>
    <w:pPr>
      <w:spacing w:line="240" w:lineRule="auto"/>
      <w:ind w:left="720"/>
    </w:pPr>
  </w:style>
  <w:style w:type="paragraph" w:styleId="Index3">
    <w:name w:val="index 3"/>
    <w:basedOn w:val="IndexBase"/>
    <w:uiPriority w:val="99"/>
    <w:semiHidden/>
    <w:rsid w:val="00871A39"/>
    <w:pPr>
      <w:spacing w:line="240" w:lineRule="auto"/>
      <w:ind w:left="1080"/>
    </w:pPr>
  </w:style>
  <w:style w:type="paragraph" w:styleId="Index4">
    <w:name w:val="index 4"/>
    <w:basedOn w:val="IndexBase"/>
    <w:semiHidden/>
    <w:rsid w:val="00871A39"/>
    <w:pPr>
      <w:spacing w:line="240" w:lineRule="auto"/>
      <w:ind w:left="1440"/>
    </w:pPr>
  </w:style>
  <w:style w:type="paragraph" w:styleId="Index5">
    <w:name w:val="index 5"/>
    <w:basedOn w:val="IndexBase"/>
    <w:semiHidden/>
    <w:rsid w:val="00871A39"/>
    <w:pPr>
      <w:spacing w:line="240" w:lineRule="auto"/>
      <w:ind w:left="1800"/>
    </w:pPr>
  </w:style>
  <w:style w:type="paragraph" w:styleId="IndexHeading">
    <w:name w:val="index heading"/>
    <w:basedOn w:val="Normal"/>
    <w:next w:val="Index1"/>
    <w:semiHidden/>
    <w:rsid w:val="00871A39"/>
    <w:pPr>
      <w:keepNext/>
      <w:pBdr>
        <w:bottom w:val="single" w:sz="4" w:space="1" w:color="auto"/>
      </w:pBdr>
      <w:spacing w:line="480" w:lineRule="atLeast"/>
      <w:ind w:left="0"/>
    </w:pPr>
    <w:rPr>
      <w:rFonts w:cs="Arial"/>
      <w:b/>
      <w:bCs/>
      <w:sz w:val="24"/>
    </w:rPr>
  </w:style>
  <w:style w:type="character" w:customStyle="1" w:styleId="Lead-inEmphasis">
    <w:name w:val="Lead-in Emphasis"/>
    <w:semiHidden/>
    <w:rsid w:val="00871A39"/>
    <w:rPr>
      <w:rFonts w:ascii="Arial Black" w:hAnsi="Arial Black"/>
      <w:spacing w:val="-4"/>
      <w:sz w:val="18"/>
    </w:rPr>
  </w:style>
  <w:style w:type="paragraph" w:styleId="ListBullet">
    <w:name w:val="List Bullet"/>
    <w:basedOn w:val="Normal"/>
    <w:link w:val="ListBulletChar"/>
    <w:autoRedefine/>
    <w:qFormat/>
    <w:rsid w:val="00B446A2"/>
    <w:pPr>
      <w:tabs>
        <w:tab w:val="left" w:pos="1260"/>
      </w:tabs>
      <w:spacing w:after="120"/>
      <w:ind w:left="900"/>
    </w:pPr>
  </w:style>
  <w:style w:type="character" w:customStyle="1" w:styleId="ListBulletChar">
    <w:name w:val="List Bullet Char"/>
    <w:basedOn w:val="DefaultParagraphFont"/>
    <w:link w:val="ListBullet"/>
    <w:rsid w:val="00B446A2"/>
    <w:rPr>
      <w:rFonts w:ascii="Arial" w:hAnsi="Arial"/>
      <w:spacing w:val="-5"/>
    </w:rPr>
  </w:style>
  <w:style w:type="paragraph" w:styleId="ListBullet2">
    <w:name w:val="List Bullet 2"/>
    <w:basedOn w:val="ListBullet"/>
    <w:rsid w:val="00871A39"/>
    <w:pPr>
      <w:numPr>
        <w:numId w:val="1"/>
      </w:numPr>
    </w:pPr>
  </w:style>
  <w:style w:type="paragraph" w:styleId="ListContinue">
    <w:name w:val="List Continue"/>
    <w:basedOn w:val="Normal"/>
    <w:rsid w:val="00871A39"/>
    <w:pPr>
      <w:spacing w:after="120"/>
      <w:ind w:left="1440"/>
    </w:pPr>
  </w:style>
  <w:style w:type="paragraph" w:styleId="ListContinue2">
    <w:name w:val="List Continue 2"/>
    <w:basedOn w:val="ListContinue"/>
    <w:rsid w:val="00871A39"/>
    <w:pPr>
      <w:numPr>
        <w:numId w:val="3"/>
      </w:numPr>
      <w:ind w:left="1800"/>
    </w:pPr>
  </w:style>
  <w:style w:type="paragraph" w:styleId="ListNumber">
    <w:name w:val="List Number"/>
    <w:basedOn w:val="Normal"/>
    <w:qFormat/>
    <w:rsid w:val="00BD3264"/>
    <w:pPr>
      <w:numPr>
        <w:numId w:val="95"/>
      </w:numPr>
      <w:spacing w:after="120"/>
    </w:pPr>
  </w:style>
  <w:style w:type="paragraph" w:customStyle="1" w:styleId="TableHeader">
    <w:name w:val="Table Header"/>
    <w:basedOn w:val="Normal"/>
    <w:rsid w:val="00322CBF"/>
    <w:pPr>
      <w:spacing w:before="60" w:after="60"/>
      <w:ind w:left="72"/>
    </w:pPr>
    <w:rPr>
      <w:b/>
      <w:spacing w:val="0"/>
      <w:sz w:val="16"/>
    </w:rPr>
  </w:style>
  <w:style w:type="character" w:styleId="PageNumber">
    <w:name w:val="page number"/>
    <w:rsid w:val="00062BCA"/>
    <w:rPr>
      <w:rFonts w:ascii="Tahoma" w:hAnsi="Tahoma"/>
      <w:b/>
      <w:spacing w:val="-10"/>
      <w:sz w:val="16"/>
    </w:rPr>
  </w:style>
  <w:style w:type="paragraph" w:customStyle="1" w:styleId="SectionLabel">
    <w:name w:val="Section Label"/>
    <w:basedOn w:val="Normal"/>
    <w:next w:val="BodyText"/>
    <w:rsid w:val="00871A39"/>
    <w:pPr>
      <w:widowControl w:val="0"/>
      <w:pBdr>
        <w:bottom w:val="single" w:sz="6" w:space="2" w:color="auto"/>
      </w:pBdr>
      <w:spacing w:before="360" w:after="960" w:line="220" w:lineRule="atLeast"/>
      <w:ind w:left="86" w:right="86"/>
    </w:pPr>
    <w:rPr>
      <w:rFonts w:ascii="Arial Black" w:hAnsi="Arial Black"/>
      <w:caps/>
      <w:spacing w:val="-35"/>
      <w:kern w:val="28"/>
      <w:sz w:val="54"/>
    </w:rPr>
  </w:style>
  <w:style w:type="paragraph" w:customStyle="1" w:styleId="TOCBase">
    <w:name w:val="TOC Base"/>
    <w:basedOn w:val="Normal"/>
    <w:semiHidden/>
    <w:rsid w:val="00871A39"/>
    <w:pPr>
      <w:tabs>
        <w:tab w:val="right" w:leader="dot" w:pos="6480"/>
      </w:tabs>
      <w:spacing w:after="240" w:line="240" w:lineRule="atLeast"/>
      <w:ind w:left="0"/>
    </w:pPr>
  </w:style>
  <w:style w:type="paragraph" w:styleId="TOC1">
    <w:name w:val="toc 1"/>
    <w:basedOn w:val="TOCBase"/>
    <w:autoRedefine/>
    <w:uiPriority w:val="39"/>
    <w:qFormat/>
    <w:rsid w:val="00CB0C9B"/>
    <w:pPr>
      <w:tabs>
        <w:tab w:val="clear" w:pos="6480"/>
        <w:tab w:val="left" w:pos="720"/>
        <w:tab w:val="right" w:leader="dot" w:pos="8640"/>
      </w:tabs>
      <w:spacing w:before="60" w:after="120"/>
      <w:ind w:left="720" w:hanging="360"/>
    </w:pPr>
    <w:rPr>
      <w:b/>
      <w:noProof/>
      <w:spacing w:val="-4"/>
      <w:szCs w:val="22"/>
    </w:rPr>
  </w:style>
  <w:style w:type="paragraph" w:styleId="TOC2">
    <w:name w:val="toc 2"/>
    <w:basedOn w:val="TOCBase"/>
    <w:autoRedefine/>
    <w:uiPriority w:val="39"/>
    <w:qFormat/>
    <w:rsid w:val="008F4A14"/>
    <w:pPr>
      <w:tabs>
        <w:tab w:val="clear" w:pos="6480"/>
        <w:tab w:val="left" w:pos="900"/>
        <w:tab w:val="right" w:leader="dot" w:pos="8640"/>
      </w:tabs>
      <w:spacing w:after="60"/>
      <w:ind w:left="900" w:hanging="540"/>
    </w:pPr>
    <w:rPr>
      <w:noProof/>
      <w:szCs w:val="22"/>
    </w:rPr>
  </w:style>
  <w:style w:type="paragraph" w:styleId="TOC3">
    <w:name w:val="toc 3"/>
    <w:basedOn w:val="TOCBase"/>
    <w:autoRedefine/>
    <w:uiPriority w:val="39"/>
    <w:rsid w:val="003363C0"/>
    <w:pPr>
      <w:tabs>
        <w:tab w:val="clear" w:pos="6480"/>
        <w:tab w:val="left" w:pos="1350"/>
        <w:tab w:val="right" w:leader="dot" w:pos="8640"/>
      </w:tabs>
      <w:spacing w:after="60"/>
      <w:ind w:left="1350" w:hanging="630"/>
    </w:pPr>
    <w:rPr>
      <w:noProof/>
    </w:rPr>
  </w:style>
  <w:style w:type="paragraph" w:styleId="TOC4">
    <w:name w:val="toc 4"/>
    <w:basedOn w:val="TOCBase"/>
    <w:uiPriority w:val="39"/>
    <w:rsid w:val="00871A39"/>
    <w:pPr>
      <w:ind w:left="360"/>
    </w:pPr>
  </w:style>
  <w:style w:type="paragraph" w:styleId="TOC5">
    <w:name w:val="toc 5"/>
    <w:basedOn w:val="TOCBase"/>
    <w:uiPriority w:val="39"/>
    <w:rsid w:val="00871A39"/>
    <w:pPr>
      <w:ind w:left="360"/>
    </w:pPr>
  </w:style>
  <w:style w:type="paragraph" w:styleId="TOC9">
    <w:name w:val="toc 9"/>
    <w:basedOn w:val="Normal"/>
    <w:next w:val="Normal"/>
    <w:uiPriority w:val="39"/>
    <w:rsid w:val="00871A39"/>
    <w:pPr>
      <w:ind w:left="1600"/>
    </w:pPr>
  </w:style>
  <w:style w:type="character" w:styleId="Hyperlink">
    <w:name w:val="Hyperlink"/>
    <w:basedOn w:val="DefaultParagraphFont"/>
    <w:uiPriority w:val="99"/>
    <w:rsid w:val="00871A39"/>
    <w:rPr>
      <w:color w:val="0000FF"/>
      <w:u w:val="single"/>
    </w:rPr>
  </w:style>
  <w:style w:type="paragraph" w:styleId="Index6">
    <w:name w:val="index 6"/>
    <w:basedOn w:val="Normal"/>
    <w:next w:val="Normal"/>
    <w:semiHidden/>
    <w:rsid w:val="00871A39"/>
    <w:pPr>
      <w:ind w:left="1200" w:hanging="200"/>
    </w:pPr>
  </w:style>
  <w:style w:type="paragraph" w:styleId="Index7">
    <w:name w:val="index 7"/>
    <w:basedOn w:val="Normal"/>
    <w:next w:val="Normal"/>
    <w:semiHidden/>
    <w:rsid w:val="00871A39"/>
    <w:pPr>
      <w:ind w:left="1400" w:hanging="200"/>
    </w:pPr>
  </w:style>
  <w:style w:type="paragraph" w:styleId="Index8">
    <w:name w:val="index 8"/>
    <w:basedOn w:val="Normal"/>
    <w:next w:val="Normal"/>
    <w:semiHidden/>
    <w:rsid w:val="00871A39"/>
    <w:pPr>
      <w:ind w:left="1600" w:hanging="200"/>
    </w:pPr>
  </w:style>
  <w:style w:type="paragraph" w:styleId="Index9">
    <w:name w:val="index 9"/>
    <w:basedOn w:val="Normal"/>
    <w:next w:val="Normal"/>
    <w:semiHidden/>
    <w:rsid w:val="00871A39"/>
    <w:pPr>
      <w:ind w:left="1800" w:hanging="200"/>
    </w:pPr>
  </w:style>
  <w:style w:type="paragraph" w:customStyle="1" w:styleId="Heading1NoTOC">
    <w:name w:val="Heading1 No TOC"/>
    <w:basedOn w:val="Heading1"/>
    <w:next w:val="TOC1"/>
    <w:rsid w:val="00871A39"/>
    <w:pPr>
      <w:numPr>
        <w:numId w:val="0"/>
      </w:numPr>
      <w:pBdr>
        <w:left w:val="single" w:sz="6" w:space="1" w:color="FFFFFF"/>
      </w:pBdr>
      <w:ind w:left="90" w:right="90"/>
    </w:pPr>
  </w:style>
  <w:style w:type="paragraph" w:customStyle="1" w:styleId="CLIMimic">
    <w:name w:val="CLI Mimic"/>
    <w:basedOn w:val="BodyText"/>
    <w:qFormat/>
    <w:rsid w:val="00871A39"/>
    <w:pPr>
      <w:spacing w:after="0"/>
    </w:pPr>
    <w:rPr>
      <w:rFonts w:ascii="Courier New" w:hAnsi="Courier New"/>
      <w:sz w:val="18"/>
    </w:rPr>
  </w:style>
  <w:style w:type="paragraph" w:customStyle="1" w:styleId="TableTitle">
    <w:name w:val="Table Title"/>
    <w:basedOn w:val="BodyText"/>
    <w:next w:val="BodyText"/>
    <w:rsid w:val="00871A39"/>
    <w:rPr>
      <w:b/>
      <w:sz w:val="18"/>
    </w:rPr>
  </w:style>
  <w:style w:type="paragraph" w:styleId="Header">
    <w:name w:val="header"/>
    <w:basedOn w:val="Normal"/>
    <w:link w:val="HeaderChar1"/>
    <w:uiPriority w:val="99"/>
    <w:rsid w:val="00871A39"/>
    <w:pPr>
      <w:tabs>
        <w:tab w:val="center" w:pos="4320"/>
        <w:tab w:val="right" w:pos="8640"/>
      </w:tabs>
    </w:pPr>
  </w:style>
  <w:style w:type="character" w:customStyle="1" w:styleId="HeaderChar1">
    <w:name w:val="Header Char1"/>
    <w:basedOn w:val="DefaultParagraphFont"/>
    <w:link w:val="Header"/>
    <w:uiPriority w:val="99"/>
    <w:locked/>
    <w:rsid w:val="00927378"/>
    <w:rPr>
      <w:rFonts w:ascii="Arial" w:hAnsi="Arial"/>
      <w:spacing w:val="-5"/>
    </w:rPr>
  </w:style>
  <w:style w:type="paragraph" w:customStyle="1" w:styleId="Lead-inemphasis0">
    <w:name w:val="Lead-in emphasis"/>
    <w:basedOn w:val="BodyText"/>
    <w:next w:val="BodyText"/>
    <w:rsid w:val="00B00116"/>
    <w:pPr>
      <w:keepNext/>
      <w:widowControl w:val="0"/>
      <w:spacing w:before="120" w:after="60"/>
    </w:pPr>
    <w:rPr>
      <w:b/>
    </w:rPr>
  </w:style>
  <w:style w:type="table" w:styleId="TableContemporary">
    <w:name w:val="Table Contemporary"/>
    <w:basedOn w:val="TableNormal"/>
    <w:semiHidden/>
    <w:rsid w:val="00FB0F97"/>
    <w:pPr>
      <w:ind w:left="108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DocumentMap">
    <w:name w:val="Document Map"/>
    <w:basedOn w:val="Normal"/>
    <w:link w:val="DocumentMapChar"/>
    <w:uiPriority w:val="99"/>
    <w:semiHidden/>
    <w:rsid w:val="00DD48A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927378"/>
    <w:rPr>
      <w:rFonts w:ascii="Tahoma" w:hAnsi="Tahoma" w:cs="Tahoma"/>
      <w:spacing w:val="-5"/>
      <w:shd w:val="clear" w:color="auto" w:fill="000080"/>
    </w:rPr>
  </w:style>
  <w:style w:type="paragraph" w:customStyle="1" w:styleId="Copyright1">
    <w:name w:val="Copyright1"/>
    <w:basedOn w:val="BodyText"/>
    <w:rsid w:val="00F279DA"/>
    <w:pPr>
      <w:pageBreakBefore/>
      <w:spacing w:before="1440" w:after="360" w:line="480" w:lineRule="auto"/>
      <w:ind w:left="86" w:right="86"/>
    </w:pPr>
    <w:rPr>
      <w:b/>
      <w:sz w:val="28"/>
    </w:rPr>
  </w:style>
  <w:style w:type="paragraph" w:customStyle="1" w:styleId="Copyright2">
    <w:name w:val="Copyright2"/>
    <w:basedOn w:val="BodyText"/>
    <w:rsid w:val="00DD48A7"/>
    <w:pPr>
      <w:ind w:left="90"/>
    </w:pPr>
    <w:rPr>
      <w:b/>
      <w:sz w:val="24"/>
      <w:szCs w:val="24"/>
    </w:rPr>
  </w:style>
  <w:style w:type="paragraph" w:customStyle="1" w:styleId="TableTextListBullet">
    <w:name w:val="Table Text List Bullet"/>
    <w:basedOn w:val="Normal"/>
    <w:rsid w:val="00BA4C51"/>
    <w:pPr>
      <w:numPr>
        <w:numId w:val="4"/>
      </w:numPr>
      <w:tabs>
        <w:tab w:val="clear" w:pos="432"/>
        <w:tab w:val="num" w:pos="342"/>
      </w:tabs>
      <w:ind w:hanging="198"/>
    </w:pPr>
    <w:rPr>
      <w:sz w:val="16"/>
      <w:szCs w:val="16"/>
    </w:rPr>
  </w:style>
  <w:style w:type="paragraph" w:styleId="TableofFigures">
    <w:name w:val="table of figures"/>
    <w:basedOn w:val="Normal"/>
    <w:next w:val="Normal"/>
    <w:autoRedefine/>
    <w:uiPriority w:val="99"/>
    <w:rsid w:val="00477625"/>
    <w:pPr>
      <w:tabs>
        <w:tab w:val="right" w:leader="dot" w:pos="8630"/>
      </w:tabs>
      <w:ind w:left="400" w:hanging="310"/>
    </w:pPr>
  </w:style>
  <w:style w:type="paragraph" w:styleId="Subtitle">
    <w:name w:val="Subtitle"/>
    <w:basedOn w:val="Normal"/>
    <w:rsid w:val="008F2D79"/>
    <w:pPr>
      <w:spacing w:after="60"/>
      <w:jc w:val="center"/>
      <w:outlineLvl w:val="1"/>
    </w:pPr>
    <w:rPr>
      <w:rFonts w:cs="Arial"/>
      <w:sz w:val="24"/>
      <w:szCs w:val="24"/>
    </w:rPr>
  </w:style>
  <w:style w:type="paragraph" w:customStyle="1" w:styleId="Computer">
    <w:name w:val="Computer"/>
    <w:basedOn w:val="BodyText"/>
    <w:rsid w:val="00F279DA"/>
    <w:pPr>
      <w:ind w:left="1440"/>
    </w:pPr>
    <w:rPr>
      <w:rFonts w:ascii="Courier New" w:hAnsi="Courier New"/>
    </w:rPr>
  </w:style>
  <w:style w:type="paragraph" w:customStyle="1" w:styleId="Heading1NoNumber">
    <w:name w:val="Heading 1 No Number"/>
    <w:basedOn w:val="Heading1"/>
    <w:next w:val="BodyText"/>
    <w:rsid w:val="00232515"/>
    <w:pPr>
      <w:numPr>
        <w:numId w:val="0"/>
      </w:numPr>
    </w:pPr>
  </w:style>
  <w:style w:type="paragraph" w:customStyle="1" w:styleId="References">
    <w:name w:val="References"/>
    <w:basedOn w:val="BodyText"/>
    <w:rsid w:val="00232515"/>
    <w:pPr>
      <w:numPr>
        <w:numId w:val="5"/>
      </w:numPr>
      <w:spacing w:before="120"/>
    </w:pPr>
  </w:style>
  <w:style w:type="table" w:customStyle="1" w:styleId="BroadSoftTable">
    <w:name w:val="BroadSoft Table"/>
    <w:basedOn w:val="TableContemporary"/>
    <w:rsid w:val="000E781E"/>
    <w:tblPr/>
    <w:trPr>
      <w:cantSplit/>
    </w:tr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FollowedHyperlink">
    <w:name w:val="FollowedHyperlink"/>
    <w:basedOn w:val="DefaultParagraphFont"/>
    <w:uiPriority w:val="99"/>
    <w:rsid w:val="00D46D51"/>
    <w:rPr>
      <w:color w:val="800080"/>
      <w:u w:val="single"/>
    </w:rPr>
  </w:style>
  <w:style w:type="paragraph" w:styleId="BalloonText">
    <w:name w:val="Balloon Text"/>
    <w:basedOn w:val="Normal"/>
    <w:link w:val="BalloonTextChar"/>
    <w:uiPriority w:val="99"/>
    <w:semiHidden/>
    <w:unhideWhenUsed/>
    <w:rsid w:val="009439DE"/>
    <w:rPr>
      <w:rFonts w:ascii="Tahoma" w:hAnsi="Tahoma" w:cs="Tahoma"/>
      <w:sz w:val="16"/>
      <w:szCs w:val="16"/>
    </w:rPr>
  </w:style>
  <w:style w:type="character" w:customStyle="1" w:styleId="BalloonTextChar">
    <w:name w:val="Balloon Text Char"/>
    <w:basedOn w:val="DefaultParagraphFont"/>
    <w:link w:val="BalloonText"/>
    <w:uiPriority w:val="99"/>
    <w:semiHidden/>
    <w:rsid w:val="009439DE"/>
    <w:rPr>
      <w:rFonts w:ascii="Tahoma" w:hAnsi="Tahoma" w:cs="Tahoma"/>
      <w:spacing w:val="-5"/>
      <w:sz w:val="16"/>
      <w:szCs w:val="16"/>
    </w:rPr>
  </w:style>
  <w:style w:type="paragraph" w:styleId="ListParagraph">
    <w:name w:val="List Paragraph"/>
    <w:basedOn w:val="Normal"/>
    <w:uiPriority w:val="34"/>
    <w:qFormat/>
    <w:rsid w:val="002E6DD6"/>
    <w:pPr>
      <w:spacing w:after="200" w:line="276" w:lineRule="auto"/>
      <w:ind w:left="720"/>
      <w:contextualSpacing/>
    </w:pPr>
    <w:rPr>
      <w:rFonts w:asciiTheme="minorHAnsi" w:eastAsiaTheme="minorHAnsi" w:hAnsiTheme="minorHAnsi" w:cstheme="minorBidi"/>
      <w:spacing w:val="0"/>
      <w:sz w:val="22"/>
      <w:szCs w:val="22"/>
    </w:rPr>
  </w:style>
  <w:style w:type="paragraph" w:styleId="TOCHeading">
    <w:name w:val="TOC Heading"/>
    <w:basedOn w:val="Heading1"/>
    <w:next w:val="Normal"/>
    <w:uiPriority w:val="39"/>
    <w:unhideWhenUsed/>
    <w:qFormat/>
    <w:rsid w:val="000961EF"/>
    <w:pPr>
      <w:numPr>
        <w:numId w:val="0"/>
      </w:numPr>
      <w:pBdr>
        <w:top w:val="none" w:sz="0" w:space="0" w:color="auto"/>
        <w:left w:val="none" w:sz="0" w:space="0" w:color="auto"/>
        <w:bottom w:val="none" w:sz="0" w:space="0" w:color="auto"/>
      </w:pBdr>
      <w:spacing w:before="480" w:after="0" w:line="276" w:lineRule="auto"/>
      <w:ind w:right="0"/>
      <w:outlineLvl w:val="9"/>
    </w:pPr>
    <w:rPr>
      <w:rFonts w:asciiTheme="majorHAnsi" w:eastAsiaTheme="majorEastAsia" w:hAnsiTheme="majorHAnsi" w:cstheme="majorBidi"/>
      <w:bCs/>
      <w:color w:val="365F91" w:themeColor="accent1" w:themeShade="BF"/>
      <w:kern w:val="0"/>
      <w:position w:val="0"/>
      <w:sz w:val="28"/>
      <w:szCs w:val="28"/>
    </w:rPr>
  </w:style>
  <w:style w:type="paragraph" w:styleId="NormalWeb">
    <w:name w:val="Normal (Web)"/>
    <w:basedOn w:val="Normal"/>
    <w:uiPriority w:val="99"/>
    <w:semiHidden/>
    <w:unhideWhenUsed/>
    <w:rsid w:val="0020309D"/>
    <w:pPr>
      <w:spacing w:before="100" w:beforeAutospacing="1" w:after="100" w:afterAutospacing="1"/>
      <w:ind w:left="0"/>
    </w:pPr>
    <w:rPr>
      <w:rFonts w:ascii="Times New Roman" w:hAnsi="Times New Roman"/>
      <w:spacing w:val="0"/>
      <w:sz w:val="24"/>
      <w:szCs w:val="24"/>
    </w:rPr>
  </w:style>
  <w:style w:type="character" w:customStyle="1" w:styleId="apple-converted-space">
    <w:name w:val="apple-converted-space"/>
    <w:basedOn w:val="DefaultParagraphFont"/>
    <w:rsid w:val="0020309D"/>
  </w:style>
  <w:style w:type="character" w:styleId="CommentReference">
    <w:name w:val="annotation reference"/>
    <w:basedOn w:val="DefaultParagraphFont"/>
    <w:uiPriority w:val="99"/>
    <w:semiHidden/>
    <w:rsid w:val="00927378"/>
    <w:rPr>
      <w:rFonts w:cs="Times New Roman"/>
      <w:sz w:val="16"/>
      <w:szCs w:val="16"/>
    </w:rPr>
  </w:style>
  <w:style w:type="paragraph" w:styleId="CommentText">
    <w:name w:val="annotation text"/>
    <w:basedOn w:val="Normal"/>
    <w:link w:val="CommentTextChar"/>
    <w:uiPriority w:val="99"/>
    <w:semiHidden/>
    <w:rsid w:val="00927378"/>
    <w:pPr>
      <w:spacing w:after="200" w:line="276" w:lineRule="auto"/>
      <w:ind w:left="0"/>
    </w:pPr>
    <w:rPr>
      <w:rFonts w:asciiTheme="minorHAnsi" w:eastAsiaTheme="minorHAnsi" w:hAnsiTheme="minorHAnsi" w:cstheme="minorBidi"/>
      <w:spacing w:val="0"/>
    </w:rPr>
  </w:style>
  <w:style w:type="character" w:customStyle="1" w:styleId="CommentTextChar">
    <w:name w:val="Comment Text Char"/>
    <w:basedOn w:val="DefaultParagraphFont"/>
    <w:link w:val="CommentText"/>
    <w:uiPriority w:val="99"/>
    <w:semiHidden/>
    <w:rsid w:val="00927378"/>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rsid w:val="00927378"/>
    <w:rPr>
      <w:b/>
      <w:bCs/>
    </w:rPr>
  </w:style>
  <w:style w:type="character" w:customStyle="1" w:styleId="CommentSubjectChar">
    <w:name w:val="Comment Subject Char"/>
    <w:basedOn w:val="CommentTextChar"/>
    <w:link w:val="CommentSubject"/>
    <w:uiPriority w:val="99"/>
    <w:semiHidden/>
    <w:rsid w:val="00927378"/>
    <w:rPr>
      <w:rFonts w:asciiTheme="minorHAnsi" w:eastAsiaTheme="minorHAnsi" w:hAnsiTheme="minorHAnsi" w:cstheme="minorBidi"/>
      <w:b/>
      <w:bCs/>
    </w:rPr>
  </w:style>
  <w:style w:type="paragraph" w:customStyle="1" w:styleId="Style1">
    <w:name w:val="Style1"/>
    <w:basedOn w:val="Normal"/>
    <w:uiPriority w:val="99"/>
    <w:rsid w:val="00927378"/>
    <w:pPr>
      <w:tabs>
        <w:tab w:val="num" w:pos="720"/>
      </w:tabs>
      <w:spacing w:after="200" w:line="276" w:lineRule="auto"/>
      <w:ind w:left="720" w:hanging="360"/>
    </w:pPr>
    <w:rPr>
      <w:rFonts w:asciiTheme="minorHAnsi" w:eastAsiaTheme="minorHAnsi" w:hAnsiTheme="minorHAnsi" w:cstheme="minorBidi"/>
      <w:spacing w:val="0"/>
      <w:sz w:val="22"/>
      <w:szCs w:val="22"/>
    </w:rPr>
  </w:style>
  <w:style w:type="paragraph" w:styleId="FootnoteText">
    <w:name w:val="footnote text"/>
    <w:basedOn w:val="Normal"/>
    <w:link w:val="FootnoteTextChar"/>
    <w:uiPriority w:val="99"/>
    <w:semiHidden/>
    <w:rsid w:val="00927378"/>
    <w:pPr>
      <w:spacing w:after="200" w:line="276" w:lineRule="auto"/>
      <w:ind w:left="0"/>
    </w:pPr>
    <w:rPr>
      <w:rFonts w:eastAsiaTheme="minorHAnsi" w:cstheme="minorBidi"/>
      <w:spacing w:val="0"/>
    </w:rPr>
  </w:style>
  <w:style w:type="character" w:customStyle="1" w:styleId="FootnoteTextChar">
    <w:name w:val="Footnote Text Char"/>
    <w:basedOn w:val="DefaultParagraphFont"/>
    <w:link w:val="FootnoteText"/>
    <w:uiPriority w:val="99"/>
    <w:semiHidden/>
    <w:rsid w:val="00927378"/>
    <w:rPr>
      <w:rFonts w:ascii="Arial" w:eastAsiaTheme="minorHAnsi" w:hAnsi="Arial" w:cstheme="minorBidi"/>
    </w:rPr>
  </w:style>
  <w:style w:type="paragraph" w:styleId="BodyText2">
    <w:name w:val="Body Text 2"/>
    <w:basedOn w:val="Normal"/>
    <w:link w:val="BodyText2Char"/>
    <w:uiPriority w:val="99"/>
    <w:semiHidden/>
    <w:rsid w:val="00927378"/>
    <w:pPr>
      <w:spacing w:after="200" w:line="276" w:lineRule="auto"/>
      <w:ind w:left="0"/>
    </w:pPr>
    <w:rPr>
      <w:rFonts w:eastAsiaTheme="minorHAnsi" w:cs="Arial"/>
      <w:spacing w:val="0"/>
      <w:szCs w:val="22"/>
    </w:rPr>
  </w:style>
  <w:style w:type="character" w:customStyle="1" w:styleId="BodyText2Char">
    <w:name w:val="Body Text 2 Char"/>
    <w:basedOn w:val="DefaultParagraphFont"/>
    <w:link w:val="BodyText2"/>
    <w:uiPriority w:val="99"/>
    <w:semiHidden/>
    <w:rsid w:val="00927378"/>
    <w:rPr>
      <w:rFonts w:ascii="Arial" w:eastAsiaTheme="minorHAnsi" w:hAnsi="Arial" w:cs="Arial"/>
      <w:szCs w:val="22"/>
    </w:rPr>
  </w:style>
  <w:style w:type="character" w:customStyle="1" w:styleId="BodyTextIndent2Char">
    <w:name w:val="Body Text Indent 2 Char"/>
    <w:uiPriority w:val="99"/>
    <w:semiHidden/>
    <w:locked/>
    <w:rsid w:val="00927378"/>
    <w:rPr>
      <w:rFonts w:ascii="Arial" w:hAnsi="Arial"/>
      <w:sz w:val="24"/>
    </w:rPr>
  </w:style>
  <w:style w:type="paragraph" w:styleId="BodyTextIndent2">
    <w:name w:val="Body Text Indent 2"/>
    <w:basedOn w:val="Normal"/>
    <w:link w:val="BodyTextIndent2Char1"/>
    <w:uiPriority w:val="99"/>
    <w:semiHidden/>
    <w:rsid w:val="00927378"/>
    <w:pPr>
      <w:spacing w:after="200" w:line="276" w:lineRule="auto"/>
      <w:ind w:left="1440"/>
    </w:pPr>
    <w:rPr>
      <w:rFonts w:eastAsiaTheme="minorHAnsi" w:cstheme="minorBidi"/>
      <w:spacing w:val="0"/>
      <w:sz w:val="22"/>
      <w:szCs w:val="22"/>
    </w:rPr>
  </w:style>
  <w:style w:type="character" w:customStyle="1" w:styleId="BodyTextIndent2Char1">
    <w:name w:val="Body Text Indent 2 Char1"/>
    <w:basedOn w:val="DefaultParagraphFont"/>
    <w:link w:val="BodyTextIndent2"/>
    <w:uiPriority w:val="99"/>
    <w:semiHidden/>
    <w:rsid w:val="00927378"/>
    <w:rPr>
      <w:rFonts w:ascii="Arial" w:eastAsiaTheme="minorHAnsi" w:hAnsi="Arial" w:cstheme="minorBidi"/>
      <w:sz w:val="22"/>
      <w:szCs w:val="22"/>
    </w:rPr>
  </w:style>
  <w:style w:type="character" w:customStyle="1" w:styleId="BodyTextIndentChar">
    <w:name w:val="Body Text Indent Char"/>
    <w:uiPriority w:val="99"/>
    <w:semiHidden/>
    <w:locked/>
    <w:rsid w:val="00927378"/>
    <w:rPr>
      <w:rFonts w:ascii="Arial" w:hAnsi="Arial"/>
      <w:sz w:val="24"/>
    </w:rPr>
  </w:style>
  <w:style w:type="character" w:customStyle="1" w:styleId="HeaderChar">
    <w:name w:val="Header Char"/>
    <w:uiPriority w:val="99"/>
    <w:semiHidden/>
    <w:locked/>
    <w:rsid w:val="00927378"/>
    <w:rPr>
      <w:rFonts w:ascii="Arial" w:hAnsi="Arial"/>
      <w:sz w:val="24"/>
    </w:rPr>
  </w:style>
  <w:style w:type="character" w:customStyle="1" w:styleId="FooterChar">
    <w:name w:val="Footer Char"/>
    <w:uiPriority w:val="99"/>
    <w:locked/>
    <w:rsid w:val="00927378"/>
    <w:rPr>
      <w:rFonts w:ascii="Arial" w:hAnsi="Arial"/>
      <w:sz w:val="24"/>
    </w:rPr>
  </w:style>
  <w:style w:type="paragraph" w:styleId="NoSpacing">
    <w:name w:val="No Spacing"/>
    <w:link w:val="NoSpacingChar"/>
    <w:uiPriority w:val="1"/>
    <w:qFormat/>
    <w:rsid w:val="00927378"/>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locked/>
    <w:rsid w:val="00927378"/>
    <w:rPr>
      <w:rFonts w:asciiTheme="minorHAnsi" w:eastAsiaTheme="minorHAnsi" w:hAnsiTheme="minorHAnsi" w:cstheme="minorBidi"/>
      <w:sz w:val="22"/>
      <w:szCs w:val="22"/>
    </w:rPr>
  </w:style>
  <w:style w:type="table" w:styleId="TableGrid">
    <w:name w:val="Table Grid"/>
    <w:basedOn w:val="TableNormal"/>
    <w:uiPriority w:val="59"/>
    <w:rsid w:val="0092737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styel">
    <w:name w:val="Figure styel"/>
    <w:basedOn w:val="Caption"/>
    <w:link w:val="FigurestyelChar"/>
    <w:rsid w:val="00927378"/>
    <w:pPr>
      <w:spacing w:before="0" w:after="200" w:line="240" w:lineRule="auto"/>
      <w:ind w:left="360"/>
    </w:pPr>
    <w:rPr>
      <w:rFonts w:asciiTheme="minorHAnsi" w:eastAsiaTheme="minorHAnsi" w:hAnsiTheme="minorHAnsi" w:cstheme="minorBidi"/>
      <w:b/>
      <w:bCs/>
      <w:color w:val="E36C0A" w:themeColor="accent6" w:themeShade="BF"/>
    </w:rPr>
  </w:style>
  <w:style w:type="character" w:customStyle="1" w:styleId="FigurestyelChar">
    <w:name w:val="Figure styel Char"/>
    <w:basedOn w:val="CaptionChar"/>
    <w:link w:val="Figurestyel"/>
    <w:rsid w:val="00927378"/>
    <w:rPr>
      <w:rFonts w:asciiTheme="minorHAnsi" w:eastAsiaTheme="minorHAnsi" w:hAnsiTheme="minorHAnsi" w:cstheme="minorBidi"/>
      <w:b/>
      <w:bCs/>
      <w:color w:val="E36C0A" w:themeColor="accent6" w:themeShade="BF"/>
      <w:sz w:val="18"/>
    </w:rPr>
  </w:style>
  <w:style w:type="table" w:styleId="MediumShading1-Accent6">
    <w:name w:val="Medium Shading 1 Accent 6"/>
    <w:basedOn w:val="TableNormal"/>
    <w:uiPriority w:val="63"/>
    <w:rsid w:val="00927378"/>
    <w:rPr>
      <w:rFonts w:asciiTheme="minorHAnsi" w:eastAsiaTheme="minorHAnsi" w:hAnsiTheme="minorHAnsi"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List1-Accent6">
    <w:name w:val="Medium List 1 Accent 6"/>
    <w:basedOn w:val="TableNormal"/>
    <w:uiPriority w:val="65"/>
    <w:rsid w:val="00927378"/>
    <w:rPr>
      <w:rFonts w:asciiTheme="minorHAnsi" w:eastAsiaTheme="minorHAnsi" w:hAnsiTheme="minorHAnsi" w:cstheme="minorBidi"/>
      <w:color w:val="000000" w:themeColor="text1"/>
      <w:sz w:val="22"/>
      <w:szCs w:val="22"/>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ghtList-Accent6">
    <w:name w:val="Light List Accent 6"/>
    <w:basedOn w:val="TableNormal"/>
    <w:uiPriority w:val="61"/>
    <w:rsid w:val="00927378"/>
    <w:rPr>
      <w:rFonts w:asciiTheme="minorHAnsi" w:eastAsiaTheme="minorHAnsi" w:hAnsiTheme="minorHAnsi"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Grid2-Accent1">
    <w:name w:val="Medium Grid 2 Accent 1"/>
    <w:basedOn w:val="TableNormal"/>
    <w:uiPriority w:val="68"/>
    <w:rsid w:val="00EB7651"/>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Shading1-Accent1">
    <w:name w:val="Medium Shading 1 Accent 1"/>
    <w:basedOn w:val="TableNormal"/>
    <w:uiPriority w:val="63"/>
    <w:rsid w:val="00F1559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10212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trong">
    <w:name w:val="Strong"/>
    <w:basedOn w:val="DefaultParagraphFont"/>
    <w:uiPriority w:val="22"/>
    <w:qFormat/>
    <w:rsid w:val="003920EB"/>
    <w:rPr>
      <w:b/>
      <w:bCs/>
    </w:rPr>
  </w:style>
  <w:style w:type="character" w:styleId="UnresolvedMention">
    <w:name w:val="Unresolved Mention"/>
    <w:basedOn w:val="DefaultParagraphFont"/>
    <w:uiPriority w:val="99"/>
    <w:semiHidden/>
    <w:unhideWhenUsed/>
    <w:rsid w:val="007F5192"/>
    <w:rPr>
      <w:color w:val="808080"/>
      <w:shd w:val="clear" w:color="auto" w:fill="E6E6E6"/>
    </w:rPr>
  </w:style>
  <w:style w:type="character" w:styleId="PlaceholderText">
    <w:name w:val="Placeholder Text"/>
    <w:basedOn w:val="DefaultParagraphFont"/>
    <w:uiPriority w:val="99"/>
    <w:semiHidden/>
    <w:rsid w:val="003E188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345923">
      <w:bodyDiv w:val="1"/>
      <w:marLeft w:val="0"/>
      <w:marRight w:val="0"/>
      <w:marTop w:val="0"/>
      <w:marBottom w:val="0"/>
      <w:divBdr>
        <w:top w:val="none" w:sz="0" w:space="0" w:color="auto"/>
        <w:left w:val="none" w:sz="0" w:space="0" w:color="auto"/>
        <w:bottom w:val="none" w:sz="0" w:space="0" w:color="auto"/>
        <w:right w:val="none" w:sz="0" w:space="0" w:color="auto"/>
      </w:divBdr>
    </w:div>
    <w:div w:id="154954065">
      <w:bodyDiv w:val="1"/>
      <w:marLeft w:val="0"/>
      <w:marRight w:val="0"/>
      <w:marTop w:val="0"/>
      <w:marBottom w:val="0"/>
      <w:divBdr>
        <w:top w:val="none" w:sz="0" w:space="0" w:color="auto"/>
        <w:left w:val="none" w:sz="0" w:space="0" w:color="auto"/>
        <w:bottom w:val="none" w:sz="0" w:space="0" w:color="auto"/>
        <w:right w:val="none" w:sz="0" w:space="0" w:color="auto"/>
      </w:divBdr>
    </w:div>
    <w:div w:id="217402957">
      <w:bodyDiv w:val="1"/>
      <w:marLeft w:val="0"/>
      <w:marRight w:val="0"/>
      <w:marTop w:val="0"/>
      <w:marBottom w:val="0"/>
      <w:divBdr>
        <w:top w:val="none" w:sz="0" w:space="0" w:color="auto"/>
        <w:left w:val="none" w:sz="0" w:space="0" w:color="auto"/>
        <w:bottom w:val="none" w:sz="0" w:space="0" w:color="auto"/>
        <w:right w:val="none" w:sz="0" w:space="0" w:color="auto"/>
      </w:divBdr>
    </w:div>
    <w:div w:id="498691909">
      <w:bodyDiv w:val="1"/>
      <w:marLeft w:val="0"/>
      <w:marRight w:val="0"/>
      <w:marTop w:val="0"/>
      <w:marBottom w:val="0"/>
      <w:divBdr>
        <w:top w:val="none" w:sz="0" w:space="0" w:color="auto"/>
        <w:left w:val="none" w:sz="0" w:space="0" w:color="auto"/>
        <w:bottom w:val="none" w:sz="0" w:space="0" w:color="auto"/>
        <w:right w:val="none" w:sz="0" w:space="0" w:color="auto"/>
      </w:divBdr>
    </w:div>
    <w:div w:id="545602463">
      <w:bodyDiv w:val="1"/>
      <w:marLeft w:val="0"/>
      <w:marRight w:val="0"/>
      <w:marTop w:val="0"/>
      <w:marBottom w:val="0"/>
      <w:divBdr>
        <w:top w:val="none" w:sz="0" w:space="0" w:color="auto"/>
        <w:left w:val="none" w:sz="0" w:space="0" w:color="auto"/>
        <w:bottom w:val="none" w:sz="0" w:space="0" w:color="auto"/>
        <w:right w:val="none" w:sz="0" w:space="0" w:color="auto"/>
      </w:divBdr>
    </w:div>
    <w:div w:id="1114712340">
      <w:bodyDiv w:val="1"/>
      <w:marLeft w:val="0"/>
      <w:marRight w:val="0"/>
      <w:marTop w:val="0"/>
      <w:marBottom w:val="0"/>
      <w:divBdr>
        <w:top w:val="none" w:sz="0" w:space="0" w:color="auto"/>
        <w:left w:val="none" w:sz="0" w:space="0" w:color="auto"/>
        <w:bottom w:val="none" w:sz="0" w:space="0" w:color="auto"/>
        <w:right w:val="none" w:sz="0" w:space="0" w:color="auto"/>
      </w:divBdr>
    </w:div>
    <w:div w:id="1144155042">
      <w:bodyDiv w:val="1"/>
      <w:marLeft w:val="0"/>
      <w:marRight w:val="0"/>
      <w:marTop w:val="0"/>
      <w:marBottom w:val="0"/>
      <w:divBdr>
        <w:top w:val="none" w:sz="0" w:space="0" w:color="auto"/>
        <w:left w:val="none" w:sz="0" w:space="0" w:color="auto"/>
        <w:bottom w:val="none" w:sz="0" w:space="0" w:color="auto"/>
        <w:right w:val="none" w:sz="0" w:space="0" w:color="auto"/>
      </w:divBdr>
    </w:div>
    <w:div w:id="1366102450">
      <w:bodyDiv w:val="1"/>
      <w:marLeft w:val="0"/>
      <w:marRight w:val="0"/>
      <w:marTop w:val="0"/>
      <w:marBottom w:val="0"/>
      <w:divBdr>
        <w:top w:val="none" w:sz="0" w:space="0" w:color="auto"/>
        <w:left w:val="none" w:sz="0" w:space="0" w:color="auto"/>
        <w:bottom w:val="none" w:sz="0" w:space="0" w:color="auto"/>
        <w:right w:val="none" w:sz="0" w:space="0" w:color="auto"/>
      </w:divBdr>
    </w:div>
    <w:div w:id="1659073092">
      <w:bodyDiv w:val="1"/>
      <w:marLeft w:val="0"/>
      <w:marRight w:val="0"/>
      <w:marTop w:val="0"/>
      <w:marBottom w:val="0"/>
      <w:divBdr>
        <w:top w:val="none" w:sz="0" w:space="0" w:color="auto"/>
        <w:left w:val="none" w:sz="0" w:space="0" w:color="auto"/>
        <w:bottom w:val="none" w:sz="0" w:space="0" w:color="auto"/>
        <w:right w:val="none" w:sz="0" w:space="0" w:color="auto"/>
      </w:divBdr>
    </w:div>
    <w:div w:id="175158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205" Type="http://schemas.openxmlformats.org/officeDocument/2006/relationships/image" Target="media/image193.png"/><Relationship Id="rId226" Type="http://schemas.openxmlformats.org/officeDocument/2006/relationships/image" Target="media/image211.png"/><Relationship Id="rId247" Type="http://schemas.openxmlformats.org/officeDocument/2006/relationships/image" Target="cid:image031.jpg@01D291D0.15802370" TargetMode="External"/><Relationship Id="rId107" Type="http://schemas.openxmlformats.org/officeDocument/2006/relationships/image" Target="media/image95.png"/><Relationship Id="rId11" Type="http://schemas.openxmlformats.org/officeDocument/2006/relationships/image" Target="media/image1.jpg"/><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numbering" Target="numbering.xml"/><Relationship Id="rId95" Type="http://schemas.openxmlformats.org/officeDocument/2006/relationships/image" Target="media/image83.png"/><Relationship Id="rId160" Type="http://schemas.openxmlformats.org/officeDocument/2006/relationships/image" Target="media/image148.png"/><Relationship Id="rId181" Type="http://schemas.openxmlformats.org/officeDocument/2006/relationships/image" Target="media/image169.png"/><Relationship Id="rId216" Type="http://schemas.openxmlformats.org/officeDocument/2006/relationships/image" Target="media/image202.png"/><Relationship Id="rId237" Type="http://schemas.openxmlformats.org/officeDocument/2006/relationships/image" Target="cid:image018.jpg@01D291D0.15802370" TargetMode="External"/><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9.png"/><Relationship Id="rId192" Type="http://schemas.openxmlformats.org/officeDocument/2006/relationships/image" Target="media/image180.png"/><Relationship Id="rId206" Type="http://schemas.openxmlformats.org/officeDocument/2006/relationships/image" Target="media/image194.png"/><Relationship Id="rId227" Type="http://schemas.openxmlformats.org/officeDocument/2006/relationships/image" Target="media/image212.png"/><Relationship Id="rId248"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3.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image" Target="media/image154.png"/><Relationship Id="rId182" Type="http://schemas.openxmlformats.org/officeDocument/2006/relationships/image" Target="media/image170.png"/><Relationship Id="rId187" Type="http://schemas.openxmlformats.org/officeDocument/2006/relationships/image" Target="media/image175.png"/><Relationship Id="rId217" Type="http://schemas.openxmlformats.org/officeDocument/2006/relationships/image" Target="media/image203.png"/><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200.png"/><Relationship Id="rId233" Type="http://schemas.openxmlformats.org/officeDocument/2006/relationships/image" Target="cid:image001.png@01D10FDD.5F3EDF40" TargetMode="External"/><Relationship Id="rId238" Type="http://schemas.openxmlformats.org/officeDocument/2006/relationships/image" Target="media/image221.jpeg"/><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172" Type="http://schemas.openxmlformats.org/officeDocument/2006/relationships/image" Target="media/image160.png"/><Relationship Id="rId193" Type="http://schemas.openxmlformats.org/officeDocument/2006/relationships/image" Target="media/image181.png"/><Relationship Id="rId202" Type="http://schemas.openxmlformats.org/officeDocument/2006/relationships/image" Target="media/image190.png"/><Relationship Id="rId207" Type="http://schemas.openxmlformats.org/officeDocument/2006/relationships/image" Target="media/image195.png"/><Relationship Id="rId223" Type="http://schemas.openxmlformats.org/officeDocument/2006/relationships/image" Target="media/image208.png"/><Relationship Id="rId228" Type="http://schemas.openxmlformats.org/officeDocument/2006/relationships/image" Target="media/image213.png"/><Relationship Id="rId244" Type="http://schemas.openxmlformats.org/officeDocument/2006/relationships/image" Target="media/image224.jpeg"/><Relationship Id="rId249"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7.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png"/><Relationship Id="rId183" Type="http://schemas.openxmlformats.org/officeDocument/2006/relationships/image" Target="media/image171.png"/><Relationship Id="rId213" Type="http://schemas.openxmlformats.org/officeDocument/2006/relationships/image" Target="cid:image004.png@01D23BFA.112EFAC0" TargetMode="External"/><Relationship Id="rId218" Type="http://schemas.openxmlformats.org/officeDocument/2006/relationships/image" Target="media/image204.png"/><Relationship Id="rId234" Type="http://schemas.openxmlformats.org/officeDocument/2006/relationships/image" Target="media/image218.png"/><Relationship Id="rId239" Type="http://schemas.openxmlformats.org/officeDocument/2006/relationships/image" Target="cid:image020.jpg@01D291D0.15802370" TargetMode="Externa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50.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199" Type="http://schemas.openxmlformats.org/officeDocument/2006/relationships/image" Target="media/image187.png"/><Relationship Id="rId203" Type="http://schemas.openxmlformats.org/officeDocument/2006/relationships/image" Target="media/image191.png"/><Relationship Id="rId208" Type="http://schemas.openxmlformats.org/officeDocument/2006/relationships/image" Target="media/image196.png"/><Relationship Id="rId229" Type="http://schemas.openxmlformats.org/officeDocument/2006/relationships/image" Target="media/image214.png"/><Relationship Id="rId19" Type="http://schemas.openxmlformats.org/officeDocument/2006/relationships/image" Target="media/image8.png"/><Relationship Id="rId224" Type="http://schemas.openxmlformats.org/officeDocument/2006/relationships/image" Target="media/image209.png"/><Relationship Id="rId240" Type="http://schemas.openxmlformats.org/officeDocument/2006/relationships/image" Target="media/image222.jpeg"/><Relationship Id="rId245" Type="http://schemas.openxmlformats.org/officeDocument/2006/relationships/image" Target="cid:image030.jpg@01D291D0.15802370" TargetMode="External"/><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image" Target="media/image177.png"/><Relationship Id="rId219" Type="http://schemas.openxmlformats.org/officeDocument/2006/relationships/image" Target="media/image205.png"/><Relationship Id="rId3" Type="http://schemas.openxmlformats.org/officeDocument/2006/relationships/customXml" Target="../customXml/item3.xml"/><Relationship Id="rId214" Type="http://schemas.openxmlformats.org/officeDocument/2006/relationships/image" Target="media/image201.png"/><Relationship Id="rId230" Type="http://schemas.openxmlformats.org/officeDocument/2006/relationships/image" Target="media/image215.png"/><Relationship Id="rId235" Type="http://schemas.openxmlformats.org/officeDocument/2006/relationships/image" Target="media/image219.png"/><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footer" Target="footer2.xml"/><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209" Type="http://schemas.openxmlformats.org/officeDocument/2006/relationships/image" Target="media/image197.png"/><Relationship Id="rId190" Type="http://schemas.openxmlformats.org/officeDocument/2006/relationships/image" Target="media/image178.png"/><Relationship Id="rId204" Type="http://schemas.openxmlformats.org/officeDocument/2006/relationships/image" Target="media/image192.png"/><Relationship Id="rId220" Type="http://schemas.openxmlformats.org/officeDocument/2006/relationships/image" Target="cid:image006.png@01D23BFA.112EFAC0" TargetMode="External"/><Relationship Id="rId225" Type="http://schemas.openxmlformats.org/officeDocument/2006/relationships/image" Target="media/image210.png"/><Relationship Id="rId241" Type="http://schemas.openxmlformats.org/officeDocument/2006/relationships/image" Target="cid:image025.jpg@01D291D0.15802370" TargetMode="External"/><Relationship Id="rId246" Type="http://schemas.openxmlformats.org/officeDocument/2006/relationships/image" Target="media/image225.jpe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8.png"/><Relationship Id="rId210" Type="http://schemas.openxmlformats.org/officeDocument/2006/relationships/image" Target="media/image198.png"/><Relationship Id="rId215" Type="http://schemas.openxmlformats.org/officeDocument/2006/relationships/image" Target="cid:image005.png@01D23BFA.112EFAC0" TargetMode="External"/><Relationship Id="rId236" Type="http://schemas.openxmlformats.org/officeDocument/2006/relationships/image" Target="media/image220.jpeg"/><Relationship Id="rId26" Type="http://schemas.openxmlformats.org/officeDocument/2006/relationships/image" Target="media/image15.png"/><Relationship Id="rId231" Type="http://schemas.openxmlformats.org/officeDocument/2006/relationships/image" Target="media/image216.png"/><Relationship Id="rId47" Type="http://schemas.openxmlformats.org/officeDocument/2006/relationships/image" Target="media/image36.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5.png"/><Relationship Id="rId221" Type="http://schemas.openxmlformats.org/officeDocument/2006/relationships/image" Target="media/image206.png"/><Relationship Id="rId242" Type="http://schemas.openxmlformats.org/officeDocument/2006/relationships/image" Target="media/image223.jpe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image" Target="media/image174.png"/><Relationship Id="rId211" Type="http://schemas.openxmlformats.org/officeDocument/2006/relationships/image" Target="media/image199.png"/><Relationship Id="rId232" Type="http://schemas.openxmlformats.org/officeDocument/2006/relationships/image" Target="media/image217.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5.png"/><Relationship Id="rId201" Type="http://schemas.openxmlformats.org/officeDocument/2006/relationships/image" Target="media/image189.png"/><Relationship Id="rId222" Type="http://schemas.openxmlformats.org/officeDocument/2006/relationships/image" Target="media/image207.png"/><Relationship Id="rId243" Type="http://schemas.openxmlformats.org/officeDocument/2006/relationships/image" Target="cid:image027.jpg@01D291D0.1580237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kaufman\New%20folder\BroadSoft\Media\Templates\Document%20Template\Generic%20Document%20Template%20-%200105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7ce68c5f-3a4a-40b0-a6b9-d8488b5206ab" xsi:nil="true"/>
    <Tag xmlns="7ce68c5f-3a4a-40b0-a6b9-d8488b5206ab" xsi:nil="true"/>
    <SharedWithUsers xmlns="9ec5a0d1-e82b-4436-b003-07518924532f">
      <UserInfo>
        <DisplayName>Product Management Members</DisplayName>
        <AccountId>7</AccountId>
        <AccountType/>
      </UserInfo>
    </SharedWithUsers>
    <Brand xmlns="7ce68c5f-3a4a-40b0-a6b9-d8488b5206a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7AF06FF1A9BD441A2898DEDEF6C8158" ma:contentTypeVersion="13" ma:contentTypeDescription="Create a new document." ma:contentTypeScope="" ma:versionID="c4cfe2d974fe5ed41e2fe74ec89de4c0">
  <xsd:schema xmlns:xsd="http://www.w3.org/2001/XMLSchema" xmlns:xs="http://www.w3.org/2001/XMLSchema" xmlns:p="http://schemas.microsoft.com/office/2006/metadata/properties" xmlns:ns2="7ce68c5f-3a4a-40b0-a6b9-d8488b5206ab" xmlns:ns3="9ec5a0d1-e82b-4436-b003-07518924532f" targetNamespace="http://schemas.microsoft.com/office/2006/metadata/properties" ma:root="true" ma:fieldsID="02a15637acd6cf7a63d965e6e7242524" ns2:_="" ns3:_="">
    <xsd:import namespace="7ce68c5f-3a4a-40b0-a6b9-d8488b5206ab"/>
    <xsd:import namespace="9ec5a0d1-e82b-4436-b003-0751892453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Tag" minOccurs="0"/>
                <xsd:element ref="ns2:MediaServiceAutoKeyPoints" minOccurs="0"/>
                <xsd:element ref="ns2:MediaServiceKeyPoints" minOccurs="0"/>
                <xsd:element ref="ns2:Bran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e68c5f-3a4a-40b0-a6b9-d8488b5206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Tag" ma:index="15" nillable="true" ma:displayName="Tag" ma:format="Dropdown" ma:internalName="Tag">
      <xsd:simpleType>
        <xsd:restriction base="dms:Text">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Brand" ma:index="18" nillable="true" ma:displayName="Brand" ma:internalName="Brand">
      <xsd:simpleType>
        <xsd:restriction base="dms:Text">
          <xsd:maxLength value="255"/>
        </xsd:restriction>
      </xsd:simpleType>
    </xsd:element>
    <xsd:element name="Comments" ma:index="19"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c5a0d1-e82b-4436-b003-07518924532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ACFE7F-BAF4-4CA9-BAFF-39D237FA04EE}">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7ce68c5f-3a4a-40b0-a6b9-d8488b5206ab"/>
    <ds:schemaRef ds:uri="http://www.w3.org/XML/1998/namespace"/>
  </ds:schemaRefs>
</ds:datastoreItem>
</file>

<file path=customXml/itemProps2.xml><?xml version="1.0" encoding="utf-8"?>
<ds:datastoreItem xmlns:ds="http://schemas.openxmlformats.org/officeDocument/2006/customXml" ds:itemID="{2F8E52F6-1CBC-49E7-B146-6FE7084E6206}"/>
</file>

<file path=customXml/itemProps3.xml><?xml version="1.0" encoding="utf-8"?>
<ds:datastoreItem xmlns:ds="http://schemas.openxmlformats.org/officeDocument/2006/customXml" ds:itemID="{6B5A24D3-B849-485D-B7D1-5D86B32EB5DF}">
  <ds:schemaRefs>
    <ds:schemaRef ds:uri="http://schemas.microsoft.com/sharepoint/v3/contenttype/forms"/>
  </ds:schemaRefs>
</ds:datastoreItem>
</file>

<file path=customXml/itemProps4.xml><?xml version="1.0" encoding="utf-8"?>
<ds:datastoreItem xmlns:ds="http://schemas.openxmlformats.org/officeDocument/2006/customXml" ds:itemID="{FD689E53-A023-426E-A57C-98C297AE8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Document Template - 010515</Template>
  <TotalTime>112</TotalTime>
  <Pages>132</Pages>
  <Words>21897</Words>
  <Characters>125553</Characters>
  <Application>Microsoft Office Word</Application>
  <DocSecurity>0</DocSecurity>
  <Lines>1046</Lines>
  <Paragraphs>294</Paragraphs>
  <ScaleCrop>false</ScaleCrop>
  <HeadingPairs>
    <vt:vector size="2" baseType="variant">
      <vt:variant>
        <vt:lpstr>Title</vt:lpstr>
      </vt:variant>
      <vt:variant>
        <vt:i4>1</vt:i4>
      </vt:variant>
    </vt:vector>
  </HeadingPairs>
  <TitlesOfParts>
    <vt:vector size="1" baseType="lpstr">
      <vt:lpstr/>
    </vt:vector>
  </TitlesOfParts>
  <Company>BroadSoft, Inc.</Company>
  <LinksUpToDate>false</LinksUpToDate>
  <CharactersWithSpaces>147156</CharactersWithSpaces>
  <SharedDoc>false</SharedDoc>
  <HLinks>
    <vt:vector size="174" baseType="variant">
      <vt:variant>
        <vt:i4>4522075</vt:i4>
      </vt:variant>
      <vt:variant>
        <vt:i4>168</vt:i4>
      </vt:variant>
      <vt:variant>
        <vt:i4>0</vt:i4>
      </vt:variant>
      <vt:variant>
        <vt:i4>5</vt:i4>
      </vt:variant>
      <vt:variant>
        <vt:lpwstr>http://www.ietf.org/</vt:lpwstr>
      </vt:variant>
      <vt:variant>
        <vt:lpwstr/>
      </vt:variant>
      <vt:variant>
        <vt:i4>2752631</vt:i4>
      </vt:variant>
      <vt:variant>
        <vt:i4>165</vt:i4>
      </vt:variant>
      <vt:variant>
        <vt:i4>0</vt:i4>
      </vt:variant>
      <vt:variant>
        <vt:i4>5</vt:i4>
      </vt:variant>
      <vt:variant>
        <vt:lpwstr>http://www.adventnet.com/products/webnms/syslog/help/index.html</vt:lpwstr>
      </vt:variant>
      <vt:variant>
        <vt:lpwstr/>
      </vt:variant>
      <vt:variant>
        <vt:i4>1769551</vt:i4>
      </vt:variant>
      <vt:variant>
        <vt:i4>162</vt:i4>
      </vt:variant>
      <vt:variant>
        <vt:i4>0</vt:i4>
      </vt:variant>
      <vt:variant>
        <vt:i4>5</vt:i4>
      </vt:variant>
      <vt:variant>
        <vt:lpwstr>http://www.3gpp.org/</vt:lpwstr>
      </vt:variant>
      <vt:variant>
        <vt:lpwstr/>
      </vt:variant>
      <vt:variant>
        <vt:i4>4980829</vt:i4>
      </vt:variant>
      <vt:variant>
        <vt:i4>159</vt:i4>
      </vt:variant>
      <vt:variant>
        <vt:i4>0</vt:i4>
      </vt:variant>
      <vt:variant>
        <vt:i4>5</vt:i4>
      </vt:variant>
      <vt:variant>
        <vt:lpwstr>http://www.broadsoft.com/xchange</vt:lpwstr>
      </vt:variant>
      <vt:variant>
        <vt:lpwstr/>
      </vt:variant>
      <vt:variant>
        <vt:i4>4980829</vt:i4>
      </vt:variant>
      <vt:variant>
        <vt:i4>156</vt:i4>
      </vt:variant>
      <vt:variant>
        <vt:i4>0</vt:i4>
      </vt:variant>
      <vt:variant>
        <vt:i4>5</vt:i4>
      </vt:variant>
      <vt:variant>
        <vt:lpwstr>http://www.broadsoft.com/xchange</vt:lpwstr>
      </vt:variant>
      <vt:variant>
        <vt:lpwstr/>
      </vt:variant>
      <vt:variant>
        <vt:i4>1835065</vt:i4>
      </vt:variant>
      <vt:variant>
        <vt:i4>143</vt:i4>
      </vt:variant>
      <vt:variant>
        <vt:i4>0</vt:i4>
      </vt:variant>
      <vt:variant>
        <vt:i4>5</vt:i4>
      </vt:variant>
      <vt:variant>
        <vt:lpwstr/>
      </vt:variant>
      <vt:variant>
        <vt:lpwstr>_Toc222902921</vt:lpwstr>
      </vt:variant>
      <vt:variant>
        <vt:i4>1835065</vt:i4>
      </vt:variant>
      <vt:variant>
        <vt:i4>137</vt:i4>
      </vt:variant>
      <vt:variant>
        <vt:i4>0</vt:i4>
      </vt:variant>
      <vt:variant>
        <vt:i4>5</vt:i4>
      </vt:variant>
      <vt:variant>
        <vt:lpwstr/>
      </vt:variant>
      <vt:variant>
        <vt:lpwstr>_Toc222902920</vt:lpwstr>
      </vt:variant>
      <vt:variant>
        <vt:i4>1179700</vt:i4>
      </vt:variant>
      <vt:variant>
        <vt:i4>128</vt:i4>
      </vt:variant>
      <vt:variant>
        <vt:i4>0</vt:i4>
      </vt:variant>
      <vt:variant>
        <vt:i4>5</vt:i4>
      </vt:variant>
      <vt:variant>
        <vt:lpwstr/>
      </vt:variant>
      <vt:variant>
        <vt:lpwstr>_Toc224734148</vt:lpwstr>
      </vt:variant>
      <vt:variant>
        <vt:i4>1179700</vt:i4>
      </vt:variant>
      <vt:variant>
        <vt:i4>122</vt:i4>
      </vt:variant>
      <vt:variant>
        <vt:i4>0</vt:i4>
      </vt:variant>
      <vt:variant>
        <vt:i4>5</vt:i4>
      </vt:variant>
      <vt:variant>
        <vt:lpwstr/>
      </vt:variant>
      <vt:variant>
        <vt:lpwstr>_Toc224734147</vt:lpwstr>
      </vt:variant>
      <vt:variant>
        <vt:i4>1179700</vt:i4>
      </vt:variant>
      <vt:variant>
        <vt:i4>116</vt:i4>
      </vt:variant>
      <vt:variant>
        <vt:i4>0</vt:i4>
      </vt:variant>
      <vt:variant>
        <vt:i4>5</vt:i4>
      </vt:variant>
      <vt:variant>
        <vt:lpwstr/>
      </vt:variant>
      <vt:variant>
        <vt:lpwstr>_Toc224734146</vt:lpwstr>
      </vt:variant>
      <vt:variant>
        <vt:i4>1179700</vt:i4>
      </vt:variant>
      <vt:variant>
        <vt:i4>110</vt:i4>
      </vt:variant>
      <vt:variant>
        <vt:i4>0</vt:i4>
      </vt:variant>
      <vt:variant>
        <vt:i4>5</vt:i4>
      </vt:variant>
      <vt:variant>
        <vt:lpwstr/>
      </vt:variant>
      <vt:variant>
        <vt:lpwstr>_Toc224734145</vt:lpwstr>
      </vt:variant>
      <vt:variant>
        <vt:i4>1179700</vt:i4>
      </vt:variant>
      <vt:variant>
        <vt:i4>104</vt:i4>
      </vt:variant>
      <vt:variant>
        <vt:i4>0</vt:i4>
      </vt:variant>
      <vt:variant>
        <vt:i4>5</vt:i4>
      </vt:variant>
      <vt:variant>
        <vt:lpwstr/>
      </vt:variant>
      <vt:variant>
        <vt:lpwstr>_Toc224734144</vt:lpwstr>
      </vt:variant>
      <vt:variant>
        <vt:i4>1179700</vt:i4>
      </vt:variant>
      <vt:variant>
        <vt:i4>98</vt:i4>
      </vt:variant>
      <vt:variant>
        <vt:i4>0</vt:i4>
      </vt:variant>
      <vt:variant>
        <vt:i4>5</vt:i4>
      </vt:variant>
      <vt:variant>
        <vt:lpwstr/>
      </vt:variant>
      <vt:variant>
        <vt:lpwstr>_Toc224734143</vt:lpwstr>
      </vt:variant>
      <vt:variant>
        <vt:i4>1179700</vt:i4>
      </vt:variant>
      <vt:variant>
        <vt:i4>92</vt:i4>
      </vt:variant>
      <vt:variant>
        <vt:i4>0</vt:i4>
      </vt:variant>
      <vt:variant>
        <vt:i4>5</vt:i4>
      </vt:variant>
      <vt:variant>
        <vt:lpwstr/>
      </vt:variant>
      <vt:variant>
        <vt:lpwstr>_Toc224734142</vt:lpwstr>
      </vt:variant>
      <vt:variant>
        <vt:i4>1179700</vt:i4>
      </vt:variant>
      <vt:variant>
        <vt:i4>86</vt:i4>
      </vt:variant>
      <vt:variant>
        <vt:i4>0</vt:i4>
      </vt:variant>
      <vt:variant>
        <vt:i4>5</vt:i4>
      </vt:variant>
      <vt:variant>
        <vt:lpwstr/>
      </vt:variant>
      <vt:variant>
        <vt:lpwstr>_Toc224734141</vt:lpwstr>
      </vt:variant>
      <vt:variant>
        <vt:i4>1179700</vt:i4>
      </vt:variant>
      <vt:variant>
        <vt:i4>80</vt:i4>
      </vt:variant>
      <vt:variant>
        <vt:i4>0</vt:i4>
      </vt:variant>
      <vt:variant>
        <vt:i4>5</vt:i4>
      </vt:variant>
      <vt:variant>
        <vt:lpwstr/>
      </vt:variant>
      <vt:variant>
        <vt:lpwstr>_Toc224734140</vt:lpwstr>
      </vt:variant>
      <vt:variant>
        <vt:i4>1376308</vt:i4>
      </vt:variant>
      <vt:variant>
        <vt:i4>74</vt:i4>
      </vt:variant>
      <vt:variant>
        <vt:i4>0</vt:i4>
      </vt:variant>
      <vt:variant>
        <vt:i4>5</vt:i4>
      </vt:variant>
      <vt:variant>
        <vt:lpwstr/>
      </vt:variant>
      <vt:variant>
        <vt:lpwstr>_Toc224734139</vt:lpwstr>
      </vt:variant>
      <vt:variant>
        <vt:i4>1376308</vt:i4>
      </vt:variant>
      <vt:variant>
        <vt:i4>68</vt:i4>
      </vt:variant>
      <vt:variant>
        <vt:i4>0</vt:i4>
      </vt:variant>
      <vt:variant>
        <vt:i4>5</vt:i4>
      </vt:variant>
      <vt:variant>
        <vt:lpwstr/>
      </vt:variant>
      <vt:variant>
        <vt:lpwstr>_Toc224734138</vt:lpwstr>
      </vt:variant>
      <vt:variant>
        <vt:i4>1376308</vt:i4>
      </vt:variant>
      <vt:variant>
        <vt:i4>62</vt:i4>
      </vt:variant>
      <vt:variant>
        <vt:i4>0</vt:i4>
      </vt:variant>
      <vt:variant>
        <vt:i4>5</vt:i4>
      </vt:variant>
      <vt:variant>
        <vt:lpwstr/>
      </vt:variant>
      <vt:variant>
        <vt:lpwstr>_Toc224734137</vt:lpwstr>
      </vt:variant>
      <vt:variant>
        <vt:i4>1376308</vt:i4>
      </vt:variant>
      <vt:variant>
        <vt:i4>56</vt:i4>
      </vt:variant>
      <vt:variant>
        <vt:i4>0</vt:i4>
      </vt:variant>
      <vt:variant>
        <vt:i4>5</vt:i4>
      </vt:variant>
      <vt:variant>
        <vt:lpwstr/>
      </vt:variant>
      <vt:variant>
        <vt:lpwstr>_Toc224734136</vt:lpwstr>
      </vt:variant>
      <vt:variant>
        <vt:i4>1376308</vt:i4>
      </vt:variant>
      <vt:variant>
        <vt:i4>50</vt:i4>
      </vt:variant>
      <vt:variant>
        <vt:i4>0</vt:i4>
      </vt:variant>
      <vt:variant>
        <vt:i4>5</vt:i4>
      </vt:variant>
      <vt:variant>
        <vt:lpwstr/>
      </vt:variant>
      <vt:variant>
        <vt:lpwstr>_Toc224734135</vt:lpwstr>
      </vt:variant>
      <vt:variant>
        <vt:i4>1376308</vt:i4>
      </vt:variant>
      <vt:variant>
        <vt:i4>44</vt:i4>
      </vt:variant>
      <vt:variant>
        <vt:i4>0</vt:i4>
      </vt:variant>
      <vt:variant>
        <vt:i4>5</vt:i4>
      </vt:variant>
      <vt:variant>
        <vt:lpwstr/>
      </vt:variant>
      <vt:variant>
        <vt:lpwstr>_Toc224734134</vt:lpwstr>
      </vt:variant>
      <vt:variant>
        <vt:i4>1376308</vt:i4>
      </vt:variant>
      <vt:variant>
        <vt:i4>38</vt:i4>
      </vt:variant>
      <vt:variant>
        <vt:i4>0</vt:i4>
      </vt:variant>
      <vt:variant>
        <vt:i4>5</vt:i4>
      </vt:variant>
      <vt:variant>
        <vt:lpwstr/>
      </vt:variant>
      <vt:variant>
        <vt:lpwstr>_Toc224734133</vt:lpwstr>
      </vt:variant>
      <vt:variant>
        <vt:i4>1376308</vt:i4>
      </vt:variant>
      <vt:variant>
        <vt:i4>32</vt:i4>
      </vt:variant>
      <vt:variant>
        <vt:i4>0</vt:i4>
      </vt:variant>
      <vt:variant>
        <vt:i4>5</vt:i4>
      </vt:variant>
      <vt:variant>
        <vt:lpwstr/>
      </vt:variant>
      <vt:variant>
        <vt:lpwstr>_Toc224734132</vt:lpwstr>
      </vt:variant>
      <vt:variant>
        <vt:i4>1376308</vt:i4>
      </vt:variant>
      <vt:variant>
        <vt:i4>26</vt:i4>
      </vt:variant>
      <vt:variant>
        <vt:i4>0</vt:i4>
      </vt:variant>
      <vt:variant>
        <vt:i4>5</vt:i4>
      </vt:variant>
      <vt:variant>
        <vt:lpwstr/>
      </vt:variant>
      <vt:variant>
        <vt:lpwstr>_Toc224734131</vt:lpwstr>
      </vt:variant>
      <vt:variant>
        <vt:i4>1376308</vt:i4>
      </vt:variant>
      <vt:variant>
        <vt:i4>20</vt:i4>
      </vt:variant>
      <vt:variant>
        <vt:i4>0</vt:i4>
      </vt:variant>
      <vt:variant>
        <vt:i4>5</vt:i4>
      </vt:variant>
      <vt:variant>
        <vt:lpwstr/>
      </vt:variant>
      <vt:variant>
        <vt:lpwstr>_Toc224734130</vt:lpwstr>
      </vt:variant>
      <vt:variant>
        <vt:i4>1310772</vt:i4>
      </vt:variant>
      <vt:variant>
        <vt:i4>14</vt:i4>
      </vt:variant>
      <vt:variant>
        <vt:i4>0</vt:i4>
      </vt:variant>
      <vt:variant>
        <vt:i4>5</vt:i4>
      </vt:variant>
      <vt:variant>
        <vt:lpwstr/>
      </vt:variant>
      <vt:variant>
        <vt:lpwstr>_Toc224734129</vt:lpwstr>
      </vt:variant>
      <vt:variant>
        <vt:i4>1310772</vt:i4>
      </vt:variant>
      <vt:variant>
        <vt:i4>8</vt:i4>
      </vt:variant>
      <vt:variant>
        <vt:i4>0</vt:i4>
      </vt:variant>
      <vt:variant>
        <vt:i4>5</vt:i4>
      </vt:variant>
      <vt:variant>
        <vt:lpwstr/>
      </vt:variant>
      <vt:variant>
        <vt:lpwstr>_Toc224734128</vt:lpwstr>
      </vt:variant>
      <vt:variant>
        <vt:i4>1310772</vt:i4>
      </vt:variant>
      <vt:variant>
        <vt:i4>2</vt:i4>
      </vt:variant>
      <vt:variant>
        <vt:i4>0</vt:i4>
      </vt:variant>
      <vt:variant>
        <vt:i4>5</vt:i4>
      </vt:variant>
      <vt:variant>
        <vt:lpwstr/>
      </vt:variant>
      <vt:variant>
        <vt:lpwstr>_Toc224734127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 Wharton;kquinn@broadsoft.com</dc:creator>
  <cp:lastModifiedBy>Karen Quinn</cp:lastModifiedBy>
  <cp:revision>13</cp:revision>
  <cp:lastPrinted>2017-03-17T14:37:00Z</cp:lastPrinted>
  <dcterms:created xsi:type="dcterms:W3CDTF">2018-09-10T19:14:00Z</dcterms:created>
  <dcterms:modified xsi:type="dcterms:W3CDTF">2019-01-16T21:06:00Z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Version">
    <vt:lpwstr>1</vt:lpwstr>
  </property>
  <property fmtid="{D5CDD505-2E9C-101B-9397-08002B2CF9AE}" pid="3" name="ContentTypeId">
    <vt:lpwstr>0x010100D7AF06FF1A9BD441A2898DEDEF6C8158</vt:lpwstr>
  </property>
  <property fmtid="{D5CDD505-2E9C-101B-9397-08002B2CF9AE}" pid="4" name="ComplianceAssetId">
    <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SharedWithUsers">
    <vt:lpwstr>7;#Product Management Members</vt:lpwstr>
  </property>
  <property fmtid="{D5CDD505-2E9C-101B-9397-08002B2CF9AE}" pid="9" name="AuthorIds_UIVersion_1536">
    <vt:lpwstr>6</vt:lpwstr>
  </property>
  <property fmtid="{D5CDD505-2E9C-101B-9397-08002B2CF9AE}" pid="10" name="AuthorIds_UIVersion_4096">
    <vt:lpwstr>6</vt:lpwstr>
  </property>
</Properties>
</file>